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51" w:type="pct"/>
        <w:tblInd w:w="-284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Макетная таблица для ввода заголовка информационного бюллетеня, названия компании, даты, выпуска, тома и сведений"/>
      </w:tblPr>
      <w:tblGrid>
        <w:gridCol w:w="10939"/>
      </w:tblGrid>
      <w:tr w:rsidR="00B12B21" w:rsidTr="00B72995">
        <w:trPr>
          <w:trHeight w:val="5149"/>
        </w:trPr>
        <w:tc>
          <w:tcPr>
            <w:tcW w:w="10940" w:type="dxa"/>
          </w:tcPr>
          <w:p w:rsidR="00B12B21" w:rsidRDefault="007B5BE6" w:rsidP="0084757A">
            <w:pPr>
              <w:spacing w:before="600"/>
            </w:pPr>
            <w:r w:rsidRPr="0010491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75437B" wp14:editId="2EAAAC1D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263525</wp:posOffset>
                      </wp:positionV>
                      <wp:extent cx="3457575" cy="1219200"/>
                      <wp:effectExtent l="0" t="0" r="0" b="0"/>
                      <wp:wrapNone/>
                      <wp:docPr id="10" name="Text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7575" cy="1219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C12CD" w:rsidRPr="007B5BE6" w:rsidRDefault="006C12CD" w:rsidP="007B5BE6">
                                  <w:pPr>
                                    <w:pStyle w:val="af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272063" w:themeColor="accent3"/>
                                      <w:kern w:val="24"/>
                                      <w:sz w:val="28"/>
                                      <w:szCs w:val="40"/>
                                    </w:rPr>
                                  </w:pPr>
                                  <w:r w:rsidRPr="007B5BE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272063" w:themeColor="accent3"/>
                                      <w:kern w:val="24"/>
                                      <w:sz w:val="28"/>
                                      <w:szCs w:val="40"/>
                                    </w:rPr>
                                    <w:t>Комитет образования Гатчинского муниципального района</w:t>
                                  </w:r>
                                </w:p>
                                <w:p w:rsidR="006C12CD" w:rsidRPr="007B5BE6" w:rsidRDefault="006C12CD" w:rsidP="007B5BE6">
                                  <w:pPr>
                                    <w:pStyle w:val="af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rPr>
                                      <w:rFonts w:asciiTheme="majorHAnsi" w:hAnsiTheme="majorHAnsi"/>
                                      <w:sz w:val="18"/>
                                    </w:rPr>
                                  </w:pPr>
                                  <w:r w:rsidRPr="007B5BE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272063" w:themeColor="accent3"/>
                                      <w:kern w:val="24"/>
                                      <w:sz w:val="28"/>
                                      <w:szCs w:val="40"/>
                                    </w:rPr>
                                    <w:t>Муниципальная методическая служба Гатчинского</w:t>
                                  </w:r>
                                  <w:r w:rsidRPr="007B5BE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272063" w:themeColor="accent3"/>
                                      <w:kern w:val="24"/>
                                      <w:sz w:val="28"/>
                                      <w:szCs w:val="40"/>
                                    </w:rPr>
                                    <w:t xml:space="preserve"> </w:t>
                                  </w:r>
                                  <w:r w:rsidRPr="00D6745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1D184A" w:themeColor="accent3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>муниципального района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7543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6" o:spid="_x0000_s1026" type="#_x0000_t202" style="position:absolute;margin-left:56.8pt;margin-top:20.75pt;width:272.25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" filled="f" stroked="f">
                      <v:textbox>
                        <w:txbxContent>
                          <w:p w:rsidR="006C12CD" w:rsidRPr="007B5BE6" w:rsidRDefault="006C12CD" w:rsidP="007B5BE6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272063" w:themeColor="accent3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7B5BE6">
                              <w:rPr>
                                <w:rFonts w:ascii="Century Gothic" w:hAnsi="Century Gothic"/>
                                <w:b/>
                                <w:bCs/>
                                <w:color w:val="272063" w:themeColor="accent3"/>
                                <w:kern w:val="24"/>
                                <w:sz w:val="28"/>
                                <w:szCs w:val="40"/>
                              </w:rPr>
                              <w:t>Комитет образования Гатчинского муниципального района</w:t>
                            </w:r>
                          </w:p>
                          <w:p w:rsidR="006C12CD" w:rsidRPr="007B5BE6" w:rsidRDefault="006C12CD" w:rsidP="007B5BE6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7B5BE6">
                              <w:rPr>
                                <w:rFonts w:ascii="Century Gothic" w:hAnsi="Century Gothic"/>
                                <w:b/>
                                <w:bCs/>
                                <w:color w:val="272063" w:themeColor="accent3"/>
                                <w:kern w:val="24"/>
                                <w:sz w:val="28"/>
                                <w:szCs w:val="40"/>
                              </w:rPr>
                              <w:t>Муниципальная методическая служба Гатчинского</w:t>
                            </w:r>
                            <w:r w:rsidRPr="007B5BE6">
                              <w:rPr>
                                <w:rFonts w:asciiTheme="majorHAnsi" w:hAnsiTheme="majorHAnsi"/>
                                <w:b/>
                                <w:bCs/>
                                <w:color w:val="272063" w:themeColor="accent3"/>
                                <w:kern w:val="24"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Pr="00D67451">
                              <w:rPr>
                                <w:rFonts w:asciiTheme="majorHAnsi" w:hAnsiTheme="majorHAnsi"/>
                                <w:b/>
                                <w:bCs/>
                                <w:color w:val="1D184A" w:themeColor="accent3" w:themeShade="BF"/>
                                <w:kern w:val="24"/>
                                <w:sz w:val="28"/>
                                <w:szCs w:val="40"/>
                              </w:rPr>
                              <w:t>муниципального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4915">
              <w:rPr>
                <w:noProof/>
                <w:lang w:eastAsia="ru-RU"/>
              </w:rPr>
              <w:drawing>
                <wp:inline distT="0" distB="0" distL="0" distR="0" wp14:anchorId="3372490E" wp14:editId="4269718E">
                  <wp:extent cx="595313" cy="711200"/>
                  <wp:effectExtent l="0" t="0" r="0" b="0"/>
                  <wp:docPr id="112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3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BE6" w:rsidRDefault="007B5BE6" w:rsidP="0084757A">
            <w:pPr>
              <w:spacing w:before="600"/>
            </w:pPr>
          </w:p>
          <w:p w:rsidR="00CA62C3" w:rsidRDefault="00CA62C3" w:rsidP="0084757A">
            <w:pPr>
              <w:spacing w:before="600"/>
            </w:pPr>
          </w:p>
          <w:p w:rsidR="007B5BE6" w:rsidRPr="00180D1C" w:rsidRDefault="007B5BE6" w:rsidP="007B5BE6">
            <w:pPr>
              <w:pStyle w:val="a8"/>
              <w:rPr>
                <w:sz w:val="48"/>
              </w:rPr>
            </w:pPr>
            <w:r w:rsidRPr="00180D1C">
              <w:rPr>
                <w:sz w:val="48"/>
              </w:rPr>
              <w:t xml:space="preserve">единый методический день </w:t>
            </w:r>
          </w:p>
          <w:p w:rsidR="00B12B21" w:rsidRPr="00180D1C" w:rsidRDefault="007B5BE6" w:rsidP="007B5BE6">
            <w:pPr>
              <w:pStyle w:val="a8"/>
              <w:rPr>
                <w:sz w:val="48"/>
              </w:rPr>
            </w:pPr>
            <w:r w:rsidRPr="00180D1C">
              <w:rPr>
                <w:sz w:val="48"/>
              </w:rPr>
              <w:t>«День образовательных Интенсивов»</w:t>
            </w:r>
          </w:p>
          <w:p w:rsidR="000F29B2" w:rsidRPr="00DD3137" w:rsidRDefault="0084757A" w:rsidP="007B5BE6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0BF043" wp14:editId="3B93B593">
                      <wp:extent cx="3202923" cy="95540"/>
                      <wp:effectExtent l="0" t="0" r="0" b="0"/>
                      <wp:docPr id="14" name="Прямоугольник 14" descr="Лини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2923" cy="9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rect w14:anchorId="519ED919" id="Прямоугольник 14" o:spid="_x0000_s1026" alt="Линия" style="width:252.2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" fillcolor="#cb400b [2415]" stroked="f" strokeweight="2.25pt">
                      <w10:anchorlock/>
                    </v:rect>
                  </w:pict>
                </mc:Fallback>
              </mc:AlternateContent>
            </w:r>
          </w:p>
          <w:p w:rsidR="000F29B2" w:rsidRPr="000F29B2" w:rsidRDefault="00080AA8" w:rsidP="003F19AA">
            <w:r>
              <w:rPr>
                <w:rFonts w:asciiTheme="majorHAnsi" w:eastAsiaTheme="majorEastAsia" w:hAnsiTheme="majorHAnsi" w:cstheme="majorBidi"/>
                <w:b/>
                <w:color w:val="272063" w:themeColor="accent3"/>
                <w:sz w:val="28"/>
                <w:lang w:eastAsia="en-US"/>
              </w:rPr>
              <w:t>Дата проведения: 27</w:t>
            </w:r>
            <w:r w:rsidR="007B5BE6" w:rsidRPr="00036156">
              <w:rPr>
                <w:rFonts w:asciiTheme="majorHAnsi" w:eastAsiaTheme="majorEastAsia" w:hAnsiTheme="majorHAnsi" w:cstheme="majorBidi"/>
                <w:b/>
                <w:color w:val="272063" w:themeColor="accent3"/>
                <w:sz w:val="28"/>
                <w:lang w:eastAsia="en-US"/>
              </w:rPr>
              <w:t xml:space="preserve"> января 2021 год</w:t>
            </w:r>
          </w:p>
        </w:tc>
      </w:tr>
    </w:tbl>
    <w:p w:rsidR="008D44E0" w:rsidRDefault="00B72995" w:rsidP="0084757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A24381" wp14:editId="790497D5">
                <wp:simplePos x="0" y="0"/>
                <wp:positionH relativeFrom="column">
                  <wp:posOffset>-1327785</wp:posOffset>
                </wp:positionH>
                <wp:positionV relativeFrom="paragraph">
                  <wp:posOffset>5219700</wp:posOffset>
                </wp:positionV>
                <wp:extent cx="3162300" cy="2553335"/>
                <wp:effectExtent l="0" t="0" r="0" b="0"/>
                <wp:wrapNone/>
                <wp:docPr id="9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2553335"/>
                          <a:chOff x="0" y="0"/>
                          <a:chExt cx="4088749" cy="3393580"/>
                        </a:xfrm>
                      </wpg:grpSpPr>
                      <pic:pic xmlns:pic="http://schemas.openxmlformats.org/drawingml/2006/picture">
                        <pic:nvPicPr>
                          <pic:cNvPr id="11" name="Графический объект 19" descr="Шестиугольник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005"/>
                            <a:ext cx="2771774" cy="320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3B499" id="Группа 28" o:spid="_x0000_s1026" alt="Шестиугольные фигуры" style="position:absolute;margin-left:-104.55pt;margin-top:411pt;width:249pt;height:201.05pt;z-index:251660288;mso-width-relative:margin;mso-height-relative:margin" coordsize="40887,33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ческий объект 19" o:spid="_x0000_s1027" type="#_x0000_t75" alt="Шестиугольник 2" style="position:absolute;top:1900;width:27717;height:3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">
                  <v:imagedata r:id="rId20" o:title="Шестиугольник 2"/>
                  <v:path arrowok="t"/>
                </v:shape>
                <v:shape id="Графический объект 20" o:spid="_x0000_s1028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">
                  <v:imagedata r:id="rId21" o:title="Шестиугольник 3"/>
                  <v:path arrowok="t"/>
                </v:shape>
                <v:shape id="Графический объект 21" o:spid="_x0000_s1029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">
                  <v:imagedata r:id="rId22" o:title="Шестиугольник 4"/>
                  <v:path arrowok="t"/>
                </v:shape>
              </v:group>
            </w:pict>
          </mc:Fallback>
        </mc:AlternateContent>
      </w:r>
      <w:r w:rsidR="008D44E0">
        <w:rPr>
          <w:noProof/>
          <w:lang w:eastAsia="ru-RU"/>
        </w:rPr>
        <w:drawing>
          <wp:inline distT="0" distB="0" distL="0" distR="0" wp14:anchorId="4041BCD7" wp14:editId="34F664B0">
            <wp:extent cx="6781800" cy="35491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888" t="44233" r="30812" b="52275"/>
                    <a:stretch/>
                  </pic:blipFill>
                  <pic:spPr bwMode="auto">
                    <a:xfrm>
                      <a:off x="0" y="0"/>
                      <a:ext cx="6875068" cy="35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-71"/>
        <w:tblW w:w="10695" w:type="dxa"/>
        <w:tblInd w:w="-157" w:type="dxa"/>
        <w:tblBorders>
          <w:top w:val="single" w:sz="12" w:space="0" w:color="904DC5" w:themeColor="accent1" w:themeTint="99"/>
          <w:left w:val="single" w:sz="12" w:space="0" w:color="904DC5" w:themeColor="accent1" w:themeTint="99"/>
          <w:bottom w:val="single" w:sz="12" w:space="0" w:color="904DC5" w:themeColor="accent1" w:themeTint="99"/>
          <w:right w:val="single" w:sz="12" w:space="0" w:color="904DC5" w:themeColor="accent1" w:themeTint="99"/>
          <w:insideH w:val="single" w:sz="12" w:space="0" w:color="904DC5" w:themeColor="accent1" w:themeTint="99"/>
          <w:insideV w:val="single" w:sz="12" w:space="0" w:color="904DC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993"/>
      </w:tblGrid>
      <w:tr w:rsidR="00957595" w:rsidTr="00B729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2" w:type="dxa"/>
            <w:tcBorders>
              <w:top w:val="none" w:sz="0" w:space="0" w:color="auto"/>
              <w:left w:val="none" w:sz="0" w:space="0" w:color="auto"/>
              <w:bottom w:val="single" w:sz="12" w:space="0" w:color="904DC5" w:themeColor="accent1" w:themeTint="99"/>
              <w:right w:val="none" w:sz="0" w:space="0" w:color="auto"/>
            </w:tcBorders>
          </w:tcPr>
          <w:p w:rsidR="008D44E0" w:rsidRPr="008D44E0" w:rsidRDefault="00957595" w:rsidP="00957595">
            <w:pPr>
              <w:spacing w:after="0"/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sz w:val="28"/>
                <w:szCs w:val="24"/>
                <w:lang w:eastAsia="ru-RU"/>
              </w:rPr>
            </w:pP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val="en-US" w:eastAsia="ru-RU"/>
              </w:rPr>
              <w:t>4.</w:t>
            </w:r>
            <w:r w:rsidR="008D44E0" w:rsidRPr="008D44E0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val="en-US" w:eastAsia="ru-RU"/>
              </w:rPr>
              <w:t>0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 – 14.50</w:t>
            </w:r>
          </w:p>
          <w:p w:rsidR="00957595" w:rsidRDefault="00957595" w:rsidP="0084757A"/>
        </w:tc>
        <w:tc>
          <w:tcPr>
            <w:tcW w:w="8993" w:type="dxa"/>
            <w:tcBorders>
              <w:top w:val="none" w:sz="0" w:space="0" w:color="auto"/>
              <w:left w:val="none" w:sz="0" w:space="0" w:color="auto"/>
              <w:bottom w:val="single" w:sz="12" w:space="0" w:color="904DC5" w:themeColor="accent1" w:themeTint="99"/>
              <w:right w:val="none" w:sz="0" w:space="0" w:color="auto"/>
            </w:tcBorders>
          </w:tcPr>
          <w:p w:rsidR="00957595" w:rsidRDefault="008D44E0" w:rsidP="00957595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32"/>
                <w:szCs w:val="28"/>
                <w:lang w:eastAsia="ru-RU"/>
              </w:rPr>
            </w:pPr>
            <w:r w:rsidRPr="008D44E0">
              <w:rPr>
                <w:rFonts w:ascii="Franklin Gothic Medium Cond" w:eastAsia="+mn-ea" w:hAnsi="Franklin Gothic Medium Cond" w:cs="+mn-cs"/>
                <w:color w:val="1D184A"/>
                <w:sz w:val="32"/>
                <w:szCs w:val="28"/>
                <w:lang w:eastAsia="ru-RU"/>
              </w:rPr>
              <w:t>Руководителям образовательных организаций</w:t>
            </w:r>
          </w:p>
          <w:p w:rsidR="00957595" w:rsidRPr="00B72995" w:rsidRDefault="00DB310F" w:rsidP="005D4B21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 xml:space="preserve"> </w:t>
            </w:r>
            <w:r w:rsidRPr="00B72995"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Управленческий конструктор «</w:t>
            </w:r>
            <w:r w:rsidR="008D44E0" w:rsidRPr="00B72995"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Программа развития как инструмент формирования инновационной сре</w:t>
            </w:r>
            <w:r w:rsidR="00957595" w:rsidRPr="00B72995"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ды в образовательном учреждении</w:t>
            </w:r>
            <w:r w:rsidRPr="00B72995"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»</w:t>
            </w:r>
          </w:p>
          <w:p w:rsidR="00FB3C09" w:rsidRDefault="00FB3C09" w:rsidP="005D4B21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4"/>
              </w:rPr>
            </w:pPr>
          </w:p>
          <w:p w:rsidR="00DB310F" w:rsidRPr="00B72995" w:rsidRDefault="00DB310F" w:rsidP="005D4B21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32"/>
              </w:rPr>
            </w:pPr>
            <w:r w:rsidRPr="00B72995">
              <w:rPr>
                <w:rFonts w:ascii="Franklin Gothic Medium Cond" w:hAnsi="Franklin Gothic Medium Cond"/>
                <w:b w:val="0"/>
                <w:sz w:val="28"/>
              </w:rPr>
              <w:t xml:space="preserve">Кошкина В.С., </w:t>
            </w:r>
            <w:proofErr w:type="spellStart"/>
            <w:r w:rsidRPr="00B72995">
              <w:rPr>
                <w:rFonts w:ascii="Franklin Gothic Medium Cond" w:hAnsi="Franklin Gothic Medium Cond"/>
                <w:b w:val="0"/>
                <w:sz w:val="28"/>
              </w:rPr>
              <w:t>к.п.н</w:t>
            </w:r>
            <w:proofErr w:type="spellEnd"/>
            <w:r w:rsidRPr="00B72995">
              <w:rPr>
                <w:rFonts w:ascii="Franklin Gothic Medium Cond" w:hAnsi="Franklin Gothic Medium Cond"/>
                <w:b w:val="0"/>
                <w:sz w:val="28"/>
              </w:rPr>
              <w:t>., доцент, Заслуженный учитель РФ</w:t>
            </w:r>
          </w:p>
          <w:p w:rsidR="00DB310F" w:rsidRPr="00B72995" w:rsidRDefault="00DB310F" w:rsidP="005D4B21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</w:p>
          <w:p w:rsidR="00DB310F" w:rsidRPr="00DB310F" w:rsidRDefault="00DB310F" w:rsidP="005D4B21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</w:rPr>
            </w:pPr>
            <w:r w:rsidRPr="00B72995">
              <w:rPr>
                <w:rFonts w:ascii="Franklin Gothic Medium Cond" w:hAnsi="Franklin Gothic Medium Cond"/>
                <w:b w:val="0"/>
                <w:sz w:val="28"/>
              </w:rPr>
              <w:t xml:space="preserve">Подключение по ссылке: </w:t>
            </w:r>
            <w:r w:rsidR="00E01693" w:rsidRPr="00B72995">
              <w:rPr>
                <w:rFonts w:ascii="Franklin Gothic Medium Cond" w:hAnsi="Franklin Gothic Medium Cond"/>
                <w:b w:val="0"/>
                <w:sz w:val="28"/>
              </w:rPr>
              <w:t>https://meet.google.com/ace-xigx-qkz</w:t>
            </w:r>
          </w:p>
        </w:tc>
      </w:tr>
      <w:tr w:rsidR="004964C2" w:rsidTr="00B7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12" w:space="0" w:color="904DC5" w:themeColor="accent1" w:themeTint="99"/>
              <w:left w:val="single" w:sz="12" w:space="0" w:color="904DC5" w:themeColor="accent1" w:themeTint="99"/>
              <w:right w:val="single" w:sz="12" w:space="0" w:color="904DC5" w:themeColor="accent1" w:themeTint="99"/>
            </w:tcBorders>
          </w:tcPr>
          <w:p w:rsidR="0054375E" w:rsidRPr="0054375E" w:rsidRDefault="0054375E" w:rsidP="0054375E">
            <w:pPr>
              <w:spacing w:after="0"/>
              <w:contextualSpacing/>
              <w:jc w:val="left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4"/>
                <w:lang w:eastAsia="ru-RU"/>
              </w:rPr>
            </w:pPr>
            <w:r w:rsidRPr="0054375E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5</w:t>
            </w:r>
            <w:r w:rsidRPr="0054375E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val="en-US" w:eastAsia="ru-RU"/>
              </w:rPr>
              <w:t>.0</w:t>
            </w:r>
            <w:r w:rsidRPr="0054375E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5</w:t>
            </w:r>
            <w:r w:rsidRPr="0054375E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4</w:t>
            </w:r>
            <w:r w:rsidRPr="0054375E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957595" w:rsidRDefault="00957595" w:rsidP="0084757A"/>
        </w:tc>
        <w:tc>
          <w:tcPr>
            <w:tcW w:w="8993" w:type="dxa"/>
            <w:tcBorders>
              <w:top w:val="single" w:sz="12" w:space="0" w:color="904DC5" w:themeColor="accent1" w:themeTint="99"/>
              <w:left w:val="single" w:sz="12" w:space="0" w:color="904DC5" w:themeColor="accent1" w:themeTint="99"/>
              <w:bottom w:val="nil"/>
              <w:right w:val="single" w:sz="12" w:space="0" w:color="904DC5" w:themeColor="accent1" w:themeTint="99"/>
            </w:tcBorders>
            <w:shd w:val="clear" w:color="auto" w:fill="auto"/>
          </w:tcPr>
          <w:p w:rsidR="00957595" w:rsidRPr="0054375E" w:rsidRDefault="00957595" w:rsidP="005D4B2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0"/>
                <w:szCs w:val="28"/>
                <w:lang w:eastAsia="ru-RU"/>
              </w:rPr>
            </w:pPr>
            <w:r w:rsidRPr="0054375E">
              <w:rPr>
                <w:rFonts w:ascii="Franklin Gothic Medium Cond" w:eastAsia="+mn-ea" w:hAnsi="Franklin Gothic Medium Cond" w:cs="+mn-cs"/>
                <w:b/>
                <w:color w:val="1D184A"/>
                <w:sz w:val="30"/>
                <w:szCs w:val="28"/>
                <w:lang w:eastAsia="ru-RU"/>
              </w:rPr>
              <w:t xml:space="preserve">Заместителям по </w:t>
            </w:r>
            <w:r w:rsidR="00727A6A" w:rsidRPr="0054375E">
              <w:rPr>
                <w:rFonts w:ascii="Franklin Gothic Medium Cond" w:eastAsia="+mn-ea" w:hAnsi="Franklin Gothic Medium Cond" w:cs="+mn-cs"/>
                <w:b/>
                <w:color w:val="1D184A"/>
                <w:sz w:val="30"/>
                <w:szCs w:val="28"/>
                <w:lang w:eastAsia="ru-RU"/>
              </w:rPr>
              <w:t>учебно-</w:t>
            </w:r>
            <w:r w:rsidRPr="0054375E">
              <w:rPr>
                <w:rFonts w:ascii="Franklin Gothic Medium Cond" w:eastAsia="+mn-ea" w:hAnsi="Franklin Gothic Medium Cond" w:cs="+mn-cs"/>
                <w:b/>
                <w:color w:val="1D184A"/>
                <w:sz w:val="30"/>
                <w:szCs w:val="28"/>
                <w:lang w:eastAsia="ru-RU"/>
              </w:rPr>
              <w:t xml:space="preserve">воспитательной </w:t>
            </w:r>
            <w:r w:rsidR="0054375E" w:rsidRPr="0054375E">
              <w:rPr>
                <w:rFonts w:ascii="Franklin Gothic Medium Cond" w:eastAsia="+mn-ea" w:hAnsi="Franklin Gothic Medium Cond" w:cs="+mn-cs"/>
                <w:b/>
                <w:color w:val="1D184A"/>
                <w:sz w:val="30"/>
                <w:szCs w:val="28"/>
                <w:lang w:eastAsia="ru-RU"/>
              </w:rPr>
              <w:t xml:space="preserve">и методической </w:t>
            </w:r>
            <w:r w:rsidRPr="0054375E">
              <w:rPr>
                <w:rFonts w:ascii="Franklin Gothic Medium Cond" w:eastAsia="+mn-ea" w:hAnsi="Franklin Gothic Medium Cond" w:cs="+mn-cs"/>
                <w:b/>
                <w:color w:val="1D184A"/>
                <w:sz w:val="30"/>
                <w:szCs w:val="28"/>
                <w:lang w:eastAsia="ru-RU"/>
              </w:rPr>
              <w:t>работе</w:t>
            </w:r>
          </w:p>
          <w:p w:rsidR="00B72995" w:rsidRPr="00B72995" w:rsidRDefault="004964C2" w:rsidP="005437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B7299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Методическая панорама</w:t>
            </w:r>
            <w:r w:rsidR="00B72995" w:rsidRPr="00B7299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</w:t>
            </w:r>
          </w:p>
          <w:p w:rsidR="004964C2" w:rsidRPr="00B72995" w:rsidRDefault="00B72995" w:rsidP="005437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B7299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в рамках работы регионального методического совета </w:t>
            </w:r>
            <w:r w:rsidR="004964C2" w:rsidRPr="00B7299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</w:t>
            </w:r>
          </w:p>
          <w:p w:rsidR="0054375E" w:rsidRPr="00B72995" w:rsidRDefault="0054375E" w:rsidP="005437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B7299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«Модели повышения профессионального мастерства педагогов с активным использованием </w:t>
            </w:r>
            <w:proofErr w:type="spellStart"/>
            <w:r w:rsidRPr="00B7299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взаим</w:t>
            </w:r>
            <w:r w:rsidR="004964C2" w:rsidRPr="00B7299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ообучения</w:t>
            </w:r>
            <w:proofErr w:type="spellEnd"/>
            <w:r w:rsidR="004964C2" w:rsidRPr="00B7299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(РМО</w:t>
            </w:r>
            <w:r w:rsidR="00B7299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,</w:t>
            </w:r>
            <w:r w:rsidR="004964C2" w:rsidRPr="00B7299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ШМО), проектной </w:t>
            </w:r>
            <w:r w:rsidRPr="00B7299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и исследовательской деятельности, работы в командах, наставничества»</w:t>
            </w:r>
          </w:p>
          <w:p w:rsidR="0054375E" w:rsidRPr="00B72995" w:rsidRDefault="0054375E" w:rsidP="004964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</w:rPr>
            </w:pPr>
            <w:r w:rsidRPr="00B72995">
              <w:rPr>
                <w:rFonts w:ascii="Franklin Gothic Medium Cond" w:hAnsi="Franklin Gothic Medium Cond"/>
                <w:sz w:val="28"/>
                <w:szCs w:val="26"/>
              </w:rPr>
              <w:t xml:space="preserve">Опыт работы представляет команда </w:t>
            </w:r>
            <w:proofErr w:type="spellStart"/>
            <w:r w:rsidRPr="00B72995">
              <w:rPr>
                <w:rFonts w:ascii="Franklin Gothic Medium Cond" w:hAnsi="Franklin Gothic Medium Cond"/>
                <w:sz w:val="28"/>
                <w:szCs w:val="26"/>
              </w:rPr>
              <w:t>Киришского</w:t>
            </w:r>
            <w:proofErr w:type="spellEnd"/>
            <w:r w:rsidRPr="00B72995">
              <w:rPr>
                <w:rFonts w:ascii="Franklin Gothic Medium Cond" w:hAnsi="Franklin Gothic Medium Cond"/>
                <w:sz w:val="28"/>
                <w:szCs w:val="26"/>
              </w:rPr>
              <w:t xml:space="preserve"> района</w:t>
            </w:r>
          </w:p>
        </w:tc>
      </w:tr>
      <w:tr w:rsidR="0054375E" w:rsidTr="00B729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left w:val="single" w:sz="12" w:space="0" w:color="904DC5" w:themeColor="accent1" w:themeTint="99"/>
              <w:bottom w:val="single" w:sz="12" w:space="0" w:color="904DC5" w:themeColor="accent1" w:themeTint="99"/>
              <w:right w:val="single" w:sz="12" w:space="0" w:color="904DC5" w:themeColor="accent1" w:themeTint="99"/>
            </w:tcBorders>
          </w:tcPr>
          <w:p w:rsidR="0054375E" w:rsidRPr="0054375E" w:rsidRDefault="0054375E" w:rsidP="0054375E">
            <w:pPr>
              <w:spacing w:after="0"/>
              <w:contextualSpacing/>
              <w:jc w:val="left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4"/>
                <w:lang w:eastAsia="ru-RU"/>
              </w:rPr>
            </w:pPr>
            <w:r w:rsidRPr="0054375E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5</w:t>
            </w:r>
            <w:r w:rsidRPr="0054375E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val="en-US"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4</w:t>
            </w:r>
            <w:r w:rsidRPr="0054375E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6</w:t>
            </w:r>
            <w:r w:rsidRPr="0054375E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2</w:t>
            </w:r>
            <w:r w:rsidRPr="0054375E">
              <w:rPr>
                <w:rFonts w:ascii="Franklin Gothic Medium Cond" w:eastAsia="+mn-ea" w:hAnsi="Franklin Gothic Medium Cond" w:cs="+mn-cs"/>
                <w:b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54375E" w:rsidRPr="0054375E" w:rsidRDefault="0054375E" w:rsidP="0054375E">
            <w:pPr>
              <w:spacing w:after="0"/>
              <w:contextualSpacing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</w:tc>
        <w:tc>
          <w:tcPr>
            <w:tcW w:w="8993" w:type="dxa"/>
            <w:tcBorders>
              <w:top w:val="nil"/>
              <w:left w:val="single" w:sz="12" w:space="0" w:color="904DC5" w:themeColor="accent1" w:themeTint="99"/>
              <w:bottom w:val="single" w:sz="12" w:space="0" w:color="904DC5" w:themeColor="accent1" w:themeTint="99"/>
              <w:right w:val="single" w:sz="12" w:space="0" w:color="904DC5" w:themeColor="accent1" w:themeTint="99"/>
            </w:tcBorders>
            <w:shd w:val="clear" w:color="auto" w:fill="auto"/>
          </w:tcPr>
          <w:p w:rsidR="0054375E" w:rsidRDefault="0054375E" w:rsidP="0054375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54375E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Личностный образовательный опыт педагога</w:t>
            </w:r>
          </w:p>
          <w:p w:rsidR="0054375E" w:rsidRPr="00B72995" w:rsidRDefault="0054375E" w:rsidP="004964C2">
            <w:pPr>
              <w:ind w:left="-3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B72995">
              <w:rPr>
                <w:rFonts w:ascii="Franklin Gothic Medium Cond" w:hAnsi="Franklin Gothic Medium Cond"/>
                <w:sz w:val="28"/>
                <w:szCs w:val="28"/>
              </w:rPr>
              <w:t xml:space="preserve">Казакова Елена Ивановна, </w:t>
            </w:r>
            <w:proofErr w:type="spellStart"/>
            <w:r w:rsidRPr="00B72995">
              <w:rPr>
                <w:rFonts w:ascii="Franklin Gothic Medium Cond" w:hAnsi="Franklin Gothic Medium Cond"/>
                <w:sz w:val="28"/>
                <w:szCs w:val="28"/>
              </w:rPr>
              <w:t>д.п.н</w:t>
            </w:r>
            <w:proofErr w:type="spellEnd"/>
            <w:r w:rsidRPr="00B72995">
              <w:rPr>
                <w:rFonts w:ascii="Franklin Gothic Medium Cond" w:hAnsi="Franklin Gothic Medium Cond"/>
                <w:sz w:val="28"/>
                <w:szCs w:val="28"/>
              </w:rPr>
              <w:t>., профессор, директор института педагогики СПб государственного университета, член-корреспондент РАО</w:t>
            </w:r>
          </w:p>
          <w:p w:rsidR="004964C2" w:rsidRPr="00B72995" w:rsidRDefault="004964C2" w:rsidP="004964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  <w:sz w:val="28"/>
                <w:szCs w:val="28"/>
              </w:rPr>
            </w:pPr>
            <w:r w:rsidRPr="00B72995">
              <w:rPr>
                <w:rFonts w:ascii="Franklin Gothic Medium Cond" w:hAnsi="Franklin Gothic Medium Cond"/>
                <w:sz w:val="28"/>
                <w:szCs w:val="28"/>
              </w:rPr>
              <w:t>Подключение по ссылке:</w:t>
            </w:r>
            <w:r w:rsidRPr="00B72995">
              <w:rPr>
                <w:rFonts w:ascii="Franklin Gothic Medium Cond" w:hAnsi="Franklin Gothic Medium Cond"/>
                <w:b/>
                <w:sz w:val="28"/>
                <w:szCs w:val="28"/>
              </w:rPr>
              <w:t xml:space="preserve"> </w:t>
            </w:r>
          </w:p>
          <w:p w:rsidR="0054375E" w:rsidRPr="0054375E" w:rsidRDefault="00B72995" w:rsidP="004964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0"/>
                <w:szCs w:val="28"/>
                <w:lang w:eastAsia="ru-RU"/>
              </w:rPr>
            </w:pPr>
            <w:hyperlink r:id="rId24" w:tgtFrame="_blank" w:history="1">
              <w:r w:rsidR="004964C2" w:rsidRPr="00B72995">
                <w:rPr>
                  <w:rStyle w:val="af"/>
                  <w:rFonts w:ascii="Franklin Gothic Medium Cond" w:hAnsi="Franklin Gothic Medium Cond"/>
                  <w:color w:val="2F1543" w:themeColor="accent1" w:themeShade="BF"/>
                  <w:sz w:val="26"/>
                  <w:szCs w:val="28"/>
                </w:rPr>
                <w:t>https://us02web.zoom.us/j/85680773637?pwd=ZnJ3NEZTdzNYUzBjWk9seDNndC9tZz09</w:t>
              </w:r>
            </w:hyperlink>
          </w:p>
        </w:tc>
      </w:tr>
    </w:tbl>
    <w:p w:rsidR="008D44E0" w:rsidRDefault="008D44E0" w:rsidP="0084757A"/>
    <w:p w:rsidR="00CA62C3" w:rsidRDefault="00CA62C3" w:rsidP="0084757A"/>
    <w:p w:rsidR="00CA62C3" w:rsidRDefault="00CA62C3" w:rsidP="0084757A"/>
    <w:p w:rsidR="00CA62C3" w:rsidRDefault="00CA62C3" w:rsidP="0084757A"/>
    <w:p w:rsidR="00CA62C3" w:rsidRDefault="00CA62C3" w:rsidP="0084757A"/>
    <w:p w:rsidR="00CA62C3" w:rsidRDefault="00CA62C3" w:rsidP="0084757A"/>
    <w:p w:rsidR="00CA62C3" w:rsidRDefault="00CA62C3" w:rsidP="0084757A"/>
    <w:p w:rsidR="00CA62C3" w:rsidRDefault="00CA62C3" w:rsidP="0084757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60BD1DB" wp14:editId="7E7E855D">
            <wp:simplePos x="0" y="0"/>
            <wp:positionH relativeFrom="column">
              <wp:posOffset>-60960</wp:posOffset>
            </wp:positionH>
            <wp:positionV relativeFrom="paragraph">
              <wp:posOffset>222250</wp:posOffset>
            </wp:positionV>
            <wp:extent cx="6791325" cy="11868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2C3" w:rsidRDefault="00CA62C3" w:rsidP="0084757A"/>
    <w:p w:rsidR="00CA62C3" w:rsidRDefault="00CA62C3" w:rsidP="0084757A"/>
    <w:p w:rsidR="00CA62C3" w:rsidRDefault="00CA62C3" w:rsidP="0084757A"/>
    <w:p w:rsidR="00CA62C3" w:rsidRDefault="00CA62C3" w:rsidP="0084757A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6CF3393" wp14:editId="65FA72BB">
            <wp:simplePos x="0" y="0"/>
            <wp:positionH relativeFrom="page">
              <wp:posOffset>394335</wp:posOffset>
            </wp:positionH>
            <wp:positionV relativeFrom="paragraph">
              <wp:posOffset>2033270</wp:posOffset>
            </wp:positionV>
            <wp:extent cx="6994525" cy="19240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-71"/>
        <w:tblpPr w:leftFromText="180" w:rightFromText="180" w:vertAnchor="text" w:horzAnchor="margin" w:tblpY="161"/>
        <w:tblW w:w="10269" w:type="dxa"/>
        <w:tblBorders>
          <w:top w:val="single" w:sz="12" w:space="0" w:color="904DC5" w:themeColor="accent1" w:themeTint="99"/>
          <w:left w:val="single" w:sz="12" w:space="0" w:color="904DC5" w:themeColor="accent1" w:themeTint="99"/>
          <w:bottom w:val="single" w:sz="12" w:space="0" w:color="904DC5" w:themeColor="accent1" w:themeTint="99"/>
          <w:right w:val="single" w:sz="12" w:space="0" w:color="904DC5" w:themeColor="accent1" w:themeTint="99"/>
          <w:insideH w:val="single" w:sz="12" w:space="0" w:color="904DC5" w:themeColor="accent1" w:themeTint="99"/>
          <w:insideV w:val="single" w:sz="12" w:space="0" w:color="904DC5" w:themeColor="accent1" w:themeTint="99"/>
        </w:tblBorders>
        <w:tblLook w:val="04A0" w:firstRow="1" w:lastRow="0" w:firstColumn="1" w:lastColumn="0" w:noHBand="0" w:noVBand="1"/>
      </w:tblPr>
      <w:tblGrid>
        <w:gridCol w:w="1701"/>
        <w:gridCol w:w="8568"/>
      </w:tblGrid>
      <w:tr w:rsidR="00CA62C3" w:rsidTr="00CA6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62C3" w:rsidRPr="008D44E0" w:rsidRDefault="00CA62C3" w:rsidP="00CA62C3">
            <w:pPr>
              <w:spacing w:after="0"/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sz w:val="28"/>
                <w:szCs w:val="24"/>
                <w:lang w:eastAsia="ru-RU"/>
              </w:rPr>
            </w:pP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 w:rsidRPr="00FB3C09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5.</w:t>
            </w:r>
            <w:r w:rsidRPr="008D44E0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6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CA62C3" w:rsidRDefault="00CA62C3" w:rsidP="00CA62C3">
            <w:pPr>
              <w:ind w:left="-234"/>
            </w:pPr>
          </w:p>
        </w:tc>
        <w:tc>
          <w:tcPr>
            <w:tcW w:w="856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CA62C3" w:rsidRPr="0070529B" w:rsidRDefault="00CA62C3" w:rsidP="00CA62C3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32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1D184A"/>
                <w:sz w:val="32"/>
                <w:szCs w:val="28"/>
                <w:lang w:eastAsia="ru-RU"/>
              </w:rPr>
              <w:t>Учителям математики</w:t>
            </w:r>
          </w:p>
          <w:p w:rsidR="00CA62C3" w:rsidRDefault="00CA62C3" w:rsidP="00CA62C3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Семинар-практикум «Критерии оценивания заданий с развернутым ответом в ЕГЭ по математике»</w:t>
            </w:r>
          </w:p>
          <w:p w:rsidR="00CA62C3" w:rsidRDefault="00CA62C3" w:rsidP="00CA62C3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</w:p>
          <w:p w:rsidR="00CA62C3" w:rsidRDefault="00CA62C3" w:rsidP="00CA62C3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2"/>
              </w:rPr>
            </w:pPr>
            <w:proofErr w:type="spellStart"/>
            <w:r w:rsidRPr="0070529B">
              <w:rPr>
                <w:rFonts w:asciiTheme="majorHAnsi" w:hAnsiTheme="majorHAnsi"/>
                <w:b w:val="0"/>
                <w:sz w:val="22"/>
              </w:rPr>
              <w:t>Ярушева</w:t>
            </w:r>
            <w:proofErr w:type="spellEnd"/>
            <w:r w:rsidRPr="0070529B">
              <w:rPr>
                <w:rFonts w:asciiTheme="majorHAnsi" w:hAnsiTheme="majorHAnsi"/>
                <w:b w:val="0"/>
                <w:sz w:val="22"/>
              </w:rPr>
              <w:t xml:space="preserve"> С.Н., старший методист МБОУ ДО «ИМЦ»</w:t>
            </w:r>
          </w:p>
          <w:p w:rsidR="00CA62C3" w:rsidRPr="0070529B" w:rsidRDefault="00CA62C3" w:rsidP="00CA62C3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2"/>
              </w:rPr>
            </w:pPr>
          </w:p>
          <w:p w:rsidR="00CA62C3" w:rsidRPr="00DB310F" w:rsidRDefault="00CA62C3" w:rsidP="00CA62C3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</w:rPr>
            </w:pPr>
            <w:r>
              <w:rPr>
                <w:rFonts w:ascii="Franklin Gothic Medium Cond" w:hAnsi="Franklin Gothic Medium Cond"/>
                <w:b w:val="0"/>
                <w:sz w:val="28"/>
              </w:rPr>
              <w:t xml:space="preserve">Подключение по ссылке: </w:t>
            </w:r>
            <w:r w:rsidRPr="00E01693">
              <w:rPr>
                <w:rFonts w:ascii="Franklin Gothic Medium Cond" w:hAnsi="Franklin Gothic Medium Cond"/>
                <w:b w:val="0"/>
                <w:sz w:val="28"/>
              </w:rPr>
              <w:t>https://meet.google.com/sfg-ssuq-ims</w:t>
            </w:r>
          </w:p>
        </w:tc>
      </w:tr>
      <w:tr w:rsidR="00CA62C3" w:rsidTr="00CA6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A62C3" w:rsidRDefault="00CA62C3" w:rsidP="00CA62C3"/>
        </w:tc>
        <w:tc>
          <w:tcPr>
            <w:tcW w:w="8568" w:type="dxa"/>
            <w:shd w:val="clear" w:color="auto" w:fill="auto"/>
          </w:tcPr>
          <w:p w:rsidR="00CA62C3" w:rsidRDefault="00CA62C3" w:rsidP="00CA62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 w:rsidRPr="00FB3C09"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  <w:t>Учителя</w:t>
            </w:r>
            <w:r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  <w:t>м</w:t>
            </w:r>
            <w:r w:rsidRPr="00FB3C09"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  <w:t xml:space="preserve"> начальных классов </w:t>
            </w:r>
          </w:p>
          <w:p w:rsidR="00CA62C3" w:rsidRDefault="00CA62C3" w:rsidP="00CA62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Онлайн-семинар «</w:t>
            </w:r>
            <w:r w:rsidRPr="00FB3C09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Формирование положительной учебной мотивации с целью повышения результатов обучения в начальной школе</w:t>
            </w: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»</w:t>
            </w:r>
            <w:r w:rsidRPr="00FB3C09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</w:t>
            </w:r>
          </w:p>
          <w:p w:rsidR="00CA62C3" w:rsidRDefault="00CA62C3" w:rsidP="00CA62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Рыбкина Е.А.</w:t>
            </w:r>
            <w:r w:rsidRPr="00A62826">
              <w:rPr>
                <w:rFonts w:asciiTheme="majorHAnsi" w:hAnsiTheme="majorHAnsi"/>
                <w:sz w:val="22"/>
              </w:rPr>
              <w:t>, методист МБОУ ДО «ИМЦ»</w:t>
            </w:r>
          </w:p>
          <w:p w:rsidR="00CA62C3" w:rsidRPr="00A62826" w:rsidRDefault="00CA62C3" w:rsidP="00CA62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="Franklin Gothic Medium Cond" w:hAnsi="Franklin Gothic Medium Cond"/>
                <w:sz w:val="28"/>
              </w:rPr>
              <w:t xml:space="preserve">Подключение по ссылке: </w:t>
            </w:r>
            <w:r w:rsidRPr="00E01693">
              <w:rPr>
                <w:rFonts w:ascii="Franklin Gothic Medium Cond" w:hAnsi="Franklin Gothic Medium Cond"/>
                <w:sz w:val="28"/>
              </w:rPr>
              <w:t>https://meet.google.com/pte-xqsf-muh</w:t>
            </w:r>
          </w:p>
        </w:tc>
      </w:tr>
    </w:tbl>
    <w:p w:rsidR="00CA62C3" w:rsidRDefault="00CA62C3" w:rsidP="0084757A"/>
    <w:p w:rsidR="008D44E0" w:rsidRDefault="008D44E0" w:rsidP="0084757A"/>
    <w:p w:rsidR="008D44E0" w:rsidRDefault="008D44E0" w:rsidP="0084757A"/>
    <w:tbl>
      <w:tblPr>
        <w:tblStyle w:val="-71"/>
        <w:tblpPr w:leftFromText="180" w:rightFromText="180" w:vertAnchor="page" w:horzAnchor="margin" w:tblpY="8401"/>
        <w:tblW w:w="10221" w:type="dxa"/>
        <w:tblBorders>
          <w:top w:val="single" w:sz="12" w:space="0" w:color="904DC5" w:themeColor="accent1" w:themeTint="99"/>
          <w:left w:val="single" w:sz="12" w:space="0" w:color="904DC5" w:themeColor="accent1" w:themeTint="99"/>
          <w:bottom w:val="single" w:sz="12" w:space="0" w:color="904DC5" w:themeColor="accent1" w:themeTint="99"/>
          <w:right w:val="single" w:sz="12" w:space="0" w:color="904DC5" w:themeColor="accent1" w:themeTint="99"/>
          <w:insideH w:val="single" w:sz="12" w:space="0" w:color="904DC5" w:themeColor="accent1" w:themeTint="99"/>
          <w:insideV w:val="single" w:sz="12" w:space="0" w:color="904DC5" w:themeColor="accent1" w:themeTint="99"/>
        </w:tblBorders>
        <w:tblLook w:val="04A0" w:firstRow="1" w:lastRow="0" w:firstColumn="1" w:lastColumn="0" w:noHBand="0" w:noVBand="1"/>
      </w:tblPr>
      <w:tblGrid>
        <w:gridCol w:w="1686"/>
        <w:gridCol w:w="8535"/>
      </w:tblGrid>
      <w:tr w:rsidR="00CA62C3" w:rsidTr="00B729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8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62C3" w:rsidRPr="008D44E0" w:rsidRDefault="00CA62C3" w:rsidP="00B72995">
            <w:pPr>
              <w:spacing w:after="0"/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sz w:val="28"/>
                <w:szCs w:val="24"/>
                <w:lang w:eastAsia="ru-RU"/>
              </w:rPr>
            </w:pP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 w:rsidRPr="00FB3C09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5.</w:t>
            </w:r>
            <w:r w:rsidRPr="008D44E0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6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CA62C3" w:rsidRDefault="00CA62C3" w:rsidP="00B72995">
            <w:pPr>
              <w:ind w:left="-234"/>
            </w:pPr>
          </w:p>
        </w:tc>
        <w:tc>
          <w:tcPr>
            <w:tcW w:w="853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CA62C3" w:rsidRDefault="00CA62C3" w:rsidP="00B72995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</w:p>
          <w:p w:rsidR="00CA62C3" w:rsidRDefault="00CA62C3" w:rsidP="00B72995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Вебинар</w:t>
            </w:r>
            <w:proofErr w:type="spellEnd"/>
            <w:r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 xml:space="preserve"> </w:t>
            </w:r>
            <w:r w:rsidRPr="00260B05"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 xml:space="preserve">для обучающихся 9 класса по русскому языку </w:t>
            </w:r>
          </w:p>
          <w:p w:rsidR="00CA62C3" w:rsidRPr="00260B05" w:rsidRDefault="00CA62C3" w:rsidP="00B72995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4"/>
                <w:szCs w:val="28"/>
                <w:lang w:eastAsia="ru-RU"/>
              </w:rPr>
            </w:pPr>
            <w:r w:rsidRPr="00260B05"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(подготовка к итоговому собеседованию)</w:t>
            </w:r>
          </w:p>
          <w:p w:rsidR="00CA62C3" w:rsidRDefault="00CA62C3" w:rsidP="00B72995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</w:p>
          <w:p w:rsidR="00CA62C3" w:rsidRDefault="00CA62C3" w:rsidP="00B72995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2"/>
              </w:rPr>
            </w:pPr>
            <w:r>
              <w:rPr>
                <w:rFonts w:asciiTheme="majorHAnsi" w:hAnsiTheme="majorHAnsi"/>
                <w:b w:val="0"/>
                <w:sz w:val="22"/>
              </w:rPr>
              <w:t>Титова О.Е.</w:t>
            </w:r>
            <w:r w:rsidRPr="0070529B">
              <w:rPr>
                <w:rFonts w:asciiTheme="majorHAnsi" w:hAnsiTheme="majorHAnsi"/>
                <w:b w:val="0"/>
                <w:sz w:val="22"/>
              </w:rPr>
              <w:t>, старший методист МБОУ ДО «ИМЦ»</w:t>
            </w:r>
          </w:p>
          <w:p w:rsidR="00CA62C3" w:rsidRPr="0070529B" w:rsidRDefault="00CA62C3" w:rsidP="00B72995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2"/>
              </w:rPr>
            </w:pPr>
          </w:p>
          <w:p w:rsidR="00CA62C3" w:rsidRPr="004964C2" w:rsidRDefault="00CA62C3" w:rsidP="00B72995">
            <w:pPr>
              <w:spacing w:after="0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</w:rPr>
            </w:pPr>
            <w:r w:rsidRPr="004964C2">
              <w:rPr>
                <w:rFonts w:ascii="Franklin Gothic Medium Cond" w:hAnsi="Franklin Gothic Medium Cond"/>
                <w:b w:val="0"/>
                <w:sz w:val="28"/>
              </w:rPr>
              <w:t xml:space="preserve">Подключение по ссылке: </w:t>
            </w:r>
            <w:r w:rsidRPr="004964C2">
              <w:rPr>
                <w:b w:val="0"/>
              </w:rPr>
              <w:t xml:space="preserve"> </w:t>
            </w:r>
            <w:r>
              <w:t xml:space="preserve"> </w:t>
            </w:r>
            <w:r w:rsidRPr="00E01693">
              <w:rPr>
                <w:rFonts w:ascii="Franklin Gothic Medium Cond" w:hAnsi="Franklin Gothic Medium Cond"/>
                <w:b w:val="0"/>
                <w:sz w:val="28"/>
              </w:rPr>
              <w:t>https://meet.google.com/wkg-dbcu-wnr</w:t>
            </w:r>
          </w:p>
        </w:tc>
      </w:tr>
      <w:tr w:rsidR="00CA62C3" w:rsidTr="00B729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CA62C3" w:rsidRDefault="00CA62C3" w:rsidP="00B72995"/>
        </w:tc>
        <w:tc>
          <w:tcPr>
            <w:tcW w:w="8535" w:type="dxa"/>
            <w:shd w:val="clear" w:color="auto" w:fill="auto"/>
          </w:tcPr>
          <w:p w:rsidR="00CA62C3" w:rsidRDefault="00CA62C3" w:rsidP="00B729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</w:p>
          <w:p w:rsidR="00CA62C3" w:rsidRDefault="00CA62C3" w:rsidP="00B729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proofErr w:type="spellStart"/>
            <w:r w:rsidRPr="00260B0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On-line</w:t>
            </w:r>
            <w:proofErr w:type="spellEnd"/>
            <w:r w:rsidRPr="00260B0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тренинг</w:t>
            </w:r>
            <w:r w:rsidRPr="00260B0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 xml:space="preserve"> для обучающихся 11 класса по математике </w:t>
            </w:r>
          </w:p>
          <w:p w:rsidR="00CA62C3" w:rsidRDefault="00CA62C3" w:rsidP="00B729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r w:rsidRPr="00260B05"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  <w:t>(подготовка к государственной итоговой аттестации)</w:t>
            </w:r>
          </w:p>
          <w:p w:rsidR="00CA62C3" w:rsidRDefault="00CA62C3" w:rsidP="00B729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2"/>
              </w:rPr>
            </w:pPr>
            <w:proofErr w:type="spellStart"/>
            <w:r w:rsidRPr="00064731">
              <w:rPr>
                <w:rFonts w:asciiTheme="majorHAnsi" w:hAnsiTheme="majorHAnsi"/>
                <w:sz w:val="22"/>
              </w:rPr>
              <w:t>Денгизова</w:t>
            </w:r>
            <w:proofErr w:type="spellEnd"/>
            <w:r w:rsidRPr="00064731">
              <w:rPr>
                <w:rFonts w:asciiTheme="majorHAnsi" w:hAnsiTheme="majorHAnsi"/>
                <w:sz w:val="22"/>
              </w:rPr>
              <w:t xml:space="preserve"> Ю.М., учитель математики МБОУ «Гатчинская СОШ №11»</w:t>
            </w:r>
          </w:p>
          <w:p w:rsidR="00CA62C3" w:rsidRPr="000C7CE3" w:rsidRDefault="00CA62C3" w:rsidP="00B729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0C7CE3">
              <w:rPr>
                <w:rFonts w:ascii="Franklin Gothic Medium Cond" w:hAnsi="Franklin Gothic Medium Cond"/>
                <w:sz w:val="28"/>
              </w:rPr>
              <w:t xml:space="preserve">Подключение по ссылке: </w:t>
            </w:r>
            <w:r w:rsidRPr="000C7CE3">
              <w:t xml:space="preserve"> </w:t>
            </w:r>
            <w:r>
              <w:t xml:space="preserve"> </w:t>
            </w:r>
            <w:r w:rsidRPr="00E01693">
              <w:rPr>
                <w:rFonts w:ascii="Franklin Gothic Medium Cond" w:hAnsi="Franklin Gothic Medium Cond"/>
                <w:sz w:val="28"/>
              </w:rPr>
              <w:t>https://meet.google.com/wxv-dkgx-peu</w:t>
            </w:r>
          </w:p>
        </w:tc>
      </w:tr>
    </w:tbl>
    <w:p w:rsidR="007B5BE6" w:rsidRDefault="00CA62C3" w:rsidP="0084757A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0653899" wp14:editId="1638F89C">
            <wp:simplePos x="0" y="0"/>
            <wp:positionH relativeFrom="margin">
              <wp:posOffset>-62230</wp:posOffset>
            </wp:positionH>
            <wp:positionV relativeFrom="paragraph">
              <wp:posOffset>2862580</wp:posOffset>
            </wp:positionV>
            <wp:extent cx="6705600" cy="569595"/>
            <wp:effectExtent l="0" t="0" r="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5" t="49965" r="10903" b="44720"/>
                    <a:stretch/>
                  </pic:blipFill>
                  <pic:spPr bwMode="auto">
                    <a:xfrm>
                      <a:off x="0" y="0"/>
                      <a:ext cx="6705600" cy="56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5BE6" w:rsidRDefault="007B5BE6" w:rsidP="0084757A"/>
    <w:tbl>
      <w:tblPr>
        <w:tblStyle w:val="-71"/>
        <w:tblpPr w:leftFromText="180" w:rightFromText="180" w:vertAnchor="page" w:horzAnchor="margin" w:tblpY="14266"/>
        <w:tblW w:w="10221" w:type="dxa"/>
        <w:tblBorders>
          <w:top w:val="single" w:sz="12" w:space="0" w:color="904DC5" w:themeColor="accent1" w:themeTint="99"/>
          <w:left w:val="single" w:sz="12" w:space="0" w:color="904DC5" w:themeColor="accent1" w:themeTint="99"/>
          <w:bottom w:val="single" w:sz="12" w:space="0" w:color="904DC5" w:themeColor="accent1" w:themeTint="99"/>
          <w:right w:val="single" w:sz="12" w:space="0" w:color="904DC5" w:themeColor="accent1" w:themeTint="99"/>
          <w:insideH w:val="single" w:sz="12" w:space="0" w:color="904DC5" w:themeColor="accent1" w:themeTint="99"/>
          <w:insideV w:val="single" w:sz="12" w:space="0" w:color="904DC5" w:themeColor="accent1" w:themeTint="99"/>
        </w:tblBorders>
        <w:tblLook w:val="04A0" w:firstRow="1" w:lastRow="0" w:firstColumn="1" w:lastColumn="0" w:noHBand="0" w:noVBand="1"/>
      </w:tblPr>
      <w:tblGrid>
        <w:gridCol w:w="1686"/>
        <w:gridCol w:w="8535"/>
      </w:tblGrid>
      <w:tr w:rsidR="00CA62C3" w:rsidTr="00B729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62C3" w:rsidRPr="008D44E0" w:rsidRDefault="00CA62C3" w:rsidP="00B72995">
            <w:pPr>
              <w:spacing w:after="0"/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sz w:val="28"/>
                <w:szCs w:val="24"/>
                <w:lang w:eastAsia="ru-RU"/>
              </w:rPr>
            </w:pP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7</w:t>
            </w:r>
            <w:r w:rsidRPr="00FB3C09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3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8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3</w:t>
            </w:r>
            <w:r w:rsidRPr="00957595"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  <w:t>0</w:t>
            </w:r>
          </w:p>
          <w:p w:rsidR="00CA62C3" w:rsidRPr="00260B05" w:rsidRDefault="00CA62C3" w:rsidP="00B72995">
            <w:pPr>
              <w:rPr>
                <w:i w:val="0"/>
              </w:rPr>
            </w:pPr>
          </w:p>
        </w:tc>
        <w:tc>
          <w:tcPr>
            <w:tcW w:w="853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CA62C3" w:rsidRPr="00260B05" w:rsidRDefault="00CA62C3" w:rsidP="00B7299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Онлайн-консультация «</w:t>
            </w:r>
            <w:r w:rsidRPr="00260B05"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Роль взрослых в социализации и профориентации ребенка</w:t>
            </w:r>
            <w:r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  <w:t>»</w:t>
            </w:r>
          </w:p>
          <w:p w:rsidR="00CA62C3" w:rsidRDefault="00CA62C3" w:rsidP="00B7299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2"/>
              </w:rPr>
            </w:pPr>
            <w:r>
              <w:rPr>
                <w:rFonts w:asciiTheme="majorHAnsi" w:hAnsiTheme="majorHAnsi"/>
                <w:b w:val="0"/>
                <w:sz w:val="22"/>
              </w:rPr>
              <w:t>Мельникова Е.Н</w:t>
            </w:r>
            <w:r w:rsidRPr="00064731">
              <w:rPr>
                <w:rFonts w:asciiTheme="majorHAnsi" w:hAnsiTheme="majorHAnsi"/>
                <w:b w:val="0"/>
                <w:sz w:val="22"/>
              </w:rPr>
              <w:t xml:space="preserve">., </w:t>
            </w:r>
            <w:r>
              <w:rPr>
                <w:rFonts w:asciiTheme="majorHAnsi" w:hAnsiTheme="majorHAnsi"/>
                <w:b w:val="0"/>
                <w:sz w:val="22"/>
              </w:rPr>
              <w:t>педагог-психолог</w:t>
            </w:r>
            <w:r w:rsidRPr="00064731">
              <w:rPr>
                <w:rFonts w:asciiTheme="majorHAnsi" w:hAnsiTheme="majorHAnsi"/>
                <w:b w:val="0"/>
                <w:sz w:val="22"/>
              </w:rPr>
              <w:t xml:space="preserve"> МБОУ «</w:t>
            </w:r>
            <w:r>
              <w:rPr>
                <w:rFonts w:asciiTheme="majorHAnsi" w:hAnsiTheme="majorHAnsi"/>
                <w:b w:val="0"/>
                <w:sz w:val="22"/>
              </w:rPr>
              <w:t>Коммунарская</w:t>
            </w:r>
            <w:r w:rsidRPr="00064731">
              <w:rPr>
                <w:rFonts w:asciiTheme="majorHAnsi" w:hAnsiTheme="majorHAnsi"/>
                <w:b w:val="0"/>
                <w:sz w:val="22"/>
              </w:rPr>
              <w:t xml:space="preserve"> СОШ №</w:t>
            </w:r>
            <w:r>
              <w:rPr>
                <w:rFonts w:asciiTheme="majorHAnsi" w:hAnsiTheme="majorHAnsi"/>
                <w:b w:val="0"/>
                <w:sz w:val="22"/>
              </w:rPr>
              <w:t>3</w:t>
            </w:r>
            <w:r w:rsidRPr="00064731">
              <w:rPr>
                <w:rFonts w:asciiTheme="majorHAnsi" w:hAnsiTheme="majorHAnsi"/>
                <w:b w:val="0"/>
                <w:sz w:val="22"/>
              </w:rPr>
              <w:t>»</w:t>
            </w:r>
          </w:p>
          <w:p w:rsidR="00CA62C3" w:rsidRPr="00064731" w:rsidRDefault="00CA62C3" w:rsidP="00B7299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</w:rPr>
            </w:pPr>
            <w:r>
              <w:rPr>
                <w:rFonts w:ascii="Franklin Gothic Medium Cond" w:hAnsi="Franklin Gothic Medium Cond"/>
                <w:b w:val="0"/>
                <w:sz w:val="28"/>
              </w:rPr>
              <w:t xml:space="preserve">Подключение по ссылке: </w:t>
            </w:r>
            <w:r w:rsidRPr="00064731">
              <w:rPr>
                <w:rFonts w:ascii="Franklin Gothic Medium Cond" w:hAnsi="Franklin Gothic Medium Cond"/>
                <w:b w:val="0"/>
                <w:sz w:val="28"/>
              </w:rPr>
              <w:t xml:space="preserve"> </w:t>
            </w:r>
            <w:r>
              <w:t xml:space="preserve"> </w:t>
            </w:r>
            <w:r w:rsidRPr="009314A8">
              <w:rPr>
                <w:rFonts w:ascii="Franklin Gothic Medium Cond" w:hAnsi="Franklin Gothic Medium Cond"/>
                <w:b w:val="0"/>
                <w:sz w:val="28"/>
              </w:rPr>
              <w:t>https://meet.google.com/pnd-jnmj-mjz</w:t>
            </w:r>
          </w:p>
        </w:tc>
      </w:tr>
    </w:tbl>
    <w:p w:rsidR="007B5BE6" w:rsidRDefault="007B5BE6" w:rsidP="0084757A"/>
    <w:p w:rsidR="00260B05" w:rsidRPr="00260B05" w:rsidRDefault="00B72995" w:rsidP="00260B05">
      <w:pPr>
        <w:rPr>
          <w:lang w:eastAsia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70EFAE" wp14:editId="1AA7A0BC">
                <wp:simplePos x="0" y="0"/>
                <wp:positionH relativeFrom="page">
                  <wp:align>left</wp:align>
                </wp:positionH>
                <wp:positionV relativeFrom="paragraph">
                  <wp:posOffset>760730</wp:posOffset>
                </wp:positionV>
                <wp:extent cx="1508760" cy="1470025"/>
                <wp:effectExtent l="0" t="0" r="0" b="0"/>
                <wp:wrapNone/>
                <wp:docPr id="26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28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cx1="http://schemas.microsoft.com/office/drawing/2015/9/8/chartex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8EB04" id="Группа 28" o:spid="_x0000_s1026" alt="Шестиугольные фигуры" style="position:absolute;margin-left:0;margin-top:59.9pt;width:118.8pt;height:115.75pt;z-index:251665408;mso-position-horizontal:left;mso-position-horizontal-relative:page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"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">
                  <v:imagedata r:id="rId21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">
                  <v:imagedata r:id="rId22" o:title="Шестиугольник 4"/>
                  <v:path arrowok="t"/>
                </v:shape>
                <w10:wrap anchorx="page"/>
              </v:group>
            </w:pict>
          </mc:Fallback>
        </mc:AlternateContent>
      </w:r>
    </w:p>
    <w:p w:rsidR="00260B05" w:rsidRPr="00260B05" w:rsidRDefault="00C43DCB" w:rsidP="00260B05">
      <w:pPr>
        <w:rPr>
          <w:lang w:eastAsia="en-US"/>
        </w:rPr>
      </w:pPr>
      <w:r>
        <w:rPr>
          <w:noProof/>
          <w:lang w:eastAsia="ru-RU"/>
        </w:rPr>
        <w:t xml:space="preserve"> </w:t>
      </w:r>
      <w:bookmarkStart w:id="0" w:name="_GoBack"/>
      <w:bookmarkEnd w:id="0"/>
    </w:p>
    <w:sectPr w:rsidR="00260B05" w:rsidRPr="00260B05" w:rsidSect="007B5BE6">
      <w:headerReference w:type="default" r:id="rId28"/>
      <w:headerReference w:type="first" r:id="rId29"/>
      <w:type w:val="continuous"/>
      <w:pgSz w:w="11906" w:h="16838" w:code="9"/>
      <w:pgMar w:top="0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2CD" w:rsidRDefault="006C12CD" w:rsidP="0087131C">
      <w:pPr>
        <w:spacing w:after="0" w:line="240" w:lineRule="auto"/>
      </w:pPr>
      <w:r>
        <w:separator/>
      </w:r>
    </w:p>
  </w:endnote>
  <w:endnote w:type="continuationSeparator" w:id="0">
    <w:p w:rsidR="006C12CD" w:rsidRDefault="006C12CD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Malgun Gothic"/>
    <w:panose1 w:val="00000000000000000000"/>
    <w:charset w:val="81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Arial Narrow"/>
    <w:charset w:val="CC"/>
    <w:family w:val="swiss"/>
    <w:pitch w:val="variable"/>
    <w:sig w:usb0="00000001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2CD" w:rsidRDefault="006C12CD" w:rsidP="0087131C">
      <w:pPr>
        <w:spacing w:after="0" w:line="240" w:lineRule="auto"/>
      </w:pPr>
      <w:r>
        <w:separator/>
      </w:r>
    </w:p>
  </w:footnote>
  <w:footnote w:type="continuationSeparator" w:id="0">
    <w:p w:rsidR="006C12CD" w:rsidRDefault="006C12CD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CD" w:rsidRDefault="006C12CD">
    <w:pPr>
      <w:pStyle w:val="af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6B54D90" wp14:editId="7881D341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7" name="Рисунок 46">
            <a:extLst xmlns:a="http://schemas.openxmlformats.org/drawingml/2006/main">
              <a:ext uri="{C183D7F6-B498-43B3-948B-1728B52AA6E4}">
                <adec:decorative xmlns:cx1="http://schemas.microsoft.com/office/drawing/2015/9/8/chartex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CD" w:rsidRDefault="006C12CD">
    <w:pPr>
      <w:pStyle w:val="af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BD6E4" wp14:editId="27924C2A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832" cy="4782312"/>
              <wp:effectExtent l="0" t="0" r="0" b="0"/>
              <wp:wrapNone/>
              <wp:docPr id="1" name="Группа 1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0832" cy="4782312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2" name="Графический элемент 2" descr="Фиолет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cx1="http://schemas.microsoft.com/office/drawing/2015/9/8/chartex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Графический объект 3" descr="Шестиугольник с сини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cx1="http://schemas.microsoft.com/office/drawing/2015/9/8/chartex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Графический объект 4" descr="Роз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cx1="http://schemas.microsoft.com/office/drawing/2015/9/8/chartex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Графический элемент 6" descr="Шестиугольник с оранжевы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cx1="http://schemas.microsoft.com/office/drawing/2015/9/8/chartex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516FE23D" id="Группа 1" o:spid="_x0000_s1026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RlAgdIygQOkJQJHCAp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элемент 2" o:spid="_x0000_s1027" type="#_x0000_t75" alt="Фиолетовый шестиугольник" style="position:absolute;left:4275;top:3087;width:18059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">
                <v:imagedata r:id="rId9" o:title="Фиолетовый шестиугольник"/>
                <v:path arrowok="t"/>
              </v:shape>
              <v:shape id="Графический объект 3" o:spid="_x0000_s1028" type="#_x0000_t75" alt="Шестиугольник с синими границами" style="position:absolute;left:1662;top:8550;width:1417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">
                <v:imagedata r:id="rId10" o:title="Шестиугольник с синими границами"/>
                <v:path arrowok="t"/>
              </v:shape>
              <v:shape id="Графический объект 4" o:spid="_x0000_s1029" type="#_x0000_t75" alt="Розовый шестиугольник" style="position:absolute;top:14606;width:8096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">
                <v:imagedata r:id="rId11" o:title="Розовый шестиугольник"/>
                <v:path arrowok="t"/>
              </v:shape>
              <v:shape id="Графический элемент 6" o:spid="_x0000_s1030" type="#_x0000_t75" alt="Шестиугольник с оранжевыми границами" style="position:absolute;left:11699;top:17788;width:8427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">
                <v:imagedata r:id="rId12" o:title="Шестиугольник с оранжевыми границами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CD08F4"/>
    <w:multiLevelType w:val="hybridMultilevel"/>
    <w:tmpl w:val="82B832F0"/>
    <w:lvl w:ilvl="0" w:tplc="AD204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</w:rPr>
    </w:lvl>
    <w:lvl w:ilvl="1" w:tplc="A75CE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2C3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245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A23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907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BCA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7C4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2EB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08D0870"/>
    <w:multiLevelType w:val="hybridMultilevel"/>
    <w:tmpl w:val="BE30B758"/>
    <w:lvl w:ilvl="0" w:tplc="428E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F4F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0C5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081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D8F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04B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BA9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CC2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AC8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D2573AF"/>
    <w:multiLevelType w:val="hybridMultilevel"/>
    <w:tmpl w:val="847610C8"/>
    <w:lvl w:ilvl="0" w:tplc="194AA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168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367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9E6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BAE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76D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1AE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565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2B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BE6"/>
    <w:rsid w:val="0000062C"/>
    <w:rsid w:val="00036156"/>
    <w:rsid w:val="00064731"/>
    <w:rsid w:val="000712A7"/>
    <w:rsid w:val="00071EDF"/>
    <w:rsid w:val="00080AA8"/>
    <w:rsid w:val="00085020"/>
    <w:rsid w:val="000A4759"/>
    <w:rsid w:val="000C57E0"/>
    <w:rsid w:val="000C71E4"/>
    <w:rsid w:val="000C7CE3"/>
    <w:rsid w:val="000F29B2"/>
    <w:rsid w:val="000F6076"/>
    <w:rsid w:val="00140CB9"/>
    <w:rsid w:val="00180D1C"/>
    <w:rsid w:val="00197ADA"/>
    <w:rsid w:val="001A0638"/>
    <w:rsid w:val="001E1FA0"/>
    <w:rsid w:val="00213398"/>
    <w:rsid w:val="0021346F"/>
    <w:rsid w:val="00222913"/>
    <w:rsid w:val="00260B05"/>
    <w:rsid w:val="00281B62"/>
    <w:rsid w:val="002F5C6E"/>
    <w:rsid w:val="00302166"/>
    <w:rsid w:val="00322C3C"/>
    <w:rsid w:val="003A13CF"/>
    <w:rsid w:val="003C3B61"/>
    <w:rsid w:val="003F19AA"/>
    <w:rsid w:val="00421727"/>
    <w:rsid w:val="00460DE2"/>
    <w:rsid w:val="00461077"/>
    <w:rsid w:val="00466204"/>
    <w:rsid w:val="004746D6"/>
    <w:rsid w:val="00477E6A"/>
    <w:rsid w:val="004964C2"/>
    <w:rsid w:val="004D68C9"/>
    <w:rsid w:val="004D70C5"/>
    <w:rsid w:val="00507A83"/>
    <w:rsid w:val="0054375E"/>
    <w:rsid w:val="0054585F"/>
    <w:rsid w:val="00564C9B"/>
    <w:rsid w:val="005956E1"/>
    <w:rsid w:val="005D4B21"/>
    <w:rsid w:val="005E07A6"/>
    <w:rsid w:val="006119A5"/>
    <w:rsid w:val="00612911"/>
    <w:rsid w:val="00621A46"/>
    <w:rsid w:val="006A3CE3"/>
    <w:rsid w:val="006C12CD"/>
    <w:rsid w:val="0070529B"/>
    <w:rsid w:val="00714169"/>
    <w:rsid w:val="00727006"/>
    <w:rsid w:val="00727A6A"/>
    <w:rsid w:val="0073292A"/>
    <w:rsid w:val="0073298F"/>
    <w:rsid w:val="007564CE"/>
    <w:rsid w:val="00775300"/>
    <w:rsid w:val="007764E6"/>
    <w:rsid w:val="007800BB"/>
    <w:rsid w:val="0079084A"/>
    <w:rsid w:val="007B40B1"/>
    <w:rsid w:val="007B5BE6"/>
    <w:rsid w:val="007C281D"/>
    <w:rsid w:val="007F1291"/>
    <w:rsid w:val="007F52D6"/>
    <w:rsid w:val="008216DF"/>
    <w:rsid w:val="00843523"/>
    <w:rsid w:val="0084757A"/>
    <w:rsid w:val="00862D3B"/>
    <w:rsid w:val="0087131C"/>
    <w:rsid w:val="008872A1"/>
    <w:rsid w:val="0089303C"/>
    <w:rsid w:val="008B2750"/>
    <w:rsid w:val="008D44E0"/>
    <w:rsid w:val="008F4D12"/>
    <w:rsid w:val="0092448B"/>
    <w:rsid w:val="009314A8"/>
    <w:rsid w:val="0094170C"/>
    <w:rsid w:val="00957595"/>
    <w:rsid w:val="009A6E30"/>
    <w:rsid w:val="009C5EFC"/>
    <w:rsid w:val="00A044D6"/>
    <w:rsid w:val="00A62826"/>
    <w:rsid w:val="00A64886"/>
    <w:rsid w:val="00B06E53"/>
    <w:rsid w:val="00B12B21"/>
    <w:rsid w:val="00B41984"/>
    <w:rsid w:val="00B460E7"/>
    <w:rsid w:val="00B47079"/>
    <w:rsid w:val="00B5788F"/>
    <w:rsid w:val="00B67CCB"/>
    <w:rsid w:val="00B72995"/>
    <w:rsid w:val="00BB4288"/>
    <w:rsid w:val="00BC7A6E"/>
    <w:rsid w:val="00BE3F38"/>
    <w:rsid w:val="00C43DCB"/>
    <w:rsid w:val="00C54CFF"/>
    <w:rsid w:val="00C55A66"/>
    <w:rsid w:val="00C6548C"/>
    <w:rsid w:val="00C7655F"/>
    <w:rsid w:val="00C95B92"/>
    <w:rsid w:val="00CA62C3"/>
    <w:rsid w:val="00CC4C6A"/>
    <w:rsid w:val="00D36967"/>
    <w:rsid w:val="00D434CD"/>
    <w:rsid w:val="00D5270F"/>
    <w:rsid w:val="00D55C3A"/>
    <w:rsid w:val="00D67451"/>
    <w:rsid w:val="00D9001E"/>
    <w:rsid w:val="00DB310F"/>
    <w:rsid w:val="00DC13B1"/>
    <w:rsid w:val="00DD3137"/>
    <w:rsid w:val="00E01693"/>
    <w:rsid w:val="00E14C4D"/>
    <w:rsid w:val="00E327E4"/>
    <w:rsid w:val="00E45225"/>
    <w:rsid w:val="00F6262E"/>
    <w:rsid w:val="00F85372"/>
    <w:rsid w:val="00F921F9"/>
    <w:rsid w:val="00F94529"/>
    <w:rsid w:val="00FB3C09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61EFC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E30"/>
    <w:pPr>
      <w:spacing w:after="120"/>
    </w:pPr>
    <w:rPr>
      <w:rFonts w:ascii="Century Gothic" w:hAnsi="Century Gothic"/>
      <w:sz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D3137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paragraph" w:styleId="3">
    <w:name w:val="heading 3"/>
    <w:basedOn w:val="1"/>
    <w:next w:val="a"/>
    <w:link w:val="30"/>
    <w:uiPriority w:val="9"/>
    <w:unhideWhenUsed/>
    <w:qFormat/>
    <w:rsid w:val="00B5788F"/>
    <w:pPr>
      <w:spacing w:before="120" w:after="200"/>
      <w:contextualSpacing/>
      <w:outlineLvl w:val="2"/>
    </w:pPr>
    <w:rPr>
      <w:i w:val="0"/>
      <w:caps/>
      <w:color w:val="F7A180" w:themeColor="text2" w:themeTint="99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4757A"/>
    <w:pPr>
      <w:spacing w:before="120" w:line="240" w:lineRule="auto"/>
      <w:ind w:left="720" w:right="720"/>
      <w:contextualSpacing/>
      <w:jc w:val="center"/>
      <w:outlineLvl w:val="3"/>
    </w:pPr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D3137"/>
    <w:pPr>
      <w:keepNext/>
      <w:keepLines/>
      <w:spacing w:after="140"/>
      <w:contextualSpacing/>
      <w:outlineLvl w:val="4"/>
    </w:pPr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006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a3">
    <w:name w:val="Subtitle"/>
    <w:basedOn w:val="a"/>
    <w:next w:val="a"/>
    <w:link w:val="a4"/>
    <w:uiPriority w:val="8"/>
    <w:qFormat/>
    <w:rsid w:val="00727006"/>
    <w:pPr>
      <w:numPr>
        <w:ilvl w:val="1"/>
      </w:numPr>
    </w:pPr>
    <w:rPr>
      <w:rFonts w:eastAsiaTheme="majorEastAsia" w:cstheme="majorBidi"/>
      <w:iCs/>
      <w:color w:val="CB400B" w:themeColor="text2" w:themeShade="BF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8"/>
    <w:rsid w:val="00727006"/>
    <w:rPr>
      <w:rFonts w:ascii="Century Gothic" w:eastAsiaTheme="majorEastAsia" w:hAnsi="Century Gothic" w:cstheme="majorBidi"/>
      <w:iCs/>
      <w:color w:val="CB400B" w:themeColor="text2" w:themeShade="BF"/>
      <w:spacing w:val="15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DD3137"/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5788F"/>
    <w:rPr>
      <w:rFonts w:asciiTheme="majorHAnsi" w:eastAsiaTheme="majorEastAsia" w:hAnsiTheme="majorHAnsi" w:cstheme="majorBidi"/>
      <w:bCs/>
      <w:caps/>
      <w:color w:val="F7A180" w:themeColor="text2" w:themeTint="99"/>
      <w:sz w:val="28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84757A"/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DD3137"/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727006"/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a7">
    <w:name w:val="caption"/>
    <w:basedOn w:val="a"/>
    <w:next w:val="a"/>
    <w:uiPriority w:val="35"/>
    <w:semiHidden/>
    <w:unhideWhenUsed/>
    <w:qFormat/>
    <w:rsid w:val="00727006"/>
    <w:pPr>
      <w:spacing w:line="240" w:lineRule="auto"/>
    </w:pPr>
    <w:rPr>
      <w:b/>
      <w:bCs/>
      <w:color w:val="CB400B" w:themeColor="text2" w:themeShade="BF"/>
      <w:sz w:val="18"/>
      <w:szCs w:val="18"/>
    </w:rPr>
  </w:style>
  <w:style w:type="paragraph" w:styleId="a8">
    <w:name w:val="Title"/>
    <w:basedOn w:val="a"/>
    <w:next w:val="a"/>
    <w:link w:val="a9"/>
    <w:uiPriority w:val="7"/>
    <w:qFormat/>
    <w:rsid w:val="004D68C9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character" w:customStyle="1" w:styleId="a9">
    <w:name w:val="Заголовок Знак"/>
    <w:basedOn w:val="a0"/>
    <w:link w:val="a8"/>
    <w:uiPriority w:val="7"/>
    <w:rsid w:val="004D68C9"/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paragraph" w:customStyle="1" w:styleId="aa">
    <w:name w:val="Имя получателя"/>
    <w:basedOn w:val="3"/>
    <w:uiPriority w:val="18"/>
    <w:qFormat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semiHidden/>
    <w:unhideWhenUsed/>
    <w:qFormat/>
    <w:rsid w:val="00727006"/>
    <w:pPr>
      <w:shd w:val="clear" w:color="auto" w:fill="3F1D5A" w:themeFill="accent1"/>
      <w:spacing w:before="360" w:after="360"/>
      <w:ind w:left="864" w:right="864"/>
      <w:jc w:val="center"/>
    </w:pPr>
    <w:rPr>
      <w:i/>
      <w:iCs/>
      <w:color w:val="FFFFFF" w:themeColor="background1"/>
    </w:rPr>
  </w:style>
  <w:style w:type="character" w:customStyle="1" w:styleId="ac">
    <w:name w:val="Выделенная цитата Знак"/>
    <w:basedOn w:val="a0"/>
    <w:link w:val="ab"/>
    <w:uiPriority w:val="30"/>
    <w:semiHidden/>
    <w:rsid w:val="00727006"/>
    <w:rPr>
      <w:rFonts w:ascii="Century Gothic" w:hAnsi="Century Gothic"/>
      <w:i/>
      <w:iCs/>
      <w:color w:val="FFFFFF" w:themeColor="background1"/>
      <w:shd w:val="clear" w:color="auto" w:fill="3F1D5A" w:themeFill="accent1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575F63" w:themeColor="accent6" w:themeShade="BF"/>
      <w:u w:val="single"/>
    </w:rPr>
  </w:style>
  <w:style w:type="paragraph" w:styleId="ae">
    <w:name w:val="List Paragraph"/>
    <w:basedOn w:val="a"/>
    <w:uiPriority w:val="34"/>
    <w:unhideWhenUsed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21">
    <w:name w:val="Quote"/>
    <w:basedOn w:val="a"/>
    <w:next w:val="a"/>
    <w:link w:val="22"/>
    <w:uiPriority w:val="14"/>
    <w:qFormat/>
    <w:rsid w:val="0084757A"/>
    <w:pPr>
      <w:spacing w:before="360" w:after="360" w:line="240" w:lineRule="auto"/>
      <w:ind w:left="720" w:right="720"/>
      <w:contextualSpacing/>
    </w:pPr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customStyle="1" w:styleId="22">
    <w:name w:val="Цитата 2 Знак"/>
    <w:basedOn w:val="a0"/>
    <w:link w:val="21"/>
    <w:uiPriority w:val="14"/>
    <w:rsid w:val="0084757A"/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styleId="af">
    <w:name w:val="Hyperlink"/>
    <w:basedOn w:val="a0"/>
    <w:uiPriority w:val="99"/>
    <w:unhideWhenUsed/>
    <w:rsid w:val="00727006"/>
    <w:rPr>
      <w:color w:val="217084" w:themeColor="accent4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ые данные"/>
    <w:basedOn w:val="a"/>
    <w:uiPriority w:val="15"/>
    <w:qFormat/>
    <w:rsid w:val="00B5788F"/>
    <w:rPr>
      <w:color w:val="F7A180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pPr>
      <w:spacing w:after="100"/>
    </w:pPr>
    <w:rPr>
      <w:lang w:eastAsia="ja-JP"/>
    </w:rPr>
  </w:style>
  <w:style w:type="table" w:styleId="af1">
    <w:name w:val="Table Grid"/>
    <w:basedOn w:val="a1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ые данные получателя"/>
    <w:basedOn w:val="a"/>
    <w:uiPriority w:val="19"/>
    <w:qFormat/>
    <w:rsid w:val="00B5788F"/>
    <w:pPr>
      <w:jc w:val="right"/>
    </w:pPr>
    <w:rPr>
      <w:color w:val="F7A180" w:themeColor="text2" w:themeTint="99"/>
    </w:rPr>
  </w:style>
  <w:style w:type="character" w:styleId="af8">
    <w:name w:val="Emphasis"/>
    <w:uiPriority w:val="20"/>
    <w:qFormat/>
    <w:rsid w:val="0084757A"/>
    <w:rPr>
      <w:b/>
      <w:i w:val="0"/>
      <w:iCs/>
    </w:rPr>
  </w:style>
  <w:style w:type="paragraph" w:styleId="af9">
    <w:name w:val="Normal (Web)"/>
    <w:basedOn w:val="a"/>
    <w:uiPriority w:val="99"/>
    <w:semiHidden/>
    <w:unhideWhenUsed/>
    <w:rsid w:val="007B5BE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-31">
    <w:name w:val="Grid Table 3 Accent 1"/>
    <w:basedOn w:val="a1"/>
    <w:uiPriority w:val="48"/>
    <w:rsid w:val="008D44E0"/>
    <w:pPr>
      <w:spacing w:after="0" w:line="240" w:lineRule="auto"/>
    </w:pPr>
    <w:tblPr>
      <w:tblStyleRowBandSize w:val="1"/>
      <w:tblStyleColBandSize w:val="1"/>
      <w:tblBorders>
        <w:top w:val="single" w:sz="4" w:space="0" w:color="904DC5" w:themeColor="accent1" w:themeTint="99"/>
        <w:left w:val="single" w:sz="4" w:space="0" w:color="904DC5" w:themeColor="accent1" w:themeTint="99"/>
        <w:bottom w:val="single" w:sz="4" w:space="0" w:color="904DC5" w:themeColor="accent1" w:themeTint="99"/>
        <w:right w:val="single" w:sz="4" w:space="0" w:color="904DC5" w:themeColor="accent1" w:themeTint="99"/>
        <w:insideH w:val="single" w:sz="4" w:space="0" w:color="904DC5" w:themeColor="accent1" w:themeTint="99"/>
        <w:insideV w:val="single" w:sz="4" w:space="0" w:color="904DC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C3EC" w:themeFill="accent1" w:themeFillTint="33"/>
      </w:tcPr>
    </w:tblStylePr>
    <w:tblStylePr w:type="band1Horz">
      <w:tblPr/>
      <w:tcPr>
        <w:shd w:val="clear" w:color="auto" w:fill="DAC3EC" w:themeFill="accent1" w:themeFillTint="33"/>
      </w:tcPr>
    </w:tblStylePr>
    <w:tblStylePr w:type="neCell">
      <w:tblPr/>
      <w:tcPr>
        <w:tcBorders>
          <w:bottom w:val="single" w:sz="4" w:space="0" w:color="904DC5" w:themeColor="accent1" w:themeTint="99"/>
        </w:tcBorders>
      </w:tcPr>
    </w:tblStylePr>
    <w:tblStylePr w:type="nwCell">
      <w:tblPr/>
      <w:tcPr>
        <w:tcBorders>
          <w:bottom w:val="single" w:sz="4" w:space="0" w:color="904DC5" w:themeColor="accent1" w:themeTint="99"/>
        </w:tcBorders>
      </w:tcPr>
    </w:tblStylePr>
    <w:tblStylePr w:type="seCell">
      <w:tblPr/>
      <w:tcPr>
        <w:tcBorders>
          <w:top w:val="single" w:sz="4" w:space="0" w:color="904DC5" w:themeColor="accent1" w:themeTint="99"/>
        </w:tcBorders>
      </w:tcPr>
    </w:tblStylePr>
    <w:tblStylePr w:type="swCell">
      <w:tblPr/>
      <w:tcPr>
        <w:tcBorders>
          <w:top w:val="single" w:sz="4" w:space="0" w:color="904DC5" w:themeColor="accent1" w:themeTint="99"/>
        </w:tcBorders>
      </w:tcPr>
    </w:tblStylePr>
  </w:style>
  <w:style w:type="table" w:styleId="-71">
    <w:name w:val="Grid Table 7 Colorful Accent 1"/>
    <w:basedOn w:val="a1"/>
    <w:uiPriority w:val="52"/>
    <w:rsid w:val="005D4B21"/>
    <w:pPr>
      <w:spacing w:after="0" w:line="240" w:lineRule="auto"/>
    </w:pPr>
    <w:rPr>
      <w:color w:val="2F1543" w:themeColor="accent1" w:themeShade="BF"/>
    </w:rPr>
    <w:tblPr>
      <w:tblStyleRowBandSize w:val="1"/>
      <w:tblStyleColBandSize w:val="1"/>
      <w:tblBorders>
        <w:top w:val="single" w:sz="4" w:space="0" w:color="904DC5" w:themeColor="accent1" w:themeTint="99"/>
        <w:left w:val="single" w:sz="4" w:space="0" w:color="904DC5" w:themeColor="accent1" w:themeTint="99"/>
        <w:bottom w:val="single" w:sz="4" w:space="0" w:color="904DC5" w:themeColor="accent1" w:themeTint="99"/>
        <w:right w:val="single" w:sz="4" w:space="0" w:color="904DC5" w:themeColor="accent1" w:themeTint="99"/>
        <w:insideH w:val="single" w:sz="4" w:space="0" w:color="904DC5" w:themeColor="accent1" w:themeTint="99"/>
        <w:insideV w:val="single" w:sz="4" w:space="0" w:color="904DC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C3EC" w:themeFill="accent1" w:themeFillTint="33"/>
      </w:tcPr>
    </w:tblStylePr>
    <w:tblStylePr w:type="band1Horz">
      <w:tblPr/>
      <w:tcPr>
        <w:shd w:val="clear" w:color="auto" w:fill="DAC3EC" w:themeFill="accent1" w:themeFillTint="33"/>
      </w:tcPr>
    </w:tblStylePr>
    <w:tblStylePr w:type="neCell">
      <w:tblPr/>
      <w:tcPr>
        <w:tcBorders>
          <w:bottom w:val="single" w:sz="4" w:space="0" w:color="904DC5" w:themeColor="accent1" w:themeTint="99"/>
        </w:tcBorders>
      </w:tcPr>
    </w:tblStylePr>
    <w:tblStylePr w:type="nwCell">
      <w:tblPr/>
      <w:tcPr>
        <w:tcBorders>
          <w:bottom w:val="single" w:sz="4" w:space="0" w:color="904DC5" w:themeColor="accent1" w:themeTint="99"/>
        </w:tcBorders>
      </w:tcPr>
    </w:tblStylePr>
    <w:tblStylePr w:type="seCell">
      <w:tblPr/>
      <w:tcPr>
        <w:tcBorders>
          <w:top w:val="single" w:sz="4" w:space="0" w:color="904DC5" w:themeColor="accent1" w:themeTint="99"/>
        </w:tcBorders>
      </w:tcPr>
    </w:tblStylePr>
    <w:tblStylePr w:type="swCell">
      <w:tblPr/>
      <w:tcPr>
        <w:tcBorders>
          <w:top w:val="single" w:sz="4" w:space="0" w:color="904DC5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19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4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2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6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0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5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37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7" Type="http://schemas.openxmlformats.org/officeDocument/2006/relationships/image" Target="media/image8.sv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us02web.zoom.us/j/85680773637?pwd=ZnJ3NEZTdzNYUzBjWk9seDNndC9tZz09" TargetMode="External"/><Relationship Id="rId5" Type="http://schemas.openxmlformats.org/officeDocument/2006/relationships/styles" Target="styles.xml"/><Relationship Id="rId15" Type="http://schemas.openxmlformats.org/officeDocument/2006/relationships/image" Target="media/image4.svg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6.sv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14.png"/><Relationship Id="rId7" Type="http://schemas.openxmlformats.org/officeDocument/2006/relationships/image" Target="media/image16.png"/><Relationship Id="rId12" Type="http://schemas.openxmlformats.org/officeDocument/2006/relationships/image" Target="media/image160.png"/><Relationship Id="rId2" Type="http://schemas.openxmlformats.org/officeDocument/2006/relationships/image" Target="media/image5.svg"/><Relationship Id="rId1" Type="http://schemas.openxmlformats.org/officeDocument/2006/relationships/image" Target="media/image13.png"/><Relationship Id="rId6" Type="http://schemas.openxmlformats.org/officeDocument/2006/relationships/image" Target="media/image9.svg"/><Relationship Id="rId11" Type="http://schemas.openxmlformats.org/officeDocument/2006/relationships/image" Target="media/image150.png"/><Relationship Id="rId5" Type="http://schemas.openxmlformats.org/officeDocument/2006/relationships/image" Target="media/image15.png"/><Relationship Id="rId10" Type="http://schemas.openxmlformats.org/officeDocument/2006/relationships/image" Target="media/image140.png"/><Relationship Id="rId4" Type="http://schemas.openxmlformats.org/officeDocument/2006/relationships/image" Target="media/image7.svg"/><Relationship Id="rId9" Type="http://schemas.openxmlformats.org/officeDocument/2006/relationships/image" Target="media/image1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giKK\Desktop\&#1064;&#1072;&#1073;&#1083;&#1086;&#1085;&#1099;\tf01773057_win3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CB7448-5C0F-4FCE-BB41-2251D6144D1E}">
  <ds:schemaRefs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tf01773057_win32</Template>
  <TotalTime>0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2020-12-11T14:32:00Z</dcterms:created>
  <dcterms:modified xsi:type="dcterms:W3CDTF">2021-01-20T13:10:00Z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