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19F" w:rsidRPr="005D37CC" w:rsidRDefault="00F3119F" w:rsidP="003C46F7">
      <w:pPr>
        <w:ind w:left="180" w:hanging="18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7pt;margin-top:0;width:485pt;height:702pt;z-index:251658240">
            <v:imagedata r:id="rId5" o:title=""/>
          </v:shape>
        </w:pict>
      </w:r>
      <w:r w:rsidRPr="00B238E5">
        <w:rPr>
          <w:rFonts w:ascii="Times New Roman" w:hAnsi="Times New Roman"/>
          <w:b/>
          <w:sz w:val="28"/>
          <w:szCs w:val="28"/>
        </w:rPr>
        <w:t>Составитель:</w:t>
      </w:r>
      <w:r w:rsidRPr="005D37C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Миллер Константин Владимирович</w:t>
      </w:r>
      <w:r w:rsidRPr="005D37CC">
        <w:rPr>
          <w:rFonts w:ascii="Times New Roman" w:hAnsi="Times New Roman"/>
          <w:sz w:val="28"/>
          <w:szCs w:val="28"/>
        </w:rPr>
        <w:t xml:space="preserve">  - педагог дополнительного образования</w:t>
      </w:r>
      <w:r>
        <w:rPr>
          <w:rFonts w:ascii="Times New Roman" w:hAnsi="Times New Roman"/>
          <w:sz w:val="28"/>
          <w:szCs w:val="28"/>
        </w:rPr>
        <w:t>, учитель первой</w:t>
      </w:r>
      <w:r w:rsidRPr="005D37CC">
        <w:rPr>
          <w:rFonts w:ascii="Times New Roman" w:hAnsi="Times New Roman"/>
          <w:sz w:val="28"/>
          <w:szCs w:val="28"/>
        </w:rPr>
        <w:t xml:space="preserve"> категории</w:t>
      </w:r>
    </w:p>
    <w:p w:rsidR="00F3119F" w:rsidRPr="005D37CC" w:rsidRDefault="00F3119F" w:rsidP="00BC292A">
      <w:pPr>
        <w:ind w:left="1980" w:hanging="1980"/>
        <w:rPr>
          <w:rFonts w:ascii="Times New Roman" w:hAnsi="Times New Roman"/>
          <w:sz w:val="28"/>
          <w:szCs w:val="28"/>
        </w:rPr>
      </w:pPr>
      <w:r w:rsidRPr="00B238E5">
        <w:rPr>
          <w:rFonts w:ascii="Times New Roman" w:hAnsi="Times New Roman"/>
          <w:b/>
          <w:sz w:val="28"/>
          <w:szCs w:val="28"/>
        </w:rPr>
        <w:t>Консультанты:</w:t>
      </w:r>
      <w:r w:rsidRPr="005D37CC">
        <w:rPr>
          <w:rFonts w:ascii="Times New Roman" w:hAnsi="Times New Roman"/>
          <w:sz w:val="28"/>
          <w:szCs w:val="28"/>
        </w:rPr>
        <w:tab/>
        <w:t>Демьянов И.В</w:t>
      </w:r>
      <w:r>
        <w:rPr>
          <w:rFonts w:ascii="Times New Roman" w:hAnsi="Times New Roman"/>
          <w:sz w:val="28"/>
          <w:szCs w:val="28"/>
        </w:rPr>
        <w:t>.</w:t>
      </w:r>
      <w:r w:rsidRPr="005D37CC">
        <w:rPr>
          <w:rFonts w:ascii="Times New Roman" w:hAnsi="Times New Roman"/>
          <w:sz w:val="28"/>
          <w:szCs w:val="28"/>
        </w:rPr>
        <w:t xml:space="preserve"> – методист  высшей категории МБОУ ДО «РЦДТ» Гатчинского муниципального района</w:t>
      </w:r>
    </w:p>
    <w:p w:rsidR="00F3119F" w:rsidRPr="005D37CC" w:rsidRDefault="00F3119F" w:rsidP="00BC292A">
      <w:pPr>
        <w:pStyle w:val="NoSpacing"/>
        <w:rPr>
          <w:rFonts w:ascii="Times New Roman" w:hAnsi="Times New Roman"/>
          <w:sz w:val="28"/>
          <w:szCs w:val="28"/>
        </w:rPr>
      </w:pPr>
    </w:p>
    <w:p w:rsidR="00F3119F" w:rsidRDefault="00F3119F" w:rsidP="00BC292A">
      <w:pPr>
        <w:pStyle w:val="NoSpacing"/>
        <w:rPr>
          <w:rFonts w:ascii="Times New Roman" w:hAnsi="Times New Roman"/>
          <w:sz w:val="28"/>
          <w:szCs w:val="28"/>
        </w:rPr>
      </w:pPr>
    </w:p>
    <w:p w:rsidR="00F3119F" w:rsidRDefault="00F3119F" w:rsidP="00BC292A">
      <w:pPr>
        <w:pStyle w:val="NoSpacing"/>
        <w:rPr>
          <w:rFonts w:ascii="Times New Roman" w:hAnsi="Times New Roman"/>
          <w:sz w:val="28"/>
          <w:szCs w:val="28"/>
        </w:rPr>
      </w:pPr>
    </w:p>
    <w:p w:rsidR="00F3119F" w:rsidRDefault="00F3119F" w:rsidP="00BC292A">
      <w:pPr>
        <w:pStyle w:val="NoSpacing"/>
        <w:rPr>
          <w:rFonts w:ascii="Times New Roman" w:hAnsi="Times New Roman"/>
          <w:sz w:val="28"/>
          <w:szCs w:val="28"/>
        </w:rPr>
      </w:pPr>
    </w:p>
    <w:p w:rsidR="00F3119F" w:rsidRDefault="00F3119F" w:rsidP="00BC292A">
      <w:pPr>
        <w:pStyle w:val="NoSpacing"/>
        <w:rPr>
          <w:rFonts w:ascii="Times New Roman" w:hAnsi="Times New Roman"/>
          <w:sz w:val="28"/>
          <w:szCs w:val="28"/>
        </w:rPr>
      </w:pPr>
    </w:p>
    <w:p w:rsidR="00F3119F" w:rsidRPr="003D0554" w:rsidRDefault="00F3119F" w:rsidP="00BC292A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3D0554">
        <w:rPr>
          <w:rFonts w:ascii="Times New Roman" w:hAnsi="Times New Roman"/>
          <w:b/>
          <w:sz w:val="28"/>
          <w:szCs w:val="28"/>
        </w:rPr>
        <w:t>СТРУКТУРА ПРОГРАММЫ</w:t>
      </w:r>
    </w:p>
    <w:p w:rsidR="00F3119F" w:rsidRPr="003D0554" w:rsidRDefault="00F3119F" w:rsidP="00BC292A">
      <w:pPr>
        <w:pStyle w:val="NoSpacing"/>
        <w:rPr>
          <w:rFonts w:ascii="Times New Roman" w:hAnsi="Times New Roman"/>
          <w:sz w:val="28"/>
          <w:szCs w:val="28"/>
        </w:rPr>
      </w:pPr>
    </w:p>
    <w:p w:rsidR="00F3119F" w:rsidRPr="003D0554" w:rsidRDefault="00F3119F" w:rsidP="00BC292A">
      <w:pPr>
        <w:pStyle w:val="NoSpacing"/>
        <w:spacing w:line="240" w:lineRule="atLeast"/>
        <w:rPr>
          <w:rFonts w:ascii="Times New Roman" w:hAnsi="Times New Roman"/>
          <w:sz w:val="28"/>
          <w:szCs w:val="28"/>
        </w:rPr>
      </w:pPr>
      <w:r w:rsidRPr="003D0554">
        <w:rPr>
          <w:rFonts w:ascii="Times New Roman" w:hAnsi="Times New Roman"/>
          <w:sz w:val="28"/>
          <w:szCs w:val="28"/>
        </w:rPr>
        <w:t xml:space="preserve"> </w:t>
      </w:r>
    </w:p>
    <w:p w:rsidR="00F3119F" w:rsidRDefault="00F3119F" w:rsidP="00BC292A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F3119F" w:rsidRPr="008F7C3A" w:rsidRDefault="00F3119F" w:rsidP="00BC292A">
      <w:pPr>
        <w:pStyle w:val="NoSpacing"/>
        <w:rPr>
          <w:rFonts w:ascii="Times New Roman" w:hAnsi="Times New Roman"/>
          <w:b/>
          <w:bCs/>
          <w:sz w:val="28"/>
          <w:szCs w:val="28"/>
        </w:rPr>
      </w:pPr>
      <w:r w:rsidRPr="008F7C3A">
        <w:rPr>
          <w:rFonts w:ascii="Times New Roman" w:hAnsi="Times New Roman"/>
          <w:b/>
          <w:bCs/>
          <w:sz w:val="28"/>
          <w:szCs w:val="28"/>
        </w:rPr>
        <w:t>Информационная карта</w:t>
      </w:r>
    </w:p>
    <w:p w:rsidR="00F3119F" w:rsidRPr="008F7C3A" w:rsidRDefault="00F3119F" w:rsidP="00BC292A">
      <w:pPr>
        <w:spacing w:after="0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8F7C3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Раздел </w:t>
      </w:r>
      <w:r w:rsidRPr="008F7C3A">
        <w:rPr>
          <w:rFonts w:ascii="Times New Roman" w:hAnsi="Times New Roman"/>
          <w:b/>
          <w:color w:val="000000"/>
          <w:sz w:val="28"/>
          <w:szCs w:val="28"/>
          <w:lang w:eastAsia="ru-RU"/>
        </w:rPr>
        <w:t>№ 1.</w:t>
      </w:r>
      <w:r w:rsidRPr="008F7C3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F7C3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«Комплекс основных характеристик программы»</w:t>
      </w:r>
    </w:p>
    <w:p w:rsidR="00F3119F" w:rsidRPr="008F7C3A" w:rsidRDefault="00F3119F" w:rsidP="00BC292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П</w:t>
      </w:r>
      <w:r w:rsidRPr="008F7C3A">
        <w:rPr>
          <w:rFonts w:ascii="Times New Roman" w:hAnsi="Times New Roman"/>
          <w:sz w:val="28"/>
          <w:szCs w:val="28"/>
        </w:rPr>
        <w:t>ояснительная записка</w:t>
      </w:r>
    </w:p>
    <w:p w:rsidR="00F3119F" w:rsidRPr="008F7C3A" w:rsidRDefault="00F3119F" w:rsidP="00BC292A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Ц</w:t>
      </w:r>
      <w:r w:rsidRPr="008F7C3A">
        <w:rPr>
          <w:rFonts w:ascii="Times New Roman" w:hAnsi="Times New Roman"/>
          <w:sz w:val="28"/>
          <w:szCs w:val="28"/>
        </w:rPr>
        <w:t>ель и задачи программы</w:t>
      </w:r>
    </w:p>
    <w:p w:rsidR="00F3119F" w:rsidRPr="008F7C3A" w:rsidRDefault="00F3119F" w:rsidP="00BC292A">
      <w:pPr>
        <w:pStyle w:val="NoSpacing"/>
        <w:spacing w:line="240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1.3. С</w:t>
      </w:r>
      <w:r w:rsidRPr="008F7C3A">
        <w:rPr>
          <w:rFonts w:ascii="Times New Roman" w:hAnsi="Times New Roman"/>
          <w:color w:val="000000"/>
          <w:sz w:val="28"/>
          <w:szCs w:val="28"/>
          <w:lang w:eastAsia="ru-RU"/>
        </w:rPr>
        <w:t>одержание программы</w:t>
      </w:r>
    </w:p>
    <w:p w:rsidR="00F3119F" w:rsidRPr="008F7C3A" w:rsidRDefault="00F3119F" w:rsidP="00BC292A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П</w:t>
      </w:r>
      <w:r w:rsidRPr="008F7C3A">
        <w:rPr>
          <w:rFonts w:ascii="Times New Roman" w:hAnsi="Times New Roman"/>
          <w:sz w:val="28"/>
          <w:szCs w:val="28"/>
        </w:rPr>
        <w:t>ланируемые результаты</w:t>
      </w:r>
    </w:p>
    <w:p w:rsidR="00F3119F" w:rsidRPr="008F7C3A" w:rsidRDefault="00F3119F" w:rsidP="00BC292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8F7C3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Раздел </w:t>
      </w:r>
      <w:r w:rsidRPr="008F7C3A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№ </w:t>
      </w:r>
      <w:r w:rsidRPr="008F7C3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2.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8F7C3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«Комплекс организационно-педагогических условий»</w:t>
      </w:r>
    </w:p>
    <w:p w:rsidR="00F3119F" w:rsidRPr="008F7C3A" w:rsidRDefault="00F3119F" w:rsidP="00BC292A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8F7C3A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. К</w:t>
      </w:r>
      <w:r w:rsidRPr="008F7C3A">
        <w:rPr>
          <w:rFonts w:ascii="Times New Roman" w:hAnsi="Times New Roman"/>
          <w:sz w:val="28"/>
          <w:szCs w:val="28"/>
        </w:rPr>
        <w:t xml:space="preserve">алендарно – учебный график </w:t>
      </w:r>
    </w:p>
    <w:p w:rsidR="00F3119F" w:rsidRPr="008F7C3A" w:rsidRDefault="00F3119F" w:rsidP="00BC292A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У</w:t>
      </w:r>
      <w:r w:rsidRPr="008F7C3A">
        <w:rPr>
          <w:rFonts w:ascii="Times New Roman" w:hAnsi="Times New Roman"/>
          <w:sz w:val="28"/>
          <w:szCs w:val="28"/>
        </w:rPr>
        <w:t>словия реализации программы</w:t>
      </w:r>
    </w:p>
    <w:p w:rsidR="00F3119F" w:rsidRPr="008F7C3A" w:rsidRDefault="00F3119F" w:rsidP="00BC292A">
      <w:pPr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2.3. Ф</w:t>
      </w:r>
      <w:r w:rsidRPr="008F7C3A">
        <w:rPr>
          <w:rFonts w:ascii="Times New Roman" w:hAnsi="Times New Roman"/>
          <w:sz w:val="28"/>
        </w:rPr>
        <w:t>ормы аттестации</w:t>
      </w:r>
    </w:p>
    <w:p w:rsidR="00F3119F" w:rsidRPr="008F7C3A" w:rsidRDefault="00F3119F" w:rsidP="00BC292A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2.4. О</w:t>
      </w:r>
      <w:r w:rsidRPr="008F7C3A">
        <w:rPr>
          <w:rFonts w:ascii="Times New Roman" w:hAnsi="Times New Roman"/>
          <w:sz w:val="28"/>
        </w:rPr>
        <w:t>ценочные материалы</w:t>
      </w:r>
    </w:p>
    <w:p w:rsidR="00F3119F" w:rsidRPr="008F7C3A" w:rsidRDefault="00F3119F" w:rsidP="00BC292A">
      <w:pPr>
        <w:pStyle w:val="NoSpacing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 М</w:t>
      </w:r>
      <w:r w:rsidRPr="008F7C3A">
        <w:rPr>
          <w:rFonts w:ascii="Times New Roman" w:hAnsi="Times New Roman"/>
          <w:sz w:val="28"/>
          <w:szCs w:val="28"/>
        </w:rPr>
        <w:t>етодические материалы</w:t>
      </w:r>
    </w:p>
    <w:p w:rsidR="00F3119F" w:rsidRPr="008F7C3A" w:rsidRDefault="00F3119F" w:rsidP="00BC292A">
      <w:pPr>
        <w:tabs>
          <w:tab w:val="left" w:pos="754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2.6. С</w:t>
      </w:r>
      <w:r w:rsidRPr="008F7C3A">
        <w:rPr>
          <w:rFonts w:ascii="Times New Roman" w:hAnsi="Times New Roman"/>
          <w:sz w:val="28"/>
        </w:rPr>
        <w:t>писок литературы</w:t>
      </w:r>
    </w:p>
    <w:p w:rsidR="00F3119F" w:rsidRDefault="00F3119F" w:rsidP="00BC292A">
      <w:pPr>
        <w:pStyle w:val="NoSpacing"/>
        <w:spacing w:line="240" w:lineRule="atLeast"/>
        <w:rPr>
          <w:rFonts w:ascii="Times New Roman" w:hAnsi="Times New Roman"/>
          <w:b/>
          <w:sz w:val="28"/>
          <w:szCs w:val="28"/>
        </w:rPr>
      </w:pPr>
    </w:p>
    <w:p w:rsidR="00F3119F" w:rsidRDefault="00F3119F" w:rsidP="00BC292A">
      <w:pPr>
        <w:pStyle w:val="NoSpacing"/>
        <w:spacing w:line="240" w:lineRule="atLeast"/>
        <w:rPr>
          <w:rFonts w:ascii="Times New Roman" w:hAnsi="Times New Roman"/>
          <w:b/>
          <w:sz w:val="28"/>
          <w:szCs w:val="28"/>
        </w:rPr>
      </w:pPr>
    </w:p>
    <w:p w:rsidR="00F3119F" w:rsidRPr="00B145D7" w:rsidRDefault="00F3119F" w:rsidP="00BC292A">
      <w:pPr>
        <w:rPr>
          <w:rFonts w:ascii="Times New Roman" w:hAnsi="Times New Roman"/>
          <w:b/>
          <w:sz w:val="28"/>
          <w:szCs w:val="28"/>
        </w:rPr>
      </w:pPr>
    </w:p>
    <w:p w:rsidR="00F3119F" w:rsidRPr="00C9152F" w:rsidRDefault="00F3119F" w:rsidP="00BC292A">
      <w:pPr>
        <w:rPr>
          <w:rFonts w:ascii="Times New Roman" w:hAnsi="Times New Roman"/>
          <w:b/>
          <w:sz w:val="28"/>
          <w:szCs w:val="28"/>
        </w:rPr>
      </w:pPr>
    </w:p>
    <w:p w:rsidR="00F3119F" w:rsidRDefault="00F3119F" w:rsidP="00BC292A">
      <w:pPr>
        <w:rPr>
          <w:rFonts w:ascii="Times New Roman" w:hAnsi="Times New Roman"/>
          <w:b/>
          <w:sz w:val="28"/>
          <w:szCs w:val="28"/>
        </w:rPr>
      </w:pPr>
    </w:p>
    <w:p w:rsidR="00F3119F" w:rsidRDefault="00F3119F" w:rsidP="00BC292A">
      <w:pPr>
        <w:rPr>
          <w:rFonts w:ascii="Times New Roman" w:hAnsi="Times New Roman"/>
          <w:b/>
          <w:sz w:val="28"/>
          <w:szCs w:val="28"/>
        </w:rPr>
      </w:pPr>
    </w:p>
    <w:p w:rsidR="00F3119F" w:rsidRDefault="00F3119F" w:rsidP="00BC292A">
      <w:pPr>
        <w:pStyle w:val="NoSpacing"/>
        <w:spacing w:line="240" w:lineRule="atLeas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F3119F" w:rsidRDefault="00F3119F" w:rsidP="00BC292A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F3119F" w:rsidRPr="005D37CC" w:rsidRDefault="00F3119F" w:rsidP="00BC292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3119F" w:rsidRDefault="00F3119F" w:rsidP="00BC292A">
      <w:pPr>
        <w:pStyle w:val="NoSpacing"/>
        <w:rPr>
          <w:rFonts w:ascii="Times New Roman" w:hAnsi="Times New Roman"/>
          <w:sz w:val="28"/>
          <w:szCs w:val="28"/>
        </w:rPr>
      </w:pPr>
    </w:p>
    <w:p w:rsidR="00F3119F" w:rsidRDefault="00F3119F" w:rsidP="00BC292A">
      <w:pPr>
        <w:pStyle w:val="NoSpacing"/>
        <w:rPr>
          <w:rFonts w:ascii="Times New Roman" w:hAnsi="Times New Roman"/>
          <w:sz w:val="28"/>
          <w:szCs w:val="28"/>
        </w:rPr>
      </w:pPr>
    </w:p>
    <w:p w:rsidR="00F3119F" w:rsidRDefault="00F3119F" w:rsidP="00BC292A">
      <w:pPr>
        <w:pStyle w:val="NoSpacing"/>
        <w:rPr>
          <w:rFonts w:ascii="Times New Roman" w:hAnsi="Times New Roman"/>
          <w:sz w:val="28"/>
          <w:szCs w:val="28"/>
        </w:rPr>
      </w:pPr>
    </w:p>
    <w:p w:rsidR="00F3119F" w:rsidRPr="005D37CC" w:rsidRDefault="00F3119F" w:rsidP="00BC292A">
      <w:pPr>
        <w:pStyle w:val="NoSpacing"/>
        <w:rPr>
          <w:rFonts w:ascii="Times New Roman" w:hAnsi="Times New Roman"/>
          <w:sz w:val="28"/>
          <w:szCs w:val="28"/>
        </w:rPr>
      </w:pPr>
    </w:p>
    <w:p w:rsidR="00F3119F" w:rsidRPr="005D37CC" w:rsidRDefault="00F3119F" w:rsidP="00BC292A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b/>
          <w:bCs/>
          <w:sz w:val="28"/>
          <w:szCs w:val="28"/>
        </w:rPr>
        <w:t>ИНФОРМАЦИОННАЯ КАРТА</w:t>
      </w:r>
    </w:p>
    <w:p w:rsidR="00F3119F" w:rsidRPr="005D37CC" w:rsidRDefault="00F3119F" w:rsidP="00BC292A">
      <w:pPr>
        <w:pStyle w:val="NoSpacing"/>
        <w:rPr>
          <w:rFonts w:ascii="Times New Roman" w:hAnsi="Times New Roman"/>
          <w:b/>
          <w:bCs/>
          <w:sz w:val="28"/>
          <w:szCs w:val="28"/>
        </w:rPr>
      </w:pPr>
    </w:p>
    <w:p w:rsidR="00F3119F" w:rsidRPr="005D37CC" w:rsidRDefault="00F3119F" w:rsidP="00BC292A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1.  Направленность                             </w:t>
      </w:r>
      <w:r>
        <w:rPr>
          <w:rFonts w:ascii="Times New Roman" w:hAnsi="Times New Roman"/>
          <w:sz w:val="28"/>
          <w:szCs w:val="28"/>
        </w:rPr>
        <w:t>Физкультурно-спортивная</w:t>
      </w:r>
    </w:p>
    <w:p w:rsidR="00F3119F" w:rsidRPr="005D37CC" w:rsidRDefault="00F3119F" w:rsidP="00BC292A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</w:p>
    <w:p w:rsidR="00F3119F" w:rsidRPr="005D37CC" w:rsidRDefault="00F3119F" w:rsidP="00BC292A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2.  Творческое объединение              </w:t>
      </w:r>
      <w:r>
        <w:rPr>
          <w:rFonts w:ascii="Times New Roman" w:hAnsi="Times New Roman"/>
          <w:sz w:val="28"/>
          <w:szCs w:val="28"/>
        </w:rPr>
        <w:t>«Флорбол»</w:t>
      </w:r>
      <w:r w:rsidRPr="005D37CC">
        <w:rPr>
          <w:rFonts w:ascii="Times New Roman" w:hAnsi="Times New Roman"/>
          <w:sz w:val="28"/>
          <w:szCs w:val="28"/>
        </w:rPr>
        <w:t xml:space="preserve">     </w:t>
      </w:r>
    </w:p>
    <w:p w:rsidR="00F3119F" w:rsidRPr="005D37CC" w:rsidRDefault="00F3119F" w:rsidP="00BC292A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</w:p>
    <w:p w:rsidR="00F3119F" w:rsidRPr="005D37CC" w:rsidRDefault="00F3119F" w:rsidP="00BC292A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3.  Ф.И.О. педагога                       </w:t>
      </w:r>
      <w:r>
        <w:rPr>
          <w:rFonts w:ascii="Times New Roman" w:hAnsi="Times New Roman"/>
          <w:sz w:val="28"/>
          <w:szCs w:val="28"/>
        </w:rPr>
        <w:t xml:space="preserve">      Миллер Константин Владимирович</w:t>
      </w:r>
      <w:r w:rsidRPr="005D37CC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F3119F" w:rsidRPr="005D37CC" w:rsidRDefault="00F3119F" w:rsidP="00BC292A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</w:p>
    <w:p w:rsidR="00F3119F" w:rsidRPr="005D37CC" w:rsidRDefault="00F3119F" w:rsidP="00BC292A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4.  Вид программы                              Модифицированная                         </w:t>
      </w:r>
    </w:p>
    <w:p w:rsidR="00F3119F" w:rsidRPr="005D37CC" w:rsidRDefault="00F3119F" w:rsidP="00BC292A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F3119F" w:rsidRPr="005D37CC" w:rsidRDefault="00F3119F" w:rsidP="00BC292A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>5.  Тип программы                              Об</w:t>
      </w:r>
      <w:r>
        <w:rPr>
          <w:rFonts w:ascii="Times New Roman" w:hAnsi="Times New Roman"/>
          <w:sz w:val="28"/>
          <w:szCs w:val="28"/>
        </w:rPr>
        <w:t>щеоб</w:t>
      </w:r>
      <w:r w:rsidRPr="005D37CC">
        <w:rPr>
          <w:rFonts w:ascii="Times New Roman" w:hAnsi="Times New Roman"/>
          <w:sz w:val="28"/>
          <w:szCs w:val="28"/>
        </w:rPr>
        <w:t xml:space="preserve">разовательная                     </w:t>
      </w:r>
    </w:p>
    <w:p w:rsidR="00F3119F" w:rsidRPr="005D37CC" w:rsidRDefault="00F3119F" w:rsidP="00BC292A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</w:p>
    <w:p w:rsidR="00F3119F" w:rsidRPr="005D37CC" w:rsidRDefault="00F3119F" w:rsidP="00BC292A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>6.  Целевая установка</w:t>
      </w:r>
      <w:r>
        <w:rPr>
          <w:rFonts w:ascii="Times New Roman" w:hAnsi="Times New Roman"/>
          <w:sz w:val="28"/>
          <w:szCs w:val="28"/>
        </w:rPr>
        <w:t xml:space="preserve">                         Познавательная </w:t>
      </w:r>
    </w:p>
    <w:p w:rsidR="00F3119F" w:rsidRPr="005D37CC" w:rsidRDefault="00F3119F" w:rsidP="00BC292A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                  </w:t>
      </w:r>
    </w:p>
    <w:p w:rsidR="00F3119F" w:rsidRPr="005D37CC" w:rsidRDefault="00F3119F" w:rsidP="00BC292A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 Уровень усвоения</w:t>
      </w:r>
      <w:r w:rsidRPr="005D37CC"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37CC">
        <w:rPr>
          <w:rFonts w:ascii="Times New Roman" w:hAnsi="Times New Roman"/>
          <w:sz w:val="28"/>
          <w:szCs w:val="28"/>
        </w:rPr>
        <w:t xml:space="preserve">Общекультурный                  </w:t>
      </w:r>
    </w:p>
    <w:p w:rsidR="00F3119F" w:rsidRPr="005D37CC" w:rsidRDefault="00F3119F" w:rsidP="00BC292A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  </w:t>
      </w:r>
    </w:p>
    <w:p w:rsidR="00F3119F" w:rsidRPr="005D37CC" w:rsidRDefault="00F3119F" w:rsidP="00BC292A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8.  Образовательная область             </w:t>
      </w:r>
      <w:r>
        <w:rPr>
          <w:rFonts w:ascii="Times New Roman" w:hAnsi="Times New Roman"/>
          <w:sz w:val="28"/>
          <w:szCs w:val="28"/>
        </w:rPr>
        <w:t xml:space="preserve"> Физическая культура и спорт</w:t>
      </w:r>
      <w:r w:rsidRPr="005D37CC">
        <w:rPr>
          <w:rFonts w:ascii="Times New Roman" w:hAnsi="Times New Roman"/>
          <w:sz w:val="28"/>
          <w:szCs w:val="28"/>
        </w:rPr>
        <w:t xml:space="preserve">               </w:t>
      </w:r>
    </w:p>
    <w:p w:rsidR="00F3119F" w:rsidRPr="005D37CC" w:rsidRDefault="00F3119F" w:rsidP="00BC292A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</w:p>
    <w:p w:rsidR="00F3119F" w:rsidRPr="005D37CC" w:rsidRDefault="00F3119F" w:rsidP="00BC292A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9.  Возрастной диапазон                   </w:t>
      </w:r>
      <w:r>
        <w:rPr>
          <w:rFonts w:ascii="Times New Roman" w:hAnsi="Times New Roman"/>
          <w:sz w:val="28"/>
          <w:szCs w:val="28"/>
        </w:rPr>
        <w:t xml:space="preserve"> 8-15</w:t>
      </w:r>
      <w:r w:rsidRPr="005D37CC">
        <w:rPr>
          <w:rFonts w:ascii="Times New Roman" w:hAnsi="Times New Roman"/>
          <w:sz w:val="28"/>
          <w:szCs w:val="28"/>
        </w:rPr>
        <w:t xml:space="preserve"> лет                </w:t>
      </w:r>
    </w:p>
    <w:p w:rsidR="00F3119F" w:rsidRPr="005D37CC" w:rsidRDefault="00F3119F" w:rsidP="00BC292A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</w:p>
    <w:p w:rsidR="00F3119F" w:rsidRPr="005D37CC" w:rsidRDefault="00F3119F" w:rsidP="00BC292A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10. Форма организации образовательного процесса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5D37CC">
        <w:rPr>
          <w:rFonts w:ascii="Times New Roman" w:hAnsi="Times New Roman"/>
          <w:sz w:val="28"/>
          <w:szCs w:val="28"/>
        </w:rPr>
        <w:t xml:space="preserve">Групповая               </w:t>
      </w:r>
    </w:p>
    <w:p w:rsidR="00F3119F" w:rsidRPr="005D37CC" w:rsidRDefault="00F3119F" w:rsidP="00BC292A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</w:p>
    <w:p w:rsidR="00F3119F" w:rsidRPr="005D37CC" w:rsidRDefault="00F3119F" w:rsidP="00BC292A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11. Срок реализации                  </w:t>
      </w:r>
      <w:r>
        <w:rPr>
          <w:rFonts w:ascii="Times New Roman" w:hAnsi="Times New Roman"/>
          <w:sz w:val="28"/>
          <w:szCs w:val="28"/>
        </w:rPr>
        <w:t xml:space="preserve">         2</w:t>
      </w:r>
      <w:r w:rsidRPr="005D37CC">
        <w:rPr>
          <w:rFonts w:ascii="Times New Roman" w:hAnsi="Times New Roman"/>
          <w:sz w:val="28"/>
          <w:szCs w:val="28"/>
        </w:rPr>
        <w:t xml:space="preserve"> года                </w:t>
      </w:r>
    </w:p>
    <w:p w:rsidR="00F3119F" w:rsidRPr="005D37CC" w:rsidRDefault="00F3119F" w:rsidP="00BC292A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 </w:t>
      </w:r>
    </w:p>
    <w:p w:rsidR="00F3119F" w:rsidRPr="005D37CC" w:rsidRDefault="00F3119F" w:rsidP="00BC292A">
      <w:pPr>
        <w:pStyle w:val="NoSpacing"/>
        <w:ind w:left="426" w:hanging="426"/>
        <w:rPr>
          <w:rFonts w:ascii="Times New Roman" w:hAnsi="Times New Roman"/>
          <w:sz w:val="28"/>
          <w:szCs w:val="28"/>
        </w:rPr>
      </w:pPr>
      <w:r w:rsidRPr="005D37CC">
        <w:rPr>
          <w:rFonts w:ascii="Times New Roman" w:hAnsi="Times New Roman"/>
          <w:sz w:val="28"/>
          <w:szCs w:val="28"/>
        </w:rPr>
        <w:t xml:space="preserve">12. По характеру программа     </w:t>
      </w:r>
      <w:r>
        <w:rPr>
          <w:rFonts w:ascii="Times New Roman" w:hAnsi="Times New Roman"/>
          <w:sz w:val="28"/>
          <w:szCs w:val="28"/>
        </w:rPr>
        <w:t xml:space="preserve">        Ознакомительная, р</w:t>
      </w:r>
      <w:r w:rsidRPr="005D37CC">
        <w:rPr>
          <w:rFonts w:ascii="Times New Roman" w:hAnsi="Times New Roman"/>
          <w:sz w:val="28"/>
          <w:szCs w:val="28"/>
        </w:rPr>
        <w:t xml:space="preserve">епродуктивная                 </w:t>
      </w:r>
    </w:p>
    <w:p w:rsidR="00F3119F" w:rsidRPr="005D37CC" w:rsidRDefault="00F3119F" w:rsidP="00BC292A">
      <w:pPr>
        <w:widowControl w:val="0"/>
        <w:tabs>
          <w:tab w:val="left" w:pos="9372"/>
        </w:tabs>
        <w:autoSpaceDE w:val="0"/>
        <w:autoSpaceDN w:val="0"/>
        <w:adjustRightInd w:val="0"/>
        <w:rPr>
          <w:sz w:val="28"/>
          <w:szCs w:val="28"/>
        </w:rPr>
      </w:pPr>
    </w:p>
    <w:p w:rsidR="00F3119F" w:rsidRPr="005D37CC" w:rsidRDefault="00F3119F" w:rsidP="00BC292A">
      <w:pPr>
        <w:spacing w:after="0"/>
        <w:ind w:left="643"/>
        <w:jc w:val="both"/>
        <w:rPr>
          <w:rFonts w:ascii="Times New Roman" w:hAnsi="Times New Roman"/>
          <w:sz w:val="28"/>
          <w:szCs w:val="28"/>
        </w:rPr>
      </w:pPr>
    </w:p>
    <w:p w:rsidR="00F3119F" w:rsidRPr="005D37CC" w:rsidRDefault="00F3119F" w:rsidP="00BC292A">
      <w:pPr>
        <w:spacing w:after="0"/>
        <w:ind w:left="643"/>
        <w:jc w:val="both"/>
        <w:rPr>
          <w:rFonts w:ascii="Times New Roman" w:hAnsi="Times New Roman"/>
          <w:sz w:val="28"/>
          <w:szCs w:val="28"/>
        </w:rPr>
      </w:pPr>
    </w:p>
    <w:p w:rsidR="00F3119F" w:rsidRPr="005D37CC" w:rsidRDefault="00F3119F" w:rsidP="00BC292A">
      <w:pPr>
        <w:spacing w:after="0"/>
        <w:ind w:left="643"/>
        <w:jc w:val="both"/>
        <w:rPr>
          <w:rFonts w:ascii="Times New Roman" w:hAnsi="Times New Roman"/>
          <w:sz w:val="28"/>
          <w:szCs w:val="28"/>
        </w:rPr>
      </w:pPr>
    </w:p>
    <w:p w:rsidR="00F3119F" w:rsidRPr="005D37CC" w:rsidRDefault="00F3119F" w:rsidP="00BC292A">
      <w:pPr>
        <w:spacing w:after="0"/>
        <w:ind w:left="643"/>
        <w:jc w:val="both"/>
        <w:rPr>
          <w:rFonts w:ascii="Times New Roman" w:hAnsi="Times New Roman"/>
          <w:sz w:val="28"/>
          <w:szCs w:val="28"/>
        </w:rPr>
      </w:pPr>
    </w:p>
    <w:p w:rsidR="00F3119F" w:rsidRPr="005D37CC" w:rsidRDefault="00F3119F" w:rsidP="00BC292A">
      <w:pPr>
        <w:spacing w:after="0"/>
        <w:ind w:left="643"/>
        <w:jc w:val="both"/>
        <w:rPr>
          <w:rFonts w:ascii="Times New Roman" w:hAnsi="Times New Roman"/>
          <w:sz w:val="28"/>
          <w:szCs w:val="28"/>
        </w:rPr>
      </w:pPr>
    </w:p>
    <w:p w:rsidR="00F3119F" w:rsidRDefault="00F3119F" w:rsidP="00BC292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3119F" w:rsidRDefault="00F3119F" w:rsidP="00BC292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3119F" w:rsidRDefault="00F3119F" w:rsidP="00BC292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3119F" w:rsidRDefault="00F3119F" w:rsidP="00BC292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3119F" w:rsidRDefault="00F3119F" w:rsidP="00BC292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3119F" w:rsidRDefault="00F3119F" w:rsidP="00BC292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3119F" w:rsidRDefault="00F3119F" w:rsidP="00BC292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3119F" w:rsidRDefault="00F3119F" w:rsidP="00BC292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3119F" w:rsidRDefault="00F3119F" w:rsidP="00BC292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3119F" w:rsidRDefault="00F3119F" w:rsidP="00BC292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3119F" w:rsidRDefault="00F3119F" w:rsidP="00BC292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3119F" w:rsidRPr="00B238E5" w:rsidRDefault="00F3119F" w:rsidP="00BC292A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9404F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РАЗДЕЛ </w:t>
      </w:r>
      <w:r w:rsidRPr="009404F4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№ 1. </w:t>
      </w:r>
    </w:p>
    <w:p w:rsidR="00F3119F" w:rsidRPr="00B238E5" w:rsidRDefault="00F3119F" w:rsidP="00BC292A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9404F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«КОМПЛЕКС ОСНОВНЫХ ХАРАКТЕРИСТИК ПРОГРАММЫ»</w:t>
      </w:r>
    </w:p>
    <w:p w:rsidR="00F3119F" w:rsidRPr="00B238E5" w:rsidRDefault="00F3119F" w:rsidP="00BC292A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F3119F" w:rsidRPr="005D37CC" w:rsidRDefault="00F3119F" w:rsidP="001E7EA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C6AD6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5D37CC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F3119F" w:rsidRPr="0041371D" w:rsidRDefault="00F3119F" w:rsidP="0041371D">
      <w:pPr>
        <w:pStyle w:val="NoSpacing"/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307AD4">
        <w:rPr>
          <w:rFonts w:ascii="Times New Roman" w:hAnsi="Times New Roman"/>
          <w:sz w:val="28"/>
          <w:szCs w:val="28"/>
        </w:rPr>
        <w:t>Дополнительная общеразв</w:t>
      </w:r>
      <w:r>
        <w:rPr>
          <w:rFonts w:ascii="Times New Roman" w:hAnsi="Times New Roman"/>
          <w:sz w:val="28"/>
          <w:szCs w:val="28"/>
        </w:rPr>
        <w:t>ивающая программа физкультурно-спортивной</w:t>
      </w:r>
      <w:r w:rsidRPr="00307AD4">
        <w:rPr>
          <w:rFonts w:ascii="Times New Roman" w:hAnsi="Times New Roman"/>
          <w:sz w:val="28"/>
          <w:szCs w:val="28"/>
        </w:rPr>
        <w:t xml:space="preserve"> направленности  </w:t>
      </w:r>
      <w:r>
        <w:rPr>
          <w:rFonts w:ascii="Times New Roman" w:hAnsi="Times New Roman"/>
          <w:b/>
          <w:sz w:val="28"/>
          <w:szCs w:val="28"/>
        </w:rPr>
        <w:t>«Флорбол</w:t>
      </w:r>
      <w:r w:rsidRPr="00307AD4">
        <w:rPr>
          <w:rFonts w:ascii="Times New Roman" w:hAnsi="Times New Roman"/>
          <w:b/>
          <w:sz w:val="28"/>
          <w:szCs w:val="28"/>
        </w:rPr>
        <w:t>»</w:t>
      </w:r>
      <w:r w:rsidRPr="00307AD4">
        <w:rPr>
          <w:rFonts w:ascii="Times New Roman" w:hAnsi="Times New Roman"/>
          <w:sz w:val="28"/>
          <w:szCs w:val="28"/>
        </w:rPr>
        <w:t xml:space="preserve"> разработана  в соответствии с нормативно - правовыми документами:</w:t>
      </w:r>
    </w:p>
    <w:p w:rsidR="00F3119F" w:rsidRPr="00662B0F" w:rsidRDefault="00F3119F" w:rsidP="0041371D">
      <w:pPr>
        <w:pStyle w:val="NoSpacing"/>
        <w:numPr>
          <w:ilvl w:val="0"/>
          <w:numId w:val="16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662B0F">
        <w:rPr>
          <w:rFonts w:ascii="Times New Roman" w:hAnsi="Times New Roman"/>
          <w:sz w:val="28"/>
          <w:szCs w:val="28"/>
        </w:rPr>
        <w:t>Федеральный закон от 29.12.2012 г № 273-ФЗ “Об образовании в Российской Федерации”;</w:t>
      </w:r>
    </w:p>
    <w:p w:rsidR="00F3119F" w:rsidRPr="00662B0F" w:rsidRDefault="00F3119F" w:rsidP="0041371D">
      <w:pPr>
        <w:pStyle w:val="NoSpacing"/>
        <w:numPr>
          <w:ilvl w:val="0"/>
          <w:numId w:val="16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662B0F">
        <w:rPr>
          <w:rFonts w:ascii="Times New Roman" w:hAnsi="Times New Roman"/>
          <w:sz w:val="28"/>
          <w:szCs w:val="28"/>
        </w:rPr>
        <w:t xml:space="preserve">Порядок организации и осуществления образовательной деятельности по дополнительным общеобразовательным программам (Приказ министерства образования и науки Российской Федерации от 9 ноября </w:t>
      </w:r>
      <w:smartTag w:uri="urn:schemas-microsoft-com:office:smarttags" w:element="metricconverter">
        <w:smartTagPr>
          <w:attr w:name="ProductID" w:val="2018 г"/>
        </w:smartTagPr>
        <w:r w:rsidRPr="00662B0F">
          <w:rPr>
            <w:rFonts w:ascii="Times New Roman" w:hAnsi="Times New Roman"/>
            <w:sz w:val="28"/>
            <w:szCs w:val="28"/>
          </w:rPr>
          <w:t>2018 г</w:t>
        </w:r>
      </w:smartTag>
      <w:r w:rsidRPr="00662B0F">
        <w:rPr>
          <w:rFonts w:ascii="Times New Roman" w:hAnsi="Times New Roman"/>
          <w:sz w:val="28"/>
          <w:szCs w:val="28"/>
        </w:rPr>
        <w:t>. № 196);</w:t>
      </w:r>
    </w:p>
    <w:p w:rsidR="00F3119F" w:rsidRPr="00662B0F" w:rsidRDefault="00F3119F" w:rsidP="0041371D">
      <w:pPr>
        <w:pStyle w:val="NoSpacing"/>
        <w:numPr>
          <w:ilvl w:val="0"/>
          <w:numId w:val="16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662B0F">
        <w:rPr>
          <w:rFonts w:ascii="Times New Roman" w:hAnsi="Times New Roman"/>
          <w:sz w:val="28"/>
          <w:szCs w:val="28"/>
        </w:rPr>
        <w:t>Концепция развития дополнительного образования детей (утверждена распоряжением Правительства Российской Федерации от 4 сентября 2014 года № 1726-р);</w:t>
      </w:r>
    </w:p>
    <w:p w:rsidR="00F3119F" w:rsidRPr="00662B0F" w:rsidRDefault="00F3119F" w:rsidP="0041371D">
      <w:pPr>
        <w:pStyle w:val="NoSpacing"/>
        <w:numPr>
          <w:ilvl w:val="0"/>
          <w:numId w:val="16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662B0F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РФ от 04.07.2014 № 41 «Об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далее - СанПиН 2.4.4.3172-14);</w:t>
      </w:r>
    </w:p>
    <w:p w:rsidR="00F3119F" w:rsidRPr="00662B0F" w:rsidRDefault="00F3119F" w:rsidP="0041371D">
      <w:pPr>
        <w:pStyle w:val="NoSpacing"/>
        <w:numPr>
          <w:ilvl w:val="0"/>
          <w:numId w:val="16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662B0F">
        <w:rPr>
          <w:rFonts w:ascii="Times New Roman" w:hAnsi="Times New Roman"/>
          <w:sz w:val="28"/>
          <w:szCs w:val="28"/>
        </w:rPr>
        <w:t>Приказ Министерства спорта Российской Федерации от 27 декабря 2013 года № 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спорта»;</w:t>
      </w:r>
    </w:p>
    <w:p w:rsidR="00F3119F" w:rsidRPr="00662B0F" w:rsidRDefault="00F3119F" w:rsidP="0041371D">
      <w:pPr>
        <w:pStyle w:val="NoSpacing"/>
        <w:numPr>
          <w:ilvl w:val="0"/>
          <w:numId w:val="16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662B0F">
        <w:rPr>
          <w:rFonts w:ascii="Times New Roman" w:hAnsi="Times New Roman"/>
          <w:sz w:val="28"/>
          <w:szCs w:val="28"/>
        </w:rPr>
        <w:t>Письмо Министерства культуры Российской Федерации от 19 ноября 2013 года № 191-01-39/06-ГИ «О направлении рекомендаций по организации образовательной и методической деятельности при реализации общеразвивающих программ в области искусств в детских школах искусств по видам искусств»;</w:t>
      </w:r>
    </w:p>
    <w:p w:rsidR="00F3119F" w:rsidRPr="00662B0F" w:rsidRDefault="00F3119F" w:rsidP="0041371D">
      <w:pPr>
        <w:pStyle w:val="NoSpacing"/>
        <w:numPr>
          <w:ilvl w:val="0"/>
          <w:numId w:val="16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662B0F">
        <w:rPr>
          <w:rFonts w:ascii="Times New Roman" w:hAnsi="Times New Roman"/>
          <w:sz w:val="28"/>
          <w:szCs w:val="28"/>
        </w:rPr>
        <w:t>Письмо Министерства образования и науки Российской Федерации от 18 ноября 2015 года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программы»);</w:t>
      </w:r>
    </w:p>
    <w:p w:rsidR="00F3119F" w:rsidRPr="00662B0F" w:rsidRDefault="00F3119F" w:rsidP="0041371D">
      <w:pPr>
        <w:pStyle w:val="NoSpacing"/>
        <w:numPr>
          <w:ilvl w:val="0"/>
          <w:numId w:val="16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662B0F">
        <w:rPr>
          <w:rFonts w:ascii="Times New Roman" w:hAnsi="Times New Roman"/>
          <w:sz w:val="28"/>
          <w:szCs w:val="28"/>
        </w:rPr>
        <w:t>Письмо Министерства образования и науки Российской Федерации от 29 марта 2016 года № ВК-641/09 «О направлении методических рекомендаций» (вместе с Методическими рекомендациями по реализации адаптированных дополнительных общеобразовательных программ;</w:t>
      </w:r>
    </w:p>
    <w:p w:rsidR="00F3119F" w:rsidRPr="00662B0F" w:rsidRDefault="00F3119F" w:rsidP="0041371D">
      <w:pPr>
        <w:pStyle w:val="NoSpacing"/>
        <w:numPr>
          <w:ilvl w:val="0"/>
          <w:numId w:val="16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662B0F">
        <w:rPr>
          <w:rFonts w:ascii="Times New Roman" w:hAnsi="Times New Roman"/>
          <w:sz w:val="28"/>
          <w:szCs w:val="28"/>
        </w:rPr>
        <w:t>Приказ Министерства образования и науки Российской Федерации от 09 ноября 2015 года № 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помощи»;</w:t>
      </w:r>
    </w:p>
    <w:p w:rsidR="00F3119F" w:rsidRPr="00662B0F" w:rsidRDefault="00F3119F" w:rsidP="0041371D">
      <w:pPr>
        <w:pStyle w:val="NoSpacing"/>
        <w:numPr>
          <w:ilvl w:val="0"/>
          <w:numId w:val="16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662B0F">
        <w:rPr>
          <w:rFonts w:ascii="Times New Roman" w:hAnsi="Times New Roman"/>
          <w:sz w:val="28"/>
          <w:szCs w:val="28"/>
        </w:rPr>
        <w:t>Устав МОБУ  ДО «РАЙОННЫЙ ЦЕНТР ДЕТСКОГО ТВОРЧЕСТВА».</w:t>
      </w:r>
    </w:p>
    <w:p w:rsidR="00F3119F" w:rsidRPr="0041371D" w:rsidRDefault="00F3119F" w:rsidP="0041371D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F3119F" w:rsidRDefault="00F3119F" w:rsidP="00EF3B5D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07AD4">
        <w:rPr>
          <w:rFonts w:ascii="Times New Roman" w:hAnsi="Times New Roman"/>
          <w:sz w:val="28"/>
          <w:szCs w:val="28"/>
        </w:rPr>
        <w:t xml:space="preserve">Программа является </w:t>
      </w:r>
      <w:r w:rsidRPr="001E7EAA">
        <w:rPr>
          <w:rFonts w:ascii="Times New Roman" w:hAnsi="Times New Roman"/>
          <w:sz w:val="28"/>
          <w:szCs w:val="28"/>
        </w:rPr>
        <w:t>модифицированной,</w:t>
      </w:r>
      <w:r w:rsidRPr="00307AD4">
        <w:rPr>
          <w:rFonts w:ascii="Times New Roman" w:hAnsi="Times New Roman"/>
          <w:sz w:val="28"/>
          <w:szCs w:val="28"/>
        </w:rPr>
        <w:t xml:space="preserve"> разработана на основе </w:t>
      </w:r>
    </w:p>
    <w:p w:rsidR="00F3119F" w:rsidRPr="00EF3B5D" w:rsidRDefault="00F3119F" w:rsidP="00EF3B5D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«Примерной программы </w:t>
      </w:r>
      <w:r w:rsidRPr="00BC292A">
        <w:rPr>
          <w:rFonts w:ascii="Times New Roman" w:hAnsi="Times New Roman"/>
          <w:sz w:val="28"/>
          <w:szCs w:val="28"/>
          <w:shd w:val="clear" w:color="auto" w:fill="FFFFFF"/>
        </w:rPr>
        <w:t>по флорболу для ДЮСШ, СДЮШОР» с некоторой коррекцией программного материала, что позволило адаптировать данную программу для обуч</w:t>
      </w:r>
      <w:r>
        <w:rPr>
          <w:rFonts w:ascii="Times New Roman" w:hAnsi="Times New Roman"/>
          <w:sz w:val="28"/>
          <w:szCs w:val="28"/>
          <w:shd w:val="clear" w:color="auto" w:fill="FFFFFF"/>
        </w:rPr>
        <w:t>ающихся учреждений дополнительного образования</w:t>
      </w:r>
      <w:r w:rsidRPr="00BC292A">
        <w:rPr>
          <w:rFonts w:ascii="Times New Roman" w:hAnsi="Times New Roman"/>
          <w:sz w:val="28"/>
          <w:szCs w:val="28"/>
          <w:shd w:val="clear" w:color="auto" w:fill="FFFFFF"/>
        </w:rPr>
        <w:t>, не ставя перед ними целей высоких спортивных достижений.</w:t>
      </w:r>
    </w:p>
    <w:p w:rsidR="00F3119F" w:rsidRPr="00EF3B5D" w:rsidRDefault="00F3119F" w:rsidP="00EF3B5D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07AD4">
        <w:rPr>
          <w:rFonts w:ascii="Times New Roman" w:hAnsi="Times New Roman"/>
          <w:sz w:val="28"/>
          <w:szCs w:val="28"/>
        </w:rPr>
        <w:t>Программа «</w:t>
      </w:r>
      <w:r>
        <w:rPr>
          <w:rFonts w:ascii="Times New Roman" w:hAnsi="Times New Roman"/>
          <w:sz w:val="28"/>
          <w:szCs w:val="28"/>
        </w:rPr>
        <w:t>Флорбол</w:t>
      </w:r>
      <w:r w:rsidRPr="00307AD4">
        <w:rPr>
          <w:rFonts w:ascii="Times New Roman" w:hAnsi="Times New Roman"/>
          <w:sz w:val="28"/>
          <w:szCs w:val="28"/>
        </w:rPr>
        <w:t>»</w:t>
      </w:r>
      <w:r w:rsidRPr="00307AD4">
        <w:rPr>
          <w:rFonts w:ascii="Times New Roman" w:hAnsi="Times New Roman"/>
          <w:b/>
          <w:sz w:val="28"/>
          <w:szCs w:val="28"/>
        </w:rPr>
        <w:t xml:space="preserve"> </w:t>
      </w:r>
      <w:r w:rsidRPr="00307AD4">
        <w:rPr>
          <w:rFonts w:ascii="Times New Roman" w:hAnsi="Times New Roman"/>
          <w:sz w:val="28"/>
          <w:szCs w:val="28"/>
        </w:rPr>
        <w:t>разработана с учетом</w:t>
      </w:r>
      <w:r w:rsidRPr="00307AD4">
        <w:rPr>
          <w:rFonts w:ascii="Times New Roman" w:hAnsi="Times New Roman"/>
          <w:b/>
          <w:sz w:val="28"/>
          <w:szCs w:val="28"/>
        </w:rPr>
        <w:t xml:space="preserve"> </w:t>
      </w:r>
      <w:r w:rsidRPr="001E7EAA">
        <w:rPr>
          <w:rFonts w:ascii="Times New Roman" w:hAnsi="Times New Roman"/>
          <w:sz w:val="28"/>
          <w:szCs w:val="28"/>
        </w:rPr>
        <w:t>требований профессионального стандарта,</w:t>
      </w:r>
      <w:r w:rsidRPr="00307AD4">
        <w:rPr>
          <w:rFonts w:ascii="Times New Roman" w:hAnsi="Times New Roman"/>
          <w:b/>
          <w:sz w:val="28"/>
          <w:szCs w:val="28"/>
        </w:rPr>
        <w:t xml:space="preserve"> </w:t>
      </w:r>
      <w:r w:rsidRPr="00307AD4">
        <w:rPr>
          <w:rFonts w:ascii="Times New Roman" w:hAnsi="Times New Roman"/>
          <w:sz w:val="28"/>
          <w:szCs w:val="28"/>
        </w:rPr>
        <w:t xml:space="preserve">предназначена для реализации новых федеральных образовательных стандартов в детских объединениях учреждений дополнительного образования детей, общеобразовательных школах, где созданы условия для полноценных занятий по данному направлению. </w:t>
      </w:r>
    </w:p>
    <w:p w:rsidR="00F3119F" w:rsidRPr="00EF3B5D" w:rsidRDefault="00F3119F" w:rsidP="0007636F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3119F" w:rsidRPr="00B238E5" w:rsidRDefault="00F3119F" w:rsidP="0007636F">
      <w:pPr>
        <w:pStyle w:val="NoSpacing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Н</w:t>
      </w:r>
      <w:r w:rsidRPr="00307AD4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аправленность 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>(профиль) програм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мы - физкультурно-спортивная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F3119F" w:rsidRPr="00B238E5" w:rsidRDefault="00F3119F" w:rsidP="0007636F">
      <w:pPr>
        <w:pStyle w:val="NoSpacing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19F" w:rsidRDefault="00F3119F" w:rsidP="00B332F9">
      <w:pPr>
        <w:pStyle w:val="Default"/>
        <w:rPr>
          <w:sz w:val="28"/>
          <w:szCs w:val="28"/>
        </w:rPr>
      </w:pPr>
      <w:r>
        <w:rPr>
          <w:b/>
          <w:sz w:val="28"/>
          <w:szCs w:val="28"/>
        </w:rPr>
        <w:t>А</w:t>
      </w:r>
      <w:r w:rsidRPr="00307AD4">
        <w:rPr>
          <w:b/>
          <w:sz w:val="28"/>
          <w:szCs w:val="28"/>
        </w:rPr>
        <w:t>ктуальность программы</w:t>
      </w:r>
      <w:r>
        <w:rPr>
          <w:sz w:val="28"/>
          <w:szCs w:val="28"/>
        </w:rPr>
        <w:t>.</w:t>
      </w:r>
    </w:p>
    <w:p w:rsidR="00F3119F" w:rsidRPr="00B238E5" w:rsidRDefault="00F3119F" w:rsidP="0007636F">
      <w:pPr>
        <w:pStyle w:val="Default"/>
        <w:rPr>
          <w:sz w:val="28"/>
        </w:rPr>
      </w:pPr>
      <w:r w:rsidRPr="0006361E">
        <w:rPr>
          <w:b/>
          <w:bCs/>
          <w:color w:val="auto"/>
          <w:sz w:val="28"/>
          <w:szCs w:val="28"/>
          <w:shd w:val="clear" w:color="auto" w:fill="FFFFFF"/>
        </w:rPr>
        <w:t>Флорбо́л</w:t>
      </w:r>
      <w:r w:rsidRPr="0006361E">
        <w:rPr>
          <w:rStyle w:val="apple-converted-space"/>
          <w:color w:val="auto"/>
          <w:sz w:val="28"/>
          <w:szCs w:val="28"/>
          <w:shd w:val="clear" w:color="auto" w:fill="FFFFFF"/>
        </w:rPr>
        <w:t> </w:t>
      </w:r>
      <w:r w:rsidRPr="0006361E">
        <w:rPr>
          <w:color w:val="auto"/>
          <w:sz w:val="28"/>
          <w:szCs w:val="28"/>
          <w:shd w:val="clear" w:color="auto" w:fill="FFFFFF"/>
        </w:rPr>
        <w:t>(</w:t>
      </w:r>
      <w:hyperlink r:id="rId6" w:tooltip="Английский язык" w:history="1">
        <w:r w:rsidRPr="0006361E">
          <w:rPr>
            <w:rStyle w:val="Hyperlink"/>
            <w:color w:val="auto"/>
            <w:sz w:val="28"/>
            <w:szCs w:val="28"/>
            <w:shd w:val="clear" w:color="auto" w:fill="FFFFFF"/>
          </w:rPr>
          <w:t>англ.</w:t>
        </w:r>
      </w:hyperlink>
      <w:r w:rsidRPr="0006361E">
        <w:rPr>
          <w:color w:val="auto"/>
          <w:sz w:val="28"/>
          <w:szCs w:val="28"/>
          <w:shd w:val="clear" w:color="auto" w:fill="FFFFFF"/>
        </w:rPr>
        <w:t> </w:t>
      </w:r>
      <w:r w:rsidRPr="0006361E">
        <w:rPr>
          <w:i/>
          <w:iCs/>
          <w:color w:val="auto"/>
          <w:sz w:val="28"/>
          <w:szCs w:val="28"/>
          <w:shd w:val="clear" w:color="auto" w:fill="FFFFFF"/>
        </w:rPr>
        <w:t>floorball</w:t>
      </w:r>
      <w:r w:rsidRPr="0006361E">
        <w:rPr>
          <w:color w:val="auto"/>
          <w:sz w:val="28"/>
          <w:szCs w:val="28"/>
          <w:shd w:val="clear" w:color="auto" w:fill="FFFFFF"/>
        </w:rPr>
        <w:t>, от</w:t>
      </w:r>
      <w:r w:rsidRPr="0006361E">
        <w:rPr>
          <w:rStyle w:val="apple-converted-space"/>
          <w:color w:val="auto"/>
          <w:sz w:val="28"/>
          <w:szCs w:val="28"/>
          <w:shd w:val="clear" w:color="auto" w:fill="FFFFFF"/>
        </w:rPr>
        <w:t> </w:t>
      </w:r>
      <w:hyperlink r:id="rId7" w:tooltip="Английский язык" w:history="1">
        <w:r w:rsidRPr="0006361E">
          <w:rPr>
            <w:rStyle w:val="Hyperlink"/>
            <w:color w:val="auto"/>
            <w:sz w:val="28"/>
            <w:szCs w:val="28"/>
            <w:shd w:val="clear" w:color="auto" w:fill="FFFFFF"/>
          </w:rPr>
          <w:t>англ.</w:t>
        </w:r>
      </w:hyperlink>
      <w:r w:rsidRPr="0006361E">
        <w:rPr>
          <w:color w:val="auto"/>
          <w:sz w:val="28"/>
          <w:szCs w:val="28"/>
          <w:shd w:val="clear" w:color="auto" w:fill="FFFFFF"/>
        </w:rPr>
        <w:t> </w:t>
      </w:r>
      <w:r w:rsidRPr="0006361E">
        <w:rPr>
          <w:i/>
          <w:iCs/>
          <w:color w:val="auto"/>
          <w:sz w:val="28"/>
          <w:szCs w:val="28"/>
          <w:shd w:val="clear" w:color="auto" w:fill="FFFFFF"/>
        </w:rPr>
        <w:t>floor</w:t>
      </w:r>
      <w:r w:rsidRPr="0006361E">
        <w:rPr>
          <w:color w:val="auto"/>
          <w:sz w:val="28"/>
          <w:szCs w:val="28"/>
          <w:shd w:val="clear" w:color="auto" w:fill="FFFFFF"/>
        </w:rPr>
        <w:t> — пол и</w:t>
      </w:r>
      <w:r w:rsidRPr="0006361E">
        <w:rPr>
          <w:rStyle w:val="apple-converted-space"/>
          <w:color w:val="auto"/>
          <w:sz w:val="28"/>
          <w:szCs w:val="28"/>
          <w:shd w:val="clear" w:color="auto" w:fill="FFFFFF"/>
        </w:rPr>
        <w:t> </w:t>
      </w:r>
      <w:hyperlink r:id="rId8" w:tooltip="Английский язык" w:history="1">
        <w:r w:rsidRPr="0006361E">
          <w:rPr>
            <w:rStyle w:val="Hyperlink"/>
            <w:color w:val="auto"/>
            <w:sz w:val="28"/>
            <w:szCs w:val="28"/>
            <w:shd w:val="clear" w:color="auto" w:fill="FFFFFF"/>
          </w:rPr>
          <w:t>англ.</w:t>
        </w:r>
      </w:hyperlink>
      <w:r w:rsidRPr="0006361E">
        <w:rPr>
          <w:color w:val="auto"/>
          <w:sz w:val="28"/>
          <w:szCs w:val="28"/>
          <w:shd w:val="clear" w:color="auto" w:fill="FFFFFF"/>
        </w:rPr>
        <w:t> </w:t>
      </w:r>
      <w:r w:rsidRPr="0006361E">
        <w:rPr>
          <w:i/>
          <w:iCs/>
          <w:color w:val="auto"/>
          <w:sz w:val="28"/>
          <w:szCs w:val="28"/>
          <w:shd w:val="clear" w:color="auto" w:fill="FFFFFF"/>
        </w:rPr>
        <w:t>ball</w:t>
      </w:r>
      <w:r w:rsidRPr="0006361E">
        <w:rPr>
          <w:color w:val="auto"/>
          <w:sz w:val="28"/>
          <w:szCs w:val="28"/>
          <w:shd w:val="clear" w:color="auto" w:fill="FFFFFF"/>
        </w:rPr>
        <w:t> — мяч) или</w:t>
      </w:r>
      <w:r w:rsidRPr="0006361E">
        <w:rPr>
          <w:rStyle w:val="apple-converted-space"/>
          <w:color w:val="auto"/>
          <w:sz w:val="28"/>
          <w:szCs w:val="28"/>
          <w:shd w:val="clear" w:color="auto" w:fill="FFFFFF"/>
        </w:rPr>
        <w:t> </w:t>
      </w:r>
      <w:r w:rsidRPr="0006361E">
        <w:rPr>
          <w:b/>
          <w:bCs/>
          <w:color w:val="auto"/>
          <w:sz w:val="28"/>
          <w:szCs w:val="28"/>
          <w:shd w:val="clear" w:color="auto" w:fill="FFFFFF"/>
        </w:rPr>
        <w:t>хоккей в зале</w:t>
      </w:r>
      <w:r w:rsidRPr="0006361E">
        <w:rPr>
          <w:color w:val="auto"/>
          <w:sz w:val="28"/>
          <w:szCs w:val="28"/>
          <w:shd w:val="clear" w:color="auto" w:fill="FFFFFF"/>
        </w:rPr>
        <w:t> — командный вид спорта из семейства</w:t>
      </w:r>
      <w:r>
        <w:rPr>
          <w:color w:val="auto"/>
          <w:sz w:val="28"/>
          <w:shd w:val="clear" w:color="auto" w:fill="FFFFFF"/>
        </w:rPr>
        <w:t xml:space="preserve"> </w:t>
      </w:r>
      <w:hyperlink r:id="rId9" w:tooltip="Хоккей" w:history="1">
        <w:r w:rsidRPr="00B332F9">
          <w:rPr>
            <w:rStyle w:val="Hyperlink"/>
            <w:color w:val="auto"/>
            <w:sz w:val="28"/>
            <w:szCs w:val="28"/>
            <w:u w:val="none"/>
            <w:shd w:val="clear" w:color="auto" w:fill="FFFFFF"/>
          </w:rPr>
          <w:t>хоккеев</w:t>
        </w:r>
      </w:hyperlink>
      <w:r w:rsidRPr="0006361E">
        <w:rPr>
          <w:color w:val="auto"/>
          <w:sz w:val="28"/>
          <w:szCs w:val="28"/>
          <w:shd w:val="clear" w:color="auto" w:fill="FFFFFF"/>
        </w:rPr>
        <w:t>. Играется в закрытых помещениях на твёрдом ровном полу пластиковым</w:t>
      </w:r>
      <w:r w:rsidRPr="0006361E">
        <w:rPr>
          <w:rStyle w:val="apple-converted-space"/>
          <w:color w:val="auto"/>
          <w:sz w:val="28"/>
          <w:szCs w:val="28"/>
          <w:shd w:val="clear" w:color="auto" w:fill="FFFFFF"/>
        </w:rPr>
        <w:t> </w:t>
      </w:r>
      <w:hyperlink r:id="rId10" w:tooltip="Мяч (флорбол) (страница отсутствует)" w:history="1">
        <w:r w:rsidRPr="00B332F9">
          <w:rPr>
            <w:rStyle w:val="Hyperlink"/>
            <w:color w:val="auto"/>
            <w:sz w:val="28"/>
            <w:szCs w:val="28"/>
            <w:u w:val="none"/>
            <w:shd w:val="clear" w:color="auto" w:fill="FFFFFF"/>
          </w:rPr>
          <w:t>мячом</w:t>
        </w:r>
      </w:hyperlink>
      <w:r>
        <w:rPr>
          <w:color w:val="auto"/>
          <w:sz w:val="28"/>
          <w:szCs w:val="28"/>
          <w:shd w:val="clear" w:color="auto" w:fill="FFFFFF"/>
        </w:rPr>
        <w:t xml:space="preserve">, удары по которому наносятся </w:t>
      </w:r>
      <w:r w:rsidRPr="0006361E">
        <w:rPr>
          <w:color w:val="auto"/>
          <w:sz w:val="28"/>
          <w:szCs w:val="28"/>
          <w:shd w:val="clear" w:color="auto" w:fill="FFFFFF"/>
        </w:rPr>
        <w:t>специальной</w:t>
      </w:r>
      <w:r w:rsidRPr="0006361E">
        <w:rPr>
          <w:rStyle w:val="apple-converted-space"/>
          <w:color w:val="auto"/>
          <w:sz w:val="28"/>
          <w:szCs w:val="28"/>
          <w:shd w:val="clear" w:color="auto" w:fill="FFFFFF"/>
        </w:rPr>
        <w:t> </w:t>
      </w:r>
      <w:hyperlink r:id="rId11" w:tooltip="Клюшка (флорбол) (страница отсутствует)" w:history="1">
        <w:r w:rsidRPr="00B332F9">
          <w:rPr>
            <w:rStyle w:val="Hyperlink"/>
            <w:color w:val="auto"/>
            <w:sz w:val="28"/>
            <w:szCs w:val="28"/>
            <w:u w:val="none"/>
            <w:shd w:val="clear" w:color="auto" w:fill="FFFFFF"/>
          </w:rPr>
          <w:t>клюшкой</w:t>
        </w:r>
      </w:hyperlink>
      <w:r w:rsidRPr="0006361E">
        <w:rPr>
          <w:color w:val="auto"/>
          <w:sz w:val="28"/>
          <w:szCs w:val="28"/>
          <w:shd w:val="clear" w:color="auto" w:fill="FFFFFF"/>
        </w:rPr>
        <w:t>. Цель игры: забить мяч в ворота соперника.</w:t>
      </w:r>
      <w:r>
        <w:rPr>
          <w:color w:val="auto"/>
          <w:sz w:val="28"/>
          <w:shd w:val="clear" w:color="auto" w:fill="FFFFFF"/>
        </w:rPr>
        <w:t xml:space="preserve"> </w:t>
      </w:r>
      <w:r w:rsidRPr="00833794">
        <w:rPr>
          <w:sz w:val="28"/>
        </w:rPr>
        <w:t>Игра в флорбол привлекательна своей разновозрастной доступностью. В тоже время флорбол улучшает работу сердечно сосудистой и дыхательной систем. Укрепляет костную систему, развивает подвижность суставов, увеличивает силу и эластичность мышц. Постоянно меняющаяся игровая обстановка способствует улучшению периферического зрения, точности и ориентировки в пространстве. Развивается двигательная реакция на зрительные и слуховые сигналы. Про</w:t>
      </w:r>
      <w:r>
        <w:rPr>
          <w:sz w:val="28"/>
        </w:rPr>
        <w:t>являются положительные эмоции: ж</w:t>
      </w:r>
      <w:r w:rsidRPr="00833794">
        <w:rPr>
          <w:sz w:val="28"/>
        </w:rPr>
        <w:t>изнерадостность, бодрость, желание победить. Благодаря своей эмоциональности игра в флорбол представляет собой средство не только физического развития но и психологической разгрузки.</w:t>
      </w:r>
      <w:r w:rsidRPr="00847563">
        <w:rPr>
          <w:sz w:val="28"/>
        </w:rPr>
        <w:t xml:space="preserve">   </w:t>
      </w:r>
    </w:p>
    <w:p w:rsidR="00F3119F" w:rsidRPr="0007636F" w:rsidRDefault="00F3119F" w:rsidP="0007636F">
      <w:pPr>
        <w:pStyle w:val="Default"/>
        <w:rPr>
          <w:color w:val="auto"/>
          <w:sz w:val="28"/>
          <w:szCs w:val="28"/>
        </w:rPr>
      </w:pPr>
      <w:r w:rsidRPr="00847563">
        <w:rPr>
          <w:sz w:val="28"/>
        </w:rPr>
        <w:t xml:space="preserve">  </w:t>
      </w:r>
    </w:p>
    <w:p w:rsidR="00F3119F" w:rsidRDefault="00F3119F" w:rsidP="00B332F9">
      <w:pPr>
        <w:spacing w:after="0" w:line="240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</w:t>
      </w:r>
      <w:r w:rsidRPr="00307AD4">
        <w:rPr>
          <w:rFonts w:ascii="Times New Roman" w:hAnsi="Times New Roman"/>
          <w:b/>
          <w:color w:val="000000"/>
          <w:sz w:val="28"/>
          <w:szCs w:val="28"/>
          <w:lang w:eastAsia="ru-RU"/>
        </w:rPr>
        <w:t>тличительные особенности программы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F3119F" w:rsidRPr="00B238E5" w:rsidRDefault="00F3119F" w:rsidP="00B332F9">
      <w:pPr>
        <w:spacing w:after="0" w:line="240" w:lineRule="atLeast"/>
        <w:rPr>
          <w:rFonts w:ascii="Times New Roman" w:hAnsi="Times New Roman"/>
          <w:bCs/>
          <w:spacing w:val="2"/>
          <w:sz w:val="28"/>
        </w:rPr>
      </w:pPr>
      <w:r w:rsidRPr="00B332F9">
        <w:rPr>
          <w:rFonts w:ascii="Times New Roman" w:hAnsi="Times New Roman"/>
          <w:sz w:val="28"/>
        </w:rPr>
        <w:t>Программа, опираясь на особенности развития флорбола, как вида спорта, использует основные методические положения для реализации  задач ф</w:t>
      </w:r>
      <w:r>
        <w:rPr>
          <w:rFonts w:ascii="Times New Roman" w:hAnsi="Times New Roman"/>
          <w:sz w:val="28"/>
        </w:rPr>
        <w:t>изического воспитания учащихся 1</w:t>
      </w:r>
      <w:r w:rsidRPr="00B332F9">
        <w:rPr>
          <w:rFonts w:ascii="Times New Roman" w:hAnsi="Times New Roman"/>
          <w:sz w:val="28"/>
        </w:rPr>
        <w:t>-9 классов.</w:t>
      </w:r>
      <w:r>
        <w:rPr>
          <w:rFonts w:ascii="Times New Roman" w:hAnsi="Times New Roman"/>
          <w:bCs/>
          <w:spacing w:val="2"/>
          <w:sz w:val="28"/>
        </w:rPr>
        <w:t xml:space="preserve"> </w:t>
      </w:r>
    </w:p>
    <w:p w:rsidR="00F3119F" w:rsidRPr="00B332F9" w:rsidRDefault="00F3119F" w:rsidP="00B332F9">
      <w:pPr>
        <w:spacing w:after="0" w:line="240" w:lineRule="atLeast"/>
        <w:rPr>
          <w:rFonts w:ascii="Times New Roman" w:hAnsi="Times New Roman"/>
          <w:bCs/>
          <w:spacing w:val="2"/>
          <w:sz w:val="28"/>
        </w:rPr>
      </w:pPr>
      <w:r w:rsidRPr="00B332F9">
        <w:rPr>
          <w:rFonts w:ascii="Times New Roman" w:hAnsi="Times New Roman"/>
          <w:sz w:val="28"/>
        </w:rPr>
        <w:t>Она предусматривает:</w:t>
      </w:r>
    </w:p>
    <w:p w:rsidR="00F3119F" w:rsidRPr="00EF3B5D" w:rsidRDefault="00F3119F" w:rsidP="00EF3B5D">
      <w:pPr>
        <w:pStyle w:val="ListParagraph"/>
        <w:numPr>
          <w:ilvl w:val="0"/>
          <w:numId w:val="1"/>
        </w:numPr>
        <w:spacing w:after="0" w:line="240" w:lineRule="atLeast"/>
        <w:ind w:left="284" w:hanging="284"/>
        <w:jc w:val="both"/>
        <w:rPr>
          <w:rFonts w:ascii="Times New Roman" w:hAnsi="Times New Roman"/>
          <w:sz w:val="28"/>
        </w:rPr>
      </w:pPr>
      <w:r w:rsidRPr="00EF3B5D">
        <w:rPr>
          <w:rFonts w:ascii="Times New Roman" w:hAnsi="Times New Roman"/>
          <w:sz w:val="28"/>
        </w:rPr>
        <w:t>Реабилитационно-оздоровительное воздействие на организм современных детей и подростков, с последующим привлечением их к регулярным занятиям физической культурой, а затем, возможно, и спортом, в зависимости от медицинских показаний.</w:t>
      </w:r>
    </w:p>
    <w:p w:rsidR="00F3119F" w:rsidRPr="00EF3B5D" w:rsidRDefault="00F3119F" w:rsidP="00EF3B5D">
      <w:pPr>
        <w:pStyle w:val="ListParagraph"/>
        <w:numPr>
          <w:ilvl w:val="0"/>
          <w:numId w:val="1"/>
        </w:numPr>
        <w:spacing w:after="0" w:line="240" w:lineRule="atLeast"/>
        <w:ind w:left="284" w:hanging="284"/>
        <w:jc w:val="both"/>
        <w:rPr>
          <w:rFonts w:ascii="Times New Roman" w:hAnsi="Times New Roman"/>
          <w:sz w:val="28"/>
        </w:rPr>
      </w:pPr>
      <w:r w:rsidRPr="00EF3B5D">
        <w:rPr>
          <w:rFonts w:ascii="Times New Roman" w:hAnsi="Times New Roman"/>
          <w:sz w:val="28"/>
        </w:rPr>
        <w:t>Приемлемость в решении задач по формированию социально-психологической личности занимающегося, укреплению его психического здоровья, формированию морально-волевых качеств.</w:t>
      </w:r>
    </w:p>
    <w:p w:rsidR="00F3119F" w:rsidRPr="00EF3B5D" w:rsidRDefault="00F3119F" w:rsidP="00EF3B5D">
      <w:pPr>
        <w:pStyle w:val="ListParagraph"/>
        <w:numPr>
          <w:ilvl w:val="0"/>
          <w:numId w:val="1"/>
        </w:numPr>
        <w:spacing w:after="0" w:line="240" w:lineRule="atLeast"/>
        <w:ind w:left="284" w:hanging="284"/>
        <w:jc w:val="both"/>
        <w:rPr>
          <w:rFonts w:ascii="Times New Roman" w:hAnsi="Times New Roman"/>
          <w:sz w:val="28"/>
        </w:rPr>
      </w:pPr>
      <w:r w:rsidRPr="00EF3B5D">
        <w:rPr>
          <w:rFonts w:ascii="Times New Roman" w:hAnsi="Times New Roman"/>
          <w:sz w:val="28"/>
        </w:rPr>
        <w:t xml:space="preserve">Создание условий для многогранной общей и специальной </w:t>
      </w:r>
      <w:r>
        <w:rPr>
          <w:rFonts w:ascii="Times New Roman" w:hAnsi="Times New Roman"/>
          <w:sz w:val="28"/>
        </w:rPr>
        <w:t>физической подготовки учащихся 1</w:t>
      </w:r>
      <w:r w:rsidRPr="00EF3B5D">
        <w:rPr>
          <w:rFonts w:ascii="Times New Roman" w:hAnsi="Times New Roman"/>
          <w:sz w:val="28"/>
        </w:rPr>
        <w:t>-9 классов.</w:t>
      </w:r>
    </w:p>
    <w:p w:rsidR="00F3119F" w:rsidRPr="00EF3B5D" w:rsidRDefault="00F3119F" w:rsidP="00EF3B5D">
      <w:pPr>
        <w:pStyle w:val="ListParagraph"/>
        <w:numPr>
          <w:ilvl w:val="0"/>
          <w:numId w:val="1"/>
        </w:numPr>
        <w:spacing w:after="0" w:line="240" w:lineRule="atLeast"/>
        <w:ind w:left="284" w:hanging="284"/>
        <w:jc w:val="both"/>
        <w:rPr>
          <w:rFonts w:ascii="Times New Roman" w:hAnsi="Times New Roman"/>
          <w:sz w:val="28"/>
        </w:rPr>
      </w:pPr>
      <w:r w:rsidRPr="00EF3B5D">
        <w:rPr>
          <w:rFonts w:ascii="Times New Roman" w:hAnsi="Times New Roman"/>
          <w:sz w:val="28"/>
        </w:rPr>
        <w:t>Целевую подготовку в направлении повышения технико-тактической  подготовленности учащихся.</w:t>
      </w:r>
    </w:p>
    <w:p w:rsidR="00F3119F" w:rsidRPr="00EF3B5D" w:rsidRDefault="00F3119F" w:rsidP="00EF3B5D">
      <w:pPr>
        <w:pStyle w:val="ListParagraph"/>
        <w:numPr>
          <w:ilvl w:val="0"/>
          <w:numId w:val="1"/>
        </w:numPr>
        <w:spacing w:after="0" w:line="240" w:lineRule="atLeast"/>
        <w:ind w:left="284" w:hanging="284"/>
        <w:jc w:val="both"/>
        <w:rPr>
          <w:rFonts w:ascii="Times New Roman" w:hAnsi="Times New Roman"/>
          <w:sz w:val="28"/>
        </w:rPr>
      </w:pPr>
      <w:r w:rsidRPr="00EF3B5D">
        <w:rPr>
          <w:rFonts w:ascii="Times New Roman" w:hAnsi="Times New Roman"/>
          <w:sz w:val="28"/>
        </w:rPr>
        <w:t>Систему анализа подготовки и контроля физического состояния учащихся.</w:t>
      </w:r>
    </w:p>
    <w:p w:rsidR="00F3119F" w:rsidRPr="00B238E5" w:rsidRDefault="00F3119F" w:rsidP="00BC292A">
      <w:pPr>
        <w:pStyle w:val="NoSpacing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F3119F" w:rsidRPr="00B238E5" w:rsidRDefault="00F3119F" w:rsidP="00BC292A">
      <w:pPr>
        <w:pStyle w:val="NoSpacing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</w:t>
      </w:r>
      <w:r w:rsidRPr="00307AD4">
        <w:rPr>
          <w:rFonts w:ascii="Times New Roman" w:hAnsi="Times New Roman"/>
          <w:b/>
          <w:color w:val="000000"/>
          <w:sz w:val="28"/>
          <w:szCs w:val="28"/>
          <w:lang w:eastAsia="ru-RU"/>
        </w:rPr>
        <w:t>дресат программы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учащиеся общеобразовательных школ в возрасте 8-15 лет.</w:t>
      </w:r>
      <w:r w:rsidRPr="00847563">
        <w:rPr>
          <w:sz w:val="28"/>
        </w:rPr>
        <w:t xml:space="preserve"> </w:t>
      </w:r>
      <w:r w:rsidRPr="00847563">
        <w:rPr>
          <w:rFonts w:ascii="Times New Roman" w:hAnsi="Times New Roman"/>
          <w:sz w:val="28"/>
        </w:rPr>
        <w:t>В объединение могут запис</w:t>
      </w:r>
      <w:r>
        <w:rPr>
          <w:rFonts w:ascii="Times New Roman" w:hAnsi="Times New Roman"/>
          <w:sz w:val="28"/>
        </w:rPr>
        <w:t>аться все желающие,  начиная с 1</w:t>
      </w:r>
      <w:r w:rsidRPr="00847563">
        <w:rPr>
          <w:rFonts w:ascii="Times New Roman" w:hAnsi="Times New Roman"/>
          <w:sz w:val="28"/>
        </w:rPr>
        <w:t xml:space="preserve"> класса, прошедшие медицинский осмотр и получившие разрешение врача и родителей для занятий.</w:t>
      </w:r>
    </w:p>
    <w:p w:rsidR="00F3119F" w:rsidRPr="00B238E5" w:rsidRDefault="00F3119F" w:rsidP="00BC292A">
      <w:pPr>
        <w:pStyle w:val="NoSpacing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19F" w:rsidRPr="00B238E5" w:rsidRDefault="00F3119F" w:rsidP="00BC292A">
      <w:pPr>
        <w:pStyle w:val="NoSpacing"/>
        <w:jc w:val="both"/>
        <w:rPr>
          <w:sz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</w:t>
      </w:r>
      <w:r w:rsidRPr="00307AD4">
        <w:rPr>
          <w:rFonts w:ascii="Times New Roman" w:hAnsi="Times New Roman"/>
          <w:b/>
          <w:color w:val="000000"/>
          <w:sz w:val="28"/>
          <w:szCs w:val="28"/>
          <w:lang w:eastAsia="ru-RU"/>
        </w:rPr>
        <w:t>бъем и срок освоения программы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47563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</w:rPr>
        <w:t xml:space="preserve">  программа рассчитана на 288 часов. Продолжительность обучения 2</w:t>
      </w:r>
      <w:r w:rsidRPr="00847563">
        <w:rPr>
          <w:rFonts w:ascii="Times New Roman" w:hAnsi="Times New Roman"/>
          <w:sz w:val="28"/>
        </w:rPr>
        <w:t xml:space="preserve"> года.</w:t>
      </w:r>
      <w:r>
        <w:rPr>
          <w:sz w:val="28"/>
        </w:rPr>
        <w:t xml:space="preserve"> </w:t>
      </w:r>
    </w:p>
    <w:p w:rsidR="00F3119F" w:rsidRPr="00B238E5" w:rsidRDefault="00F3119F" w:rsidP="00BC292A">
      <w:pPr>
        <w:pStyle w:val="NoSpacing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Форма</w:t>
      </w:r>
      <w:r w:rsidRPr="00307AD4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обучения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8115D">
        <w:rPr>
          <w:rFonts w:ascii="Times New Roman" w:hAnsi="Times New Roman"/>
          <w:color w:val="000000"/>
          <w:sz w:val="28"/>
          <w:szCs w:val="28"/>
          <w:lang w:eastAsia="ru-RU"/>
        </w:rPr>
        <w:t>- очная,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(Закон № 273-ФЗ, гл. 2, ст. 17, п. 2), а также «допускается сочетание различных форм получения образования и форм обучения» (Закон № 273-ФЗ, гл. 2, ст. 17, п. 4);</w:t>
      </w:r>
    </w:p>
    <w:p w:rsidR="00F3119F" w:rsidRPr="00B238E5" w:rsidRDefault="00F3119F" w:rsidP="00BC292A">
      <w:pPr>
        <w:pStyle w:val="NoSpacing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3119F" w:rsidRPr="00B238E5" w:rsidRDefault="00F3119F" w:rsidP="00BC292A">
      <w:pPr>
        <w:pStyle w:val="NoSpacing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</w:t>
      </w:r>
      <w:r w:rsidRPr="00307AD4">
        <w:rPr>
          <w:rFonts w:ascii="Times New Roman" w:hAnsi="Times New Roman"/>
          <w:b/>
          <w:color w:val="000000"/>
          <w:sz w:val="28"/>
          <w:szCs w:val="28"/>
          <w:lang w:eastAsia="ru-RU"/>
        </w:rPr>
        <w:t>собенности организации образовательного процесса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8115D">
        <w:rPr>
          <w:rFonts w:ascii="Times New Roman" w:hAnsi="Times New Roman"/>
          <w:color w:val="000000"/>
          <w:sz w:val="28"/>
          <w:szCs w:val="28"/>
          <w:lang w:eastAsia="ru-RU"/>
        </w:rPr>
        <w:t>- в соответствии с индивидуальными учебными планами в объединениях по интересам, сформированных в группы учащихся одного возраста или разных возрастных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тегорий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58115D">
        <w:rPr>
          <w:rFonts w:ascii="Times New Roman" w:hAnsi="Times New Roman"/>
          <w:color w:val="000000"/>
          <w:sz w:val="28"/>
          <w:szCs w:val="28"/>
          <w:lang w:eastAsia="ru-RU"/>
        </w:rPr>
        <w:t>являющиеся основным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составом объединения (напр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имер, клубы, секции)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состав группы постоянный.</w:t>
      </w:r>
    </w:p>
    <w:p w:rsidR="00F3119F" w:rsidRPr="00B238E5" w:rsidRDefault="00F3119F" w:rsidP="00BC292A">
      <w:pPr>
        <w:pStyle w:val="NoSpacing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19F" w:rsidRDefault="00F3119F" w:rsidP="00EF3B5D">
      <w:pPr>
        <w:pStyle w:val="NoSpacing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Р</w:t>
      </w:r>
      <w:r w:rsidRPr="00307AD4">
        <w:rPr>
          <w:rFonts w:ascii="Times New Roman" w:hAnsi="Times New Roman"/>
          <w:b/>
          <w:color w:val="000000"/>
          <w:sz w:val="28"/>
          <w:szCs w:val="28"/>
          <w:lang w:eastAsia="ru-RU"/>
        </w:rPr>
        <w:t>ежим занятий, периодичность и продолжительность занятий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общее количество часов в год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- 144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; </w:t>
      </w:r>
      <w:r w:rsidRPr="0058115D">
        <w:rPr>
          <w:rFonts w:ascii="Times New Roman" w:hAnsi="Times New Roman"/>
          <w:color w:val="000000"/>
          <w:sz w:val="28"/>
          <w:szCs w:val="28"/>
          <w:lang w:eastAsia="ru-RU"/>
        </w:rPr>
        <w:t>количество часов и занятий в неделю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4 (2 дня по 2 часа)</w:t>
      </w:r>
      <w:r w:rsidRPr="0058115D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  <w:r w:rsidRPr="00307A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периодично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сть и продолжительность занятий – 2 учебных часа по 45 минут с перерывом 10 минут. Программой предусмотрены соревнования продолжительностью до 4 часов.</w:t>
      </w:r>
    </w:p>
    <w:p w:rsidR="00F3119F" w:rsidRPr="00B238E5" w:rsidRDefault="00F3119F" w:rsidP="00EF3B5D">
      <w:pPr>
        <w:pStyle w:val="NoSpacing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19F" w:rsidRPr="00B238E5" w:rsidRDefault="00F3119F" w:rsidP="001E7EAA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916C88">
        <w:rPr>
          <w:rFonts w:ascii="Times New Roman" w:hAnsi="Times New Roman"/>
          <w:b/>
          <w:sz w:val="28"/>
          <w:szCs w:val="28"/>
        </w:rPr>
        <w:t>1.2. ЦЕЛЬ И ЗАДАЧИ ПРОГРАММЫ</w:t>
      </w:r>
    </w:p>
    <w:p w:rsidR="00F3119F" w:rsidRPr="00B238E5" w:rsidRDefault="00F3119F" w:rsidP="001E7EAA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F3119F" w:rsidRPr="0007636F" w:rsidRDefault="00F3119F" w:rsidP="0007636F">
      <w:pPr>
        <w:spacing w:after="0" w:line="240" w:lineRule="atLeast"/>
        <w:rPr>
          <w:rFonts w:ascii="Times New Roman" w:hAnsi="Times New Roman"/>
          <w:b/>
          <w:bCs/>
          <w:spacing w:val="2"/>
          <w:sz w:val="28"/>
        </w:rPr>
      </w:pPr>
      <w:r w:rsidRPr="00916C88">
        <w:rPr>
          <w:rFonts w:ascii="Times New Roman" w:hAnsi="Times New Roman"/>
          <w:b/>
          <w:bCs/>
          <w:spacing w:val="2"/>
          <w:sz w:val="28"/>
        </w:rPr>
        <w:t>Цель</w:t>
      </w:r>
      <w:r>
        <w:rPr>
          <w:rFonts w:ascii="Times New Roman" w:hAnsi="Times New Roman"/>
          <w:b/>
          <w:bCs/>
          <w:spacing w:val="2"/>
          <w:sz w:val="28"/>
        </w:rPr>
        <w:t xml:space="preserve"> </w:t>
      </w:r>
      <w:r w:rsidRPr="0007636F">
        <w:rPr>
          <w:rFonts w:ascii="Times New Roman" w:hAnsi="Times New Roman"/>
          <w:bCs/>
          <w:spacing w:val="2"/>
          <w:sz w:val="28"/>
        </w:rPr>
        <w:t>дополнительной  общеразвивающей  программы  «ФЛОРБОЛ»:</w:t>
      </w:r>
      <w:r w:rsidRPr="0007636F">
        <w:rPr>
          <w:rFonts w:ascii="Times New Roman" w:hAnsi="Times New Roman"/>
          <w:b/>
          <w:bCs/>
          <w:spacing w:val="2"/>
          <w:sz w:val="28"/>
        </w:rPr>
        <w:t xml:space="preserve"> </w:t>
      </w:r>
    </w:p>
    <w:p w:rsidR="00F3119F" w:rsidRPr="00B238E5" w:rsidRDefault="00F3119F" w:rsidP="0007636F">
      <w:pPr>
        <w:spacing w:after="0" w:line="240" w:lineRule="atLeast"/>
        <w:rPr>
          <w:rFonts w:ascii="Times New Roman" w:hAnsi="Times New Roman"/>
          <w:sz w:val="28"/>
        </w:rPr>
      </w:pPr>
      <w:r w:rsidRPr="0007636F">
        <w:rPr>
          <w:rFonts w:ascii="Times New Roman" w:hAnsi="Times New Roman"/>
          <w:sz w:val="28"/>
        </w:rPr>
        <w:t>популяризация здорового образа жизни через привлечение детей к регулярным занятиям таким видом спорта, как флорбол, укрепление здоровья и разностороннее физическое развитие обучающихся.</w:t>
      </w:r>
    </w:p>
    <w:p w:rsidR="00F3119F" w:rsidRPr="00B238E5" w:rsidRDefault="00F3119F" w:rsidP="0007636F">
      <w:pPr>
        <w:spacing w:after="0" w:line="240" w:lineRule="atLeast"/>
        <w:rPr>
          <w:rFonts w:ascii="Times New Roman" w:hAnsi="Times New Roman"/>
          <w:bCs/>
          <w:spacing w:val="2"/>
          <w:sz w:val="28"/>
        </w:rPr>
      </w:pPr>
    </w:p>
    <w:p w:rsidR="00F3119F" w:rsidRPr="0007636F" w:rsidRDefault="00F3119F" w:rsidP="0007636F">
      <w:pPr>
        <w:spacing w:after="0" w:line="240" w:lineRule="atLeast"/>
        <w:rPr>
          <w:rFonts w:ascii="Times New Roman" w:hAnsi="Times New Roman"/>
          <w:b/>
          <w:bCs/>
          <w:spacing w:val="2"/>
          <w:sz w:val="28"/>
        </w:rPr>
      </w:pPr>
      <w:r w:rsidRPr="00916C88">
        <w:rPr>
          <w:rFonts w:ascii="Times New Roman" w:hAnsi="Times New Roman"/>
          <w:b/>
          <w:bCs/>
          <w:spacing w:val="2"/>
          <w:sz w:val="28"/>
        </w:rPr>
        <w:t>Задачи</w:t>
      </w:r>
      <w:r>
        <w:rPr>
          <w:rFonts w:ascii="Times New Roman" w:hAnsi="Times New Roman"/>
          <w:b/>
          <w:bCs/>
          <w:spacing w:val="2"/>
          <w:sz w:val="28"/>
        </w:rPr>
        <w:t xml:space="preserve"> </w:t>
      </w:r>
      <w:r w:rsidRPr="0007636F">
        <w:rPr>
          <w:rFonts w:ascii="Times New Roman" w:hAnsi="Times New Roman"/>
          <w:bCs/>
          <w:spacing w:val="2"/>
          <w:sz w:val="28"/>
        </w:rPr>
        <w:t>дополнительной  общеразвивающей  программы  физкультурно  -  спортивной направленности  «ФЛОРБОЛ»:</w:t>
      </w:r>
      <w:r w:rsidRPr="0007636F">
        <w:rPr>
          <w:rFonts w:ascii="Times New Roman" w:hAnsi="Times New Roman"/>
          <w:b/>
          <w:bCs/>
          <w:spacing w:val="2"/>
          <w:sz w:val="28"/>
        </w:rPr>
        <w:t xml:space="preserve"> </w:t>
      </w:r>
    </w:p>
    <w:p w:rsidR="00F3119F" w:rsidRPr="0007636F" w:rsidRDefault="00F3119F" w:rsidP="0007636F">
      <w:pPr>
        <w:tabs>
          <w:tab w:val="left" w:pos="7545"/>
        </w:tabs>
        <w:spacing w:after="0" w:line="240" w:lineRule="atLeast"/>
        <w:rPr>
          <w:rFonts w:ascii="Times New Roman" w:hAnsi="Times New Roman"/>
          <w:b/>
          <w:sz w:val="28"/>
        </w:rPr>
      </w:pPr>
      <w:r w:rsidRPr="0007636F">
        <w:rPr>
          <w:rFonts w:ascii="Times New Roman" w:hAnsi="Times New Roman"/>
          <w:b/>
          <w:sz w:val="28"/>
        </w:rPr>
        <w:t xml:space="preserve">    Обучающие:</w:t>
      </w:r>
    </w:p>
    <w:p w:rsidR="00F3119F" w:rsidRPr="0007636F" w:rsidRDefault="00F3119F" w:rsidP="0007636F">
      <w:pPr>
        <w:tabs>
          <w:tab w:val="left" w:pos="7545"/>
        </w:tabs>
        <w:spacing w:after="0" w:line="240" w:lineRule="atLeast"/>
        <w:rPr>
          <w:rFonts w:ascii="Times New Roman" w:hAnsi="Times New Roman"/>
          <w:sz w:val="28"/>
        </w:rPr>
      </w:pPr>
      <w:r w:rsidRPr="0007636F">
        <w:rPr>
          <w:rFonts w:ascii="Times New Roman" w:hAnsi="Times New Roman"/>
          <w:sz w:val="28"/>
        </w:rPr>
        <w:t>-ознакомление с историей возникновения о развития флорбола;</w:t>
      </w:r>
    </w:p>
    <w:p w:rsidR="00F3119F" w:rsidRPr="0007636F" w:rsidRDefault="00F3119F" w:rsidP="0007636F">
      <w:pPr>
        <w:tabs>
          <w:tab w:val="left" w:pos="7545"/>
        </w:tabs>
        <w:spacing w:after="0" w:line="240" w:lineRule="atLeast"/>
        <w:rPr>
          <w:rFonts w:ascii="Times New Roman" w:hAnsi="Times New Roman"/>
          <w:sz w:val="28"/>
        </w:rPr>
      </w:pPr>
      <w:r w:rsidRPr="0007636F">
        <w:rPr>
          <w:rFonts w:ascii="Times New Roman" w:hAnsi="Times New Roman"/>
          <w:sz w:val="28"/>
        </w:rPr>
        <w:t>-ознакомление и обучение детей технике безопасности и правилам игры, технике владения клюшкой и мячом;</w:t>
      </w:r>
    </w:p>
    <w:p w:rsidR="00F3119F" w:rsidRPr="0007636F" w:rsidRDefault="00F3119F" w:rsidP="0007636F">
      <w:pPr>
        <w:tabs>
          <w:tab w:val="left" w:pos="7545"/>
        </w:tabs>
        <w:spacing w:after="0" w:line="240" w:lineRule="atLeast"/>
        <w:rPr>
          <w:rFonts w:ascii="Times New Roman" w:hAnsi="Times New Roman"/>
          <w:sz w:val="28"/>
        </w:rPr>
      </w:pPr>
      <w:r w:rsidRPr="0007636F">
        <w:rPr>
          <w:rFonts w:ascii="Times New Roman" w:hAnsi="Times New Roman"/>
          <w:sz w:val="28"/>
        </w:rPr>
        <w:t>-обучение двигательным навыкам, необходимым в дальнейшем при усвоении технических и тактических действий игры во флорбол;</w:t>
      </w:r>
    </w:p>
    <w:p w:rsidR="00F3119F" w:rsidRPr="0007636F" w:rsidRDefault="00F3119F" w:rsidP="0007636F">
      <w:pPr>
        <w:tabs>
          <w:tab w:val="left" w:pos="7545"/>
        </w:tabs>
        <w:spacing w:after="0" w:line="240" w:lineRule="atLeast"/>
        <w:rPr>
          <w:rFonts w:ascii="Times New Roman" w:hAnsi="Times New Roman"/>
          <w:sz w:val="28"/>
        </w:rPr>
      </w:pPr>
      <w:r w:rsidRPr="0007636F">
        <w:rPr>
          <w:rFonts w:ascii="Times New Roman" w:hAnsi="Times New Roman"/>
          <w:sz w:val="28"/>
        </w:rPr>
        <w:t>-обучения правилам поведения на занятиях.</w:t>
      </w:r>
    </w:p>
    <w:p w:rsidR="00F3119F" w:rsidRPr="0007636F" w:rsidRDefault="00F3119F" w:rsidP="0007636F">
      <w:pPr>
        <w:tabs>
          <w:tab w:val="left" w:pos="7545"/>
        </w:tabs>
        <w:spacing w:after="0" w:line="240" w:lineRule="atLeast"/>
        <w:rPr>
          <w:rFonts w:ascii="Times New Roman" w:hAnsi="Times New Roman"/>
          <w:b/>
          <w:sz w:val="28"/>
        </w:rPr>
      </w:pPr>
      <w:r w:rsidRPr="0007636F">
        <w:rPr>
          <w:rFonts w:ascii="Times New Roman" w:hAnsi="Times New Roman"/>
          <w:b/>
          <w:sz w:val="28"/>
        </w:rPr>
        <w:t xml:space="preserve">    Развивающие: </w:t>
      </w:r>
    </w:p>
    <w:p w:rsidR="00F3119F" w:rsidRPr="0007636F" w:rsidRDefault="00F3119F" w:rsidP="0007636F">
      <w:pPr>
        <w:tabs>
          <w:tab w:val="left" w:pos="7545"/>
        </w:tabs>
        <w:spacing w:after="0" w:line="240" w:lineRule="atLeast"/>
        <w:rPr>
          <w:rFonts w:ascii="Times New Roman" w:hAnsi="Times New Roman"/>
          <w:sz w:val="28"/>
        </w:rPr>
      </w:pPr>
      <w:r w:rsidRPr="0007636F">
        <w:rPr>
          <w:rFonts w:ascii="Times New Roman" w:hAnsi="Times New Roman"/>
          <w:sz w:val="28"/>
        </w:rPr>
        <w:t xml:space="preserve">-формирование познавательной активности; </w:t>
      </w:r>
    </w:p>
    <w:p w:rsidR="00F3119F" w:rsidRPr="0007636F" w:rsidRDefault="00F3119F" w:rsidP="0007636F">
      <w:pPr>
        <w:tabs>
          <w:tab w:val="left" w:pos="7545"/>
        </w:tabs>
        <w:spacing w:after="0" w:line="240" w:lineRule="atLeast"/>
        <w:rPr>
          <w:rFonts w:ascii="Times New Roman" w:hAnsi="Times New Roman"/>
          <w:sz w:val="28"/>
        </w:rPr>
      </w:pPr>
      <w:r w:rsidRPr="0007636F">
        <w:rPr>
          <w:rFonts w:ascii="Times New Roman" w:hAnsi="Times New Roman"/>
          <w:sz w:val="28"/>
        </w:rPr>
        <w:t>-развитие специальных физических качеств, необходимых для успешного технического совершенства во флорболе;</w:t>
      </w:r>
    </w:p>
    <w:p w:rsidR="00F3119F" w:rsidRPr="0007636F" w:rsidRDefault="00F3119F" w:rsidP="0007636F">
      <w:pPr>
        <w:tabs>
          <w:tab w:val="left" w:pos="7545"/>
        </w:tabs>
        <w:spacing w:after="0" w:line="240" w:lineRule="atLeast"/>
        <w:rPr>
          <w:rFonts w:ascii="Times New Roman" w:hAnsi="Times New Roman"/>
          <w:sz w:val="28"/>
        </w:rPr>
      </w:pPr>
      <w:r w:rsidRPr="0007636F">
        <w:rPr>
          <w:rFonts w:ascii="Times New Roman" w:hAnsi="Times New Roman"/>
          <w:sz w:val="28"/>
        </w:rPr>
        <w:t xml:space="preserve">-овладение двигательными умениями и навыками (техникой и тактикой); </w:t>
      </w:r>
    </w:p>
    <w:p w:rsidR="00F3119F" w:rsidRPr="0007636F" w:rsidRDefault="00F3119F" w:rsidP="0007636F">
      <w:pPr>
        <w:tabs>
          <w:tab w:val="left" w:pos="7545"/>
        </w:tabs>
        <w:spacing w:after="0" w:line="240" w:lineRule="atLeast"/>
        <w:rPr>
          <w:rFonts w:ascii="Times New Roman" w:hAnsi="Times New Roman"/>
          <w:sz w:val="28"/>
        </w:rPr>
      </w:pPr>
      <w:r w:rsidRPr="0007636F">
        <w:rPr>
          <w:rFonts w:ascii="Times New Roman" w:hAnsi="Times New Roman"/>
          <w:sz w:val="28"/>
        </w:rPr>
        <w:t xml:space="preserve">-овладение правилами судейства соревнований; </w:t>
      </w:r>
    </w:p>
    <w:p w:rsidR="00F3119F" w:rsidRPr="0007636F" w:rsidRDefault="00F3119F" w:rsidP="0007636F">
      <w:pPr>
        <w:tabs>
          <w:tab w:val="left" w:pos="7545"/>
        </w:tabs>
        <w:spacing w:after="0" w:line="240" w:lineRule="atLeast"/>
        <w:rPr>
          <w:rFonts w:ascii="Times New Roman" w:hAnsi="Times New Roman"/>
          <w:sz w:val="28"/>
        </w:rPr>
      </w:pPr>
      <w:r w:rsidRPr="0007636F">
        <w:rPr>
          <w:rFonts w:ascii="Times New Roman" w:hAnsi="Times New Roman"/>
          <w:sz w:val="28"/>
        </w:rPr>
        <w:t>-приобретение соревновательного опыта.</w:t>
      </w:r>
    </w:p>
    <w:p w:rsidR="00F3119F" w:rsidRPr="0007636F" w:rsidRDefault="00F3119F" w:rsidP="0007636F">
      <w:pPr>
        <w:tabs>
          <w:tab w:val="left" w:pos="7545"/>
        </w:tabs>
        <w:spacing w:after="0" w:line="240" w:lineRule="atLeast"/>
        <w:rPr>
          <w:rFonts w:ascii="Times New Roman" w:hAnsi="Times New Roman"/>
          <w:b/>
          <w:sz w:val="28"/>
        </w:rPr>
      </w:pPr>
      <w:r w:rsidRPr="0007636F">
        <w:rPr>
          <w:rFonts w:ascii="Times New Roman" w:hAnsi="Times New Roman"/>
          <w:b/>
          <w:sz w:val="28"/>
        </w:rPr>
        <w:t xml:space="preserve">    Воспитательные:</w:t>
      </w:r>
    </w:p>
    <w:p w:rsidR="00F3119F" w:rsidRPr="0007636F" w:rsidRDefault="00F3119F" w:rsidP="0007636F">
      <w:pPr>
        <w:tabs>
          <w:tab w:val="left" w:pos="7545"/>
        </w:tabs>
        <w:spacing w:after="0" w:line="240" w:lineRule="atLeast"/>
        <w:rPr>
          <w:rFonts w:ascii="Times New Roman" w:hAnsi="Times New Roman"/>
          <w:sz w:val="28"/>
        </w:rPr>
      </w:pPr>
      <w:r w:rsidRPr="0007636F">
        <w:rPr>
          <w:rFonts w:ascii="Times New Roman" w:hAnsi="Times New Roman"/>
          <w:sz w:val="28"/>
        </w:rPr>
        <w:t>-воспитание интереса к занятиям флорболом;</w:t>
      </w:r>
    </w:p>
    <w:p w:rsidR="00F3119F" w:rsidRPr="0007636F" w:rsidRDefault="00F3119F" w:rsidP="0007636F">
      <w:pPr>
        <w:tabs>
          <w:tab w:val="left" w:pos="7545"/>
        </w:tabs>
        <w:spacing w:after="0" w:line="240" w:lineRule="atLeast"/>
        <w:rPr>
          <w:rFonts w:ascii="Times New Roman" w:hAnsi="Times New Roman"/>
          <w:sz w:val="28"/>
        </w:rPr>
      </w:pPr>
      <w:r w:rsidRPr="0007636F">
        <w:rPr>
          <w:rFonts w:ascii="Times New Roman" w:hAnsi="Times New Roman"/>
          <w:sz w:val="28"/>
        </w:rPr>
        <w:t xml:space="preserve">-воспитание высоких волевых и морально-этических качеств; </w:t>
      </w:r>
    </w:p>
    <w:p w:rsidR="00F3119F" w:rsidRDefault="00F3119F" w:rsidP="001E7EAA">
      <w:pPr>
        <w:tabs>
          <w:tab w:val="left" w:pos="7545"/>
        </w:tabs>
        <w:spacing w:after="0" w:line="240" w:lineRule="atLeast"/>
        <w:rPr>
          <w:rFonts w:ascii="Times New Roman" w:hAnsi="Times New Roman"/>
          <w:sz w:val="28"/>
        </w:rPr>
      </w:pPr>
      <w:r w:rsidRPr="0007636F">
        <w:rPr>
          <w:rFonts w:ascii="Times New Roman" w:hAnsi="Times New Roman"/>
          <w:sz w:val="28"/>
        </w:rPr>
        <w:t>-содействие всестороннему гармоничному развитию и укреплению здоровья обучающихся.</w:t>
      </w:r>
    </w:p>
    <w:p w:rsidR="00F3119F" w:rsidRPr="001E7EAA" w:rsidRDefault="00F3119F" w:rsidP="001E7EAA">
      <w:pPr>
        <w:tabs>
          <w:tab w:val="left" w:pos="7545"/>
        </w:tabs>
        <w:spacing w:after="0" w:line="240" w:lineRule="atLeast"/>
        <w:rPr>
          <w:rFonts w:ascii="Times New Roman" w:hAnsi="Times New Roman"/>
          <w:sz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6095"/>
        <w:gridCol w:w="2694"/>
      </w:tblGrid>
      <w:tr w:rsidR="00F3119F" w:rsidTr="00424699">
        <w:trPr>
          <w:trHeight w:val="467"/>
        </w:trPr>
        <w:tc>
          <w:tcPr>
            <w:tcW w:w="851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Уро-вень</w:t>
            </w:r>
          </w:p>
        </w:tc>
        <w:tc>
          <w:tcPr>
            <w:tcW w:w="609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Специфика целеполагания</w:t>
            </w:r>
          </w:p>
        </w:tc>
        <w:tc>
          <w:tcPr>
            <w:tcW w:w="2694" w:type="dxa"/>
          </w:tcPr>
          <w:p w:rsidR="00F3119F" w:rsidRPr="00424699" w:rsidRDefault="00F3119F" w:rsidP="00424699">
            <w:pPr>
              <w:spacing w:after="0" w:line="210" w:lineRule="exact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Прогнозируемая</w:t>
            </w:r>
          </w:p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результативность</w:t>
            </w:r>
          </w:p>
        </w:tc>
      </w:tr>
      <w:tr w:rsidR="00F3119F" w:rsidTr="00424699">
        <w:trPr>
          <w:cantSplit/>
          <w:trHeight w:val="3505"/>
        </w:trPr>
        <w:tc>
          <w:tcPr>
            <w:tcW w:w="851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Общекультурный (ознакомительный)</w:t>
            </w:r>
          </w:p>
        </w:tc>
        <w:tc>
          <w:tcPr>
            <w:tcW w:w="6095" w:type="dxa"/>
          </w:tcPr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формирование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 [Закон № 273-ФЗ; гл. 10, ст. 75, п. 1];</w:t>
            </w:r>
          </w:p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мотивации личности к познанию, творчеству, труду, искусству и спорту [Концепция развития дополнительного образования детей].</w:t>
            </w:r>
          </w:p>
          <w:p w:rsidR="00F3119F" w:rsidRPr="00424699" w:rsidRDefault="00F3119F" w:rsidP="00424699">
            <w:pPr>
              <w:pStyle w:val="NoSpacing"/>
              <w:spacing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освоение образовательной программы;</w:t>
            </w:r>
          </w:p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переход на базовый уровень не менее 25% обучающихся.</w:t>
            </w:r>
          </w:p>
        </w:tc>
      </w:tr>
      <w:tr w:rsidR="00F3119F" w:rsidTr="00424699">
        <w:trPr>
          <w:cantSplit/>
          <w:trHeight w:val="4384"/>
        </w:trPr>
        <w:tc>
          <w:tcPr>
            <w:tcW w:w="851" w:type="dxa"/>
            <w:textDirection w:val="btLr"/>
          </w:tcPr>
          <w:p w:rsidR="00F3119F" w:rsidRPr="00424699" w:rsidRDefault="00F3119F" w:rsidP="00424699">
            <w:pPr>
              <w:spacing w:after="0" w:line="210" w:lineRule="exact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Общекультурный</w:t>
            </w:r>
          </w:p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(базовый)</w:t>
            </w:r>
          </w:p>
        </w:tc>
        <w:tc>
          <w:tcPr>
            <w:tcW w:w="6095" w:type="dxa"/>
          </w:tcPr>
          <w:p w:rsidR="00F3119F" w:rsidRPr="00424699" w:rsidRDefault="00F3119F" w:rsidP="00424699">
            <w:pPr>
              <w:spacing w:after="0" w:line="240" w:lineRule="auto"/>
              <w:ind w:right="-17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обеспечение прав ребенка на развитие, личностное самоопределение и самореализацию [Концепция развития дополнительного образования детей];</w:t>
            </w:r>
          </w:p>
          <w:p w:rsidR="00F3119F" w:rsidRPr="00424699" w:rsidRDefault="00F3119F" w:rsidP="00424699">
            <w:pPr>
              <w:spacing w:after="0" w:line="240" w:lineRule="auto"/>
              <w:ind w:right="-17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обеспечение адаптации к жизни в обществе, профессиональной ориентации, а также выявление и поддержка детей, проявивших выдающиеся способности [Закон № 273-ФЗ; гл. 10, ст. 75, п. 1];</w:t>
            </w:r>
          </w:p>
          <w:p w:rsidR="00F3119F" w:rsidRPr="00424699" w:rsidRDefault="00F3119F" w:rsidP="00424699">
            <w:pPr>
              <w:pStyle w:val="NoSpacing"/>
              <w:spacing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выявление и развитие у обучающихся творческих способностей и интереса к научной (научно-исследовательской) деятельности [Закон № 273-ФЗ; гл. 11, ст. 77, п. 3].</w:t>
            </w:r>
          </w:p>
        </w:tc>
        <w:tc>
          <w:tcPr>
            <w:tcW w:w="2694" w:type="dxa"/>
          </w:tcPr>
          <w:p w:rsidR="00F3119F" w:rsidRPr="00424699" w:rsidRDefault="00F3119F" w:rsidP="00424699">
            <w:pPr>
              <w:spacing w:after="0" w:line="240" w:lineRule="auto"/>
              <w:ind w:right="-17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освоение образовательной программы;</w:t>
            </w:r>
          </w:p>
          <w:p w:rsidR="00F3119F" w:rsidRPr="00424699" w:rsidRDefault="00F3119F" w:rsidP="00424699">
            <w:pPr>
              <w:spacing w:after="0" w:line="240" w:lineRule="auto"/>
              <w:ind w:right="-17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участие в общегородских и региональных мероприятиях не менее 50% обучающихся;</w:t>
            </w:r>
          </w:p>
          <w:p w:rsidR="00F3119F" w:rsidRPr="00424699" w:rsidRDefault="00F3119F" w:rsidP="00424699">
            <w:pPr>
              <w:spacing w:after="0" w:line="240" w:lineRule="auto"/>
              <w:ind w:right="-170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42469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включение в число победителей и призеров мероприятий не менее 10% обучающихся;</w:t>
            </w:r>
          </w:p>
          <w:p w:rsidR="00F3119F" w:rsidRPr="00424699" w:rsidRDefault="00F3119F" w:rsidP="00424699">
            <w:pPr>
              <w:spacing w:after="0" w:line="240" w:lineRule="auto"/>
              <w:ind w:right="-170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42469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переход на углубленный уровень не менее 25% обучающихся</w:t>
            </w:r>
          </w:p>
          <w:p w:rsidR="00F3119F" w:rsidRPr="00424699" w:rsidRDefault="00F3119F" w:rsidP="00424699">
            <w:pPr>
              <w:pStyle w:val="NoSpacing"/>
              <w:spacing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3119F" w:rsidRDefault="00F3119F" w:rsidP="0007636F">
      <w:pPr>
        <w:pStyle w:val="NoSpacing"/>
        <w:spacing w:line="24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F3119F" w:rsidRDefault="00F3119F" w:rsidP="0007636F">
      <w:pPr>
        <w:pStyle w:val="NoSpacing"/>
        <w:spacing w:line="24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633E88">
        <w:rPr>
          <w:rFonts w:ascii="Times New Roman" w:hAnsi="Times New Roman"/>
          <w:b/>
          <w:color w:val="000000"/>
          <w:sz w:val="28"/>
          <w:szCs w:val="28"/>
          <w:lang w:eastAsia="ru-RU"/>
        </w:rPr>
        <w:t>1.3. СОДЕРЖАНИЕ ПРОГРАММЫ</w:t>
      </w:r>
    </w:p>
    <w:p w:rsidR="00F3119F" w:rsidRDefault="00F3119F" w:rsidP="0007636F">
      <w:pPr>
        <w:tabs>
          <w:tab w:val="left" w:pos="754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3B0C3E">
        <w:rPr>
          <w:rFonts w:ascii="Times New Roman" w:hAnsi="Times New Roman"/>
          <w:b/>
          <w:sz w:val="28"/>
          <w:szCs w:val="28"/>
        </w:rPr>
        <w:t>УЧЕБНО-ТЕМАТИЧЕСКОЕ ПЛАНИРОВАНИЕ</w:t>
      </w:r>
    </w:p>
    <w:p w:rsidR="00F3119F" w:rsidRPr="0007636F" w:rsidRDefault="00F3119F" w:rsidP="0007636F">
      <w:pPr>
        <w:pStyle w:val="NoSpacing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5671"/>
        <w:gridCol w:w="1701"/>
        <w:gridCol w:w="1701"/>
      </w:tblGrid>
      <w:tr w:rsidR="00F3119F" w:rsidRPr="00CD6DC9" w:rsidTr="003110EF">
        <w:trPr>
          <w:cantSplit/>
          <w:trHeight w:val="307"/>
        </w:trPr>
        <w:tc>
          <w:tcPr>
            <w:tcW w:w="567" w:type="dxa"/>
          </w:tcPr>
          <w:p w:rsidR="00F3119F" w:rsidRPr="00D0034B" w:rsidRDefault="00F3119F" w:rsidP="0031749B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8"/>
              </w:rPr>
            </w:pPr>
            <w:r w:rsidRPr="00D0034B">
              <w:rPr>
                <w:rFonts w:ascii="Times New Roman" w:hAnsi="Times New Roman"/>
                <w:b/>
                <w:sz w:val="28"/>
              </w:rPr>
              <w:t>№</w:t>
            </w:r>
          </w:p>
        </w:tc>
        <w:tc>
          <w:tcPr>
            <w:tcW w:w="5671" w:type="dxa"/>
          </w:tcPr>
          <w:p w:rsidR="00F3119F" w:rsidRPr="00D0034B" w:rsidRDefault="00F3119F" w:rsidP="0031749B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</w:rPr>
            </w:pPr>
            <w:r w:rsidRPr="00D0034B">
              <w:rPr>
                <w:rFonts w:ascii="Times New Roman" w:hAnsi="Times New Roman"/>
                <w:b/>
                <w:sz w:val="28"/>
              </w:rPr>
              <w:t>Вид подготовки</w:t>
            </w:r>
          </w:p>
        </w:tc>
        <w:tc>
          <w:tcPr>
            <w:tcW w:w="1701" w:type="dxa"/>
          </w:tcPr>
          <w:p w:rsidR="00F3119F" w:rsidRPr="00D0034B" w:rsidRDefault="00F3119F" w:rsidP="00D0034B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</w:rPr>
            </w:pPr>
            <w:r w:rsidRPr="00D0034B">
              <w:rPr>
                <w:rFonts w:ascii="Times New Roman" w:hAnsi="Times New Roman"/>
                <w:b/>
                <w:sz w:val="28"/>
              </w:rPr>
              <w:t>1 год</w:t>
            </w:r>
          </w:p>
        </w:tc>
        <w:tc>
          <w:tcPr>
            <w:tcW w:w="1701" w:type="dxa"/>
          </w:tcPr>
          <w:p w:rsidR="00F3119F" w:rsidRPr="00D0034B" w:rsidRDefault="00F3119F" w:rsidP="00D0034B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</w:rPr>
            </w:pPr>
            <w:r w:rsidRPr="00D0034B">
              <w:rPr>
                <w:rFonts w:ascii="Times New Roman" w:hAnsi="Times New Roman"/>
                <w:b/>
                <w:sz w:val="28"/>
              </w:rPr>
              <w:t>2 год</w:t>
            </w:r>
          </w:p>
        </w:tc>
      </w:tr>
      <w:tr w:rsidR="00F3119F" w:rsidRPr="00CD6DC9" w:rsidTr="003110EF">
        <w:trPr>
          <w:cantSplit/>
          <w:trHeight w:val="268"/>
        </w:trPr>
        <w:tc>
          <w:tcPr>
            <w:tcW w:w="567" w:type="dxa"/>
          </w:tcPr>
          <w:p w:rsidR="00F3119F" w:rsidRPr="00EF3B5D" w:rsidRDefault="00F3119F" w:rsidP="00D0034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</w:rPr>
            </w:pPr>
            <w:r w:rsidRPr="00EF3B5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5671" w:type="dxa"/>
          </w:tcPr>
          <w:p w:rsidR="00F3119F" w:rsidRPr="00EF3B5D" w:rsidRDefault="00F3119F" w:rsidP="00D0034B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EF3B5D">
              <w:rPr>
                <w:rFonts w:ascii="Times New Roman" w:hAnsi="Times New Roman"/>
                <w:sz w:val="28"/>
              </w:rPr>
              <w:t>Теоретическая подготовка</w:t>
            </w:r>
          </w:p>
        </w:tc>
        <w:tc>
          <w:tcPr>
            <w:tcW w:w="1701" w:type="dxa"/>
          </w:tcPr>
          <w:p w:rsidR="00F3119F" w:rsidRPr="00D0034B" w:rsidRDefault="00F3119F" w:rsidP="00D0034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</w:rPr>
            </w:pPr>
            <w:r w:rsidRPr="00D0034B"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1701" w:type="dxa"/>
          </w:tcPr>
          <w:p w:rsidR="00F3119F" w:rsidRPr="00D0034B" w:rsidRDefault="00F3119F" w:rsidP="00D0034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</w:rPr>
            </w:pPr>
            <w:r w:rsidRPr="00D0034B">
              <w:rPr>
                <w:rFonts w:ascii="Times New Roman" w:hAnsi="Times New Roman"/>
                <w:sz w:val="28"/>
              </w:rPr>
              <w:t>10</w:t>
            </w:r>
          </w:p>
        </w:tc>
      </w:tr>
      <w:tr w:rsidR="00F3119F" w:rsidRPr="00CD6DC9" w:rsidTr="003110EF">
        <w:trPr>
          <w:cantSplit/>
          <w:trHeight w:val="203"/>
        </w:trPr>
        <w:tc>
          <w:tcPr>
            <w:tcW w:w="567" w:type="dxa"/>
          </w:tcPr>
          <w:p w:rsidR="00F3119F" w:rsidRPr="00EF3B5D" w:rsidRDefault="00F3119F" w:rsidP="00D0034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</w:rPr>
            </w:pPr>
            <w:r w:rsidRPr="00EF3B5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5671" w:type="dxa"/>
          </w:tcPr>
          <w:p w:rsidR="00F3119F" w:rsidRPr="00EF3B5D" w:rsidRDefault="00F3119F" w:rsidP="00D0034B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EF3B5D">
              <w:rPr>
                <w:rFonts w:ascii="Times New Roman" w:hAnsi="Times New Roman"/>
                <w:sz w:val="28"/>
              </w:rPr>
              <w:t>Общая физическая подготовка</w:t>
            </w:r>
          </w:p>
        </w:tc>
        <w:tc>
          <w:tcPr>
            <w:tcW w:w="1701" w:type="dxa"/>
          </w:tcPr>
          <w:p w:rsidR="00F3119F" w:rsidRPr="00D0034B" w:rsidRDefault="00F3119F" w:rsidP="00D0034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</w:rPr>
            </w:pPr>
            <w:r w:rsidRPr="00D0034B">
              <w:rPr>
                <w:rFonts w:ascii="Times New Roman" w:hAnsi="Times New Roman"/>
                <w:sz w:val="28"/>
              </w:rPr>
              <w:t>64</w:t>
            </w:r>
          </w:p>
        </w:tc>
        <w:tc>
          <w:tcPr>
            <w:tcW w:w="1701" w:type="dxa"/>
          </w:tcPr>
          <w:p w:rsidR="00F3119F" w:rsidRPr="00D0034B" w:rsidRDefault="00F3119F" w:rsidP="00D0034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</w:rPr>
            </w:pPr>
            <w:r w:rsidRPr="00D0034B">
              <w:rPr>
                <w:rFonts w:ascii="Times New Roman" w:hAnsi="Times New Roman"/>
                <w:sz w:val="28"/>
              </w:rPr>
              <w:t>54</w:t>
            </w:r>
          </w:p>
        </w:tc>
      </w:tr>
      <w:tr w:rsidR="00F3119F" w:rsidRPr="00CD6DC9" w:rsidTr="003110EF">
        <w:trPr>
          <w:cantSplit/>
        </w:trPr>
        <w:tc>
          <w:tcPr>
            <w:tcW w:w="567" w:type="dxa"/>
          </w:tcPr>
          <w:p w:rsidR="00F3119F" w:rsidRPr="00EF3B5D" w:rsidRDefault="00F3119F" w:rsidP="00D0034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</w:rPr>
            </w:pPr>
            <w:r w:rsidRPr="00EF3B5D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5671" w:type="dxa"/>
          </w:tcPr>
          <w:p w:rsidR="00F3119F" w:rsidRPr="00EF3B5D" w:rsidRDefault="00F3119F" w:rsidP="00D0034B">
            <w:pPr>
              <w:pStyle w:val="BodyText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F3B5D">
              <w:rPr>
                <w:rFonts w:ascii="Times New Roman" w:hAnsi="Times New Roman" w:cs="Times New Roman"/>
                <w:sz w:val="28"/>
                <w:szCs w:val="28"/>
              </w:rPr>
              <w:t>Специальная  физическая подготовка</w:t>
            </w:r>
          </w:p>
        </w:tc>
        <w:tc>
          <w:tcPr>
            <w:tcW w:w="1701" w:type="dxa"/>
          </w:tcPr>
          <w:p w:rsidR="00F3119F" w:rsidRPr="00D0034B" w:rsidRDefault="00F3119F" w:rsidP="00D0034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</w:rPr>
            </w:pPr>
            <w:r w:rsidRPr="00D0034B">
              <w:rPr>
                <w:rFonts w:ascii="Times New Roman" w:hAnsi="Times New Roman"/>
                <w:sz w:val="28"/>
              </w:rPr>
              <w:t>39</w:t>
            </w:r>
          </w:p>
        </w:tc>
        <w:tc>
          <w:tcPr>
            <w:tcW w:w="1701" w:type="dxa"/>
          </w:tcPr>
          <w:p w:rsidR="00F3119F" w:rsidRPr="00D0034B" w:rsidRDefault="00F3119F" w:rsidP="00D0034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36</w:t>
            </w:r>
          </w:p>
        </w:tc>
      </w:tr>
      <w:tr w:rsidR="00F3119F" w:rsidRPr="00CD6DC9" w:rsidTr="003110EF">
        <w:trPr>
          <w:cantSplit/>
          <w:trHeight w:val="217"/>
        </w:trPr>
        <w:tc>
          <w:tcPr>
            <w:tcW w:w="567" w:type="dxa"/>
          </w:tcPr>
          <w:p w:rsidR="00F3119F" w:rsidRPr="00EF3B5D" w:rsidRDefault="00F3119F" w:rsidP="00D0034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</w:rPr>
            </w:pPr>
            <w:r w:rsidRPr="00EF3B5D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5671" w:type="dxa"/>
          </w:tcPr>
          <w:p w:rsidR="00F3119F" w:rsidRPr="00EF3B5D" w:rsidRDefault="00F3119F" w:rsidP="00D0034B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EF3B5D">
              <w:rPr>
                <w:rFonts w:ascii="Times New Roman" w:hAnsi="Times New Roman"/>
                <w:sz w:val="28"/>
              </w:rPr>
              <w:t>Технико-тактическое мастерство</w:t>
            </w:r>
          </w:p>
        </w:tc>
        <w:tc>
          <w:tcPr>
            <w:tcW w:w="1701" w:type="dxa"/>
          </w:tcPr>
          <w:p w:rsidR="00F3119F" w:rsidRPr="00D0034B" w:rsidRDefault="00F3119F" w:rsidP="00D0034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</w:rPr>
            </w:pPr>
            <w:r w:rsidRPr="00D0034B">
              <w:rPr>
                <w:rFonts w:ascii="Times New Roman" w:hAnsi="Times New Roman"/>
                <w:sz w:val="28"/>
              </w:rPr>
              <w:t>25</w:t>
            </w:r>
          </w:p>
        </w:tc>
        <w:tc>
          <w:tcPr>
            <w:tcW w:w="1701" w:type="dxa"/>
          </w:tcPr>
          <w:p w:rsidR="00F3119F" w:rsidRPr="00D0034B" w:rsidRDefault="00F3119F" w:rsidP="00D0034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</w:rPr>
            </w:pPr>
            <w:r w:rsidRPr="00D0034B">
              <w:rPr>
                <w:rFonts w:ascii="Times New Roman" w:hAnsi="Times New Roman"/>
                <w:sz w:val="28"/>
              </w:rPr>
              <w:t>30</w:t>
            </w:r>
          </w:p>
        </w:tc>
      </w:tr>
      <w:tr w:rsidR="00F3119F" w:rsidRPr="00CD6DC9" w:rsidTr="003110EF">
        <w:trPr>
          <w:cantSplit/>
        </w:trPr>
        <w:tc>
          <w:tcPr>
            <w:tcW w:w="567" w:type="dxa"/>
          </w:tcPr>
          <w:p w:rsidR="00F3119F" w:rsidRPr="00EF3B5D" w:rsidRDefault="00F3119F" w:rsidP="00D0034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</w:rPr>
            </w:pPr>
            <w:r w:rsidRPr="00EF3B5D"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5671" w:type="dxa"/>
          </w:tcPr>
          <w:p w:rsidR="00F3119F" w:rsidRPr="00EF3B5D" w:rsidRDefault="00F3119F" w:rsidP="00D0034B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EF3B5D">
              <w:rPr>
                <w:rFonts w:ascii="Times New Roman" w:hAnsi="Times New Roman"/>
                <w:sz w:val="28"/>
              </w:rPr>
              <w:t>Участие в соревнованиях</w:t>
            </w:r>
          </w:p>
        </w:tc>
        <w:tc>
          <w:tcPr>
            <w:tcW w:w="1701" w:type="dxa"/>
          </w:tcPr>
          <w:p w:rsidR="00F3119F" w:rsidRPr="00D0034B" w:rsidRDefault="00F3119F" w:rsidP="00D0034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</w:rPr>
            </w:pPr>
            <w:r w:rsidRPr="00D0034B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1701" w:type="dxa"/>
          </w:tcPr>
          <w:p w:rsidR="00F3119F" w:rsidRPr="00D0034B" w:rsidRDefault="00F3119F" w:rsidP="00D0034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</w:rPr>
            </w:pPr>
            <w:r w:rsidRPr="00D0034B">
              <w:rPr>
                <w:rFonts w:ascii="Times New Roman" w:hAnsi="Times New Roman"/>
                <w:sz w:val="28"/>
              </w:rPr>
              <w:t>10</w:t>
            </w:r>
          </w:p>
        </w:tc>
      </w:tr>
      <w:tr w:rsidR="00F3119F" w:rsidRPr="00CD6DC9" w:rsidTr="003110EF">
        <w:trPr>
          <w:cantSplit/>
        </w:trPr>
        <w:tc>
          <w:tcPr>
            <w:tcW w:w="567" w:type="dxa"/>
          </w:tcPr>
          <w:p w:rsidR="00F3119F" w:rsidRPr="00EF3B5D" w:rsidRDefault="00F3119F" w:rsidP="00D0034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</w:rPr>
            </w:pPr>
            <w:r w:rsidRPr="00EF3B5D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5671" w:type="dxa"/>
          </w:tcPr>
          <w:p w:rsidR="00F3119F" w:rsidRPr="00EF3B5D" w:rsidRDefault="00F3119F" w:rsidP="00D0034B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EF3B5D">
              <w:rPr>
                <w:rFonts w:ascii="Times New Roman" w:hAnsi="Times New Roman"/>
                <w:sz w:val="28"/>
              </w:rPr>
              <w:t>Инструкторская практика</w:t>
            </w:r>
          </w:p>
        </w:tc>
        <w:tc>
          <w:tcPr>
            <w:tcW w:w="1701" w:type="dxa"/>
          </w:tcPr>
          <w:p w:rsidR="00F3119F" w:rsidRPr="00D0034B" w:rsidRDefault="00F3119F" w:rsidP="00D0034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701" w:type="dxa"/>
          </w:tcPr>
          <w:p w:rsidR="00F3119F" w:rsidRPr="00D0034B" w:rsidRDefault="00F3119F" w:rsidP="00D0034B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F3119F" w:rsidRPr="00CD6DC9" w:rsidTr="003110EF">
        <w:trPr>
          <w:cantSplit/>
          <w:trHeight w:val="449"/>
        </w:trPr>
        <w:tc>
          <w:tcPr>
            <w:tcW w:w="567" w:type="dxa"/>
          </w:tcPr>
          <w:p w:rsidR="00F3119F" w:rsidRPr="00D0034B" w:rsidRDefault="00F3119F" w:rsidP="00D0034B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5671" w:type="dxa"/>
          </w:tcPr>
          <w:p w:rsidR="00F3119F" w:rsidRPr="00D0034B" w:rsidRDefault="00F3119F" w:rsidP="00D0034B">
            <w:pPr>
              <w:spacing w:after="0" w:line="240" w:lineRule="atLeast"/>
              <w:rPr>
                <w:rFonts w:ascii="Times New Roman" w:hAnsi="Times New Roman"/>
                <w:b/>
                <w:sz w:val="28"/>
              </w:rPr>
            </w:pPr>
            <w:r w:rsidRPr="00D0034B">
              <w:rPr>
                <w:rFonts w:ascii="Times New Roman" w:hAnsi="Times New Roman"/>
                <w:b/>
                <w:sz w:val="28"/>
              </w:rPr>
              <w:t>Итого:</w:t>
            </w:r>
          </w:p>
        </w:tc>
        <w:tc>
          <w:tcPr>
            <w:tcW w:w="1701" w:type="dxa"/>
          </w:tcPr>
          <w:p w:rsidR="00F3119F" w:rsidRPr="00D0034B" w:rsidRDefault="00F3119F" w:rsidP="00D0034B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</w:rPr>
            </w:pPr>
            <w:r w:rsidRPr="00D0034B">
              <w:rPr>
                <w:rFonts w:ascii="Times New Roman" w:hAnsi="Times New Roman"/>
                <w:b/>
                <w:sz w:val="28"/>
              </w:rPr>
              <w:t>144</w:t>
            </w:r>
          </w:p>
        </w:tc>
        <w:tc>
          <w:tcPr>
            <w:tcW w:w="1701" w:type="dxa"/>
          </w:tcPr>
          <w:p w:rsidR="00F3119F" w:rsidRPr="00D0034B" w:rsidRDefault="00F3119F" w:rsidP="00D0034B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8"/>
              </w:rPr>
            </w:pPr>
            <w:r w:rsidRPr="00D0034B">
              <w:rPr>
                <w:rFonts w:ascii="Times New Roman" w:hAnsi="Times New Roman"/>
                <w:b/>
                <w:sz w:val="28"/>
              </w:rPr>
              <w:t>144</w:t>
            </w:r>
          </w:p>
        </w:tc>
      </w:tr>
    </w:tbl>
    <w:p w:rsidR="00F3119F" w:rsidRPr="0007636F" w:rsidRDefault="00F3119F" w:rsidP="0007636F">
      <w:pPr>
        <w:pStyle w:val="NoSpacing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F3119F" w:rsidRPr="00766FA3" w:rsidRDefault="00F3119F" w:rsidP="00766FA3">
      <w:pPr>
        <w:tabs>
          <w:tab w:val="left" w:pos="2910"/>
        </w:tabs>
        <w:spacing w:after="0" w:line="240" w:lineRule="atLeast"/>
        <w:jc w:val="center"/>
        <w:rPr>
          <w:rFonts w:ascii="Times New Roman" w:hAnsi="Times New Roman"/>
          <w:b/>
          <w:sz w:val="28"/>
        </w:rPr>
      </w:pPr>
      <w:r w:rsidRPr="00766FA3">
        <w:rPr>
          <w:rFonts w:ascii="Times New Roman" w:hAnsi="Times New Roman"/>
          <w:b/>
          <w:sz w:val="28"/>
        </w:rPr>
        <w:t>СОДЕРЖАНИЕ ПРОГРАММЫ</w:t>
      </w:r>
    </w:p>
    <w:p w:rsidR="00F3119F" w:rsidRPr="00766FA3" w:rsidRDefault="00F3119F" w:rsidP="00766FA3">
      <w:pPr>
        <w:shd w:val="clear" w:color="auto" w:fill="FFFFFF"/>
        <w:spacing w:after="0" w:line="240" w:lineRule="atLeast"/>
        <w:ind w:firstLine="709"/>
        <w:rPr>
          <w:rFonts w:ascii="Times New Roman" w:hAnsi="Times New Roman"/>
          <w:b/>
          <w:bCs/>
          <w:spacing w:val="-2"/>
          <w:sz w:val="28"/>
        </w:rPr>
      </w:pPr>
      <w:r w:rsidRPr="00766FA3">
        <w:rPr>
          <w:rFonts w:ascii="Times New Roman" w:hAnsi="Times New Roman"/>
          <w:b/>
          <w:bCs/>
          <w:spacing w:val="-2"/>
          <w:sz w:val="28"/>
        </w:rPr>
        <w:t xml:space="preserve">                     </w:t>
      </w:r>
    </w:p>
    <w:p w:rsidR="00F3119F" w:rsidRPr="00766FA3" w:rsidRDefault="00F3119F" w:rsidP="00766FA3">
      <w:pPr>
        <w:shd w:val="clear" w:color="auto" w:fill="FFFFFF"/>
        <w:spacing w:after="0" w:line="240" w:lineRule="atLeast"/>
        <w:ind w:firstLine="709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b/>
          <w:bCs/>
          <w:spacing w:val="-2"/>
          <w:sz w:val="28"/>
        </w:rPr>
        <w:t xml:space="preserve">                     1. ТЕОРЕТИЧЕСКАЯ ПОДГОТОВКА</w:t>
      </w:r>
    </w:p>
    <w:p w:rsidR="00F3119F" w:rsidRPr="00EF3B5D" w:rsidRDefault="00F3119F" w:rsidP="00EF3B5D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u w:val="single"/>
        </w:rPr>
      </w:pPr>
      <w:r w:rsidRPr="00EF3B5D">
        <w:rPr>
          <w:rFonts w:ascii="Times New Roman" w:hAnsi="Times New Roman"/>
          <w:b/>
          <w:sz w:val="28"/>
          <w:u w:val="single"/>
        </w:rPr>
        <w:t>Тема 1. Физическая культура и спорт в России.</w:t>
      </w:r>
    </w:p>
    <w:p w:rsidR="00F3119F" w:rsidRPr="00766FA3" w:rsidRDefault="00F3119F" w:rsidP="00EF3B5D">
      <w:pPr>
        <w:shd w:val="clear" w:color="auto" w:fill="FFFFFF"/>
        <w:spacing w:after="0" w:line="240" w:lineRule="atLeast"/>
        <w:ind w:right="10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Физическая культура как одно из средств укрепления здоровья и всестороннего физическо</w:t>
      </w:r>
      <w:r w:rsidRPr="00766FA3">
        <w:rPr>
          <w:rFonts w:ascii="Times New Roman" w:hAnsi="Times New Roman"/>
          <w:sz w:val="28"/>
        </w:rPr>
        <w:softHyphen/>
        <w:t>го развития.</w:t>
      </w:r>
    </w:p>
    <w:p w:rsidR="00F3119F" w:rsidRPr="00EF3B5D" w:rsidRDefault="00F3119F" w:rsidP="00EF3B5D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u w:val="single"/>
        </w:rPr>
      </w:pPr>
      <w:r w:rsidRPr="00EF3B5D">
        <w:rPr>
          <w:rFonts w:ascii="Times New Roman" w:hAnsi="Times New Roman"/>
          <w:b/>
          <w:sz w:val="28"/>
          <w:u w:val="single"/>
        </w:rPr>
        <w:t>Тема 2. Флорбол в России и за рубежом.</w:t>
      </w:r>
    </w:p>
    <w:p w:rsidR="00F3119F" w:rsidRPr="00766FA3" w:rsidRDefault="00F3119F" w:rsidP="00EF3B5D">
      <w:pPr>
        <w:shd w:val="clear" w:color="auto" w:fill="FFFFFF"/>
        <w:spacing w:after="0" w:line="240" w:lineRule="atLeast"/>
        <w:ind w:right="10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Происхождение и первоначальное развитие флорбола. Появление и развитие современного флорбола.</w:t>
      </w:r>
    </w:p>
    <w:p w:rsidR="00F3119F" w:rsidRPr="00766FA3" w:rsidRDefault="00F3119F" w:rsidP="00EF3B5D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u w:val="single"/>
        </w:rPr>
      </w:pPr>
      <w:r w:rsidRPr="00EF3B5D">
        <w:rPr>
          <w:rFonts w:ascii="Times New Roman" w:hAnsi="Times New Roman"/>
          <w:b/>
          <w:sz w:val="28"/>
          <w:u w:val="single"/>
        </w:rPr>
        <w:t>Тема 3. Гигиенические знания и навыки. Режим дня и питание спортсмена.</w:t>
      </w:r>
      <w:r w:rsidRPr="00766FA3">
        <w:rPr>
          <w:rFonts w:ascii="Times New Roman" w:hAnsi="Times New Roman"/>
          <w:sz w:val="28"/>
          <w:u w:val="single"/>
        </w:rPr>
        <w:t xml:space="preserve"> </w:t>
      </w:r>
      <w:r w:rsidRPr="00EF3B5D">
        <w:rPr>
          <w:rFonts w:ascii="Times New Roman" w:hAnsi="Times New Roman"/>
          <w:b/>
          <w:sz w:val="28"/>
          <w:u w:val="single"/>
        </w:rPr>
        <w:t>Закаливание.</w:t>
      </w:r>
    </w:p>
    <w:p w:rsidR="00F3119F" w:rsidRPr="00766FA3" w:rsidRDefault="00F3119F" w:rsidP="00EF3B5D">
      <w:pPr>
        <w:shd w:val="clear" w:color="auto" w:fill="FFFFFF"/>
        <w:spacing w:after="0" w:line="240" w:lineRule="atLeast"/>
        <w:ind w:right="5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Общее понятие о гигиене спорта. Гигиенические основы режима учебы, отдыха и занятий спортом. Значение правильного режима для юного спортсмена. Гигиенические требования к личному снаряжению флорболистов, спортивной одежде и обуви. Закаливание и его сущ</w:t>
      </w:r>
      <w:r w:rsidRPr="00766FA3">
        <w:rPr>
          <w:rFonts w:ascii="Times New Roman" w:hAnsi="Times New Roman"/>
          <w:sz w:val="28"/>
        </w:rPr>
        <w:softHyphen/>
        <w:t>ность. Использование естественных факторов природы (солнца, воздуха, воды) для закалива</w:t>
      </w:r>
      <w:r w:rsidRPr="00766FA3">
        <w:rPr>
          <w:rFonts w:ascii="Times New Roman" w:hAnsi="Times New Roman"/>
          <w:sz w:val="28"/>
        </w:rPr>
        <w:softHyphen/>
        <w:t>ния организма.</w:t>
      </w:r>
    </w:p>
    <w:p w:rsidR="00F3119F" w:rsidRPr="00EF3B5D" w:rsidRDefault="00F3119F" w:rsidP="00EF3B5D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u w:val="single"/>
        </w:rPr>
      </w:pPr>
      <w:r w:rsidRPr="00EF3B5D">
        <w:rPr>
          <w:rFonts w:ascii="Times New Roman" w:hAnsi="Times New Roman"/>
          <w:b/>
          <w:sz w:val="28"/>
          <w:u w:val="single"/>
        </w:rPr>
        <w:t>Тема 4. Обеспечение техники безопасности в флорболе.</w:t>
      </w:r>
    </w:p>
    <w:p w:rsidR="00F3119F" w:rsidRPr="00766FA3" w:rsidRDefault="00F3119F" w:rsidP="00EF3B5D">
      <w:pPr>
        <w:shd w:val="clear" w:color="auto" w:fill="FFFFFF"/>
        <w:spacing w:after="0" w:line="240" w:lineRule="atLeast"/>
        <w:ind w:left="24" w:right="5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Основные причины, вызывающие травмы в флорболе. Требования, предъявляемые к ин</w:t>
      </w:r>
      <w:r w:rsidRPr="00766FA3">
        <w:rPr>
          <w:rFonts w:ascii="Times New Roman" w:hAnsi="Times New Roman"/>
          <w:sz w:val="28"/>
        </w:rPr>
        <w:softHyphen/>
        <w:t>вентарю и одежде. Поведение игроков во время тренировок и соревнований.</w:t>
      </w:r>
    </w:p>
    <w:p w:rsidR="00F3119F" w:rsidRPr="00EF3B5D" w:rsidRDefault="00F3119F" w:rsidP="00EF3B5D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u w:val="single"/>
        </w:rPr>
      </w:pPr>
      <w:r w:rsidRPr="00EF3B5D">
        <w:rPr>
          <w:rFonts w:ascii="Times New Roman" w:hAnsi="Times New Roman"/>
          <w:b/>
          <w:sz w:val="28"/>
          <w:u w:val="single"/>
        </w:rPr>
        <w:t>Тема 5. Места занятий. Оборудование. Одежда и инвентарь спортсменов в флорболе.</w:t>
      </w:r>
    </w:p>
    <w:p w:rsidR="00F3119F" w:rsidRPr="00766FA3" w:rsidRDefault="00F3119F" w:rsidP="00EF3B5D">
      <w:pPr>
        <w:shd w:val="clear" w:color="auto" w:fill="FFFFFF"/>
        <w:spacing w:after="0" w:line="240" w:lineRule="atLeast"/>
        <w:ind w:left="19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Поле для проведения тренировочных занятий и соревнований. Подсобное оборудование и его назначение. Уход за спортивным инвентарем и оборудованием. Требования к спортивной одежде, оборудованию, инвентарю.</w:t>
      </w:r>
    </w:p>
    <w:p w:rsidR="00F3119F" w:rsidRPr="00EF3B5D" w:rsidRDefault="00F3119F" w:rsidP="00EF3B5D">
      <w:pPr>
        <w:shd w:val="clear" w:color="auto" w:fill="FFFFFF"/>
        <w:spacing w:after="0" w:line="240" w:lineRule="atLeast"/>
        <w:ind w:right="5"/>
        <w:jc w:val="both"/>
        <w:rPr>
          <w:rFonts w:ascii="Times New Roman" w:hAnsi="Times New Roman"/>
          <w:b/>
          <w:sz w:val="28"/>
          <w:u w:val="single"/>
        </w:rPr>
      </w:pPr>
      <w:r w:rsidRPr="00EF3B5D">
        <w:rPr>
          <w:rFonts w:ascii="Times New Roman" w:hAnsi="Times New Roman"/>
          <w:b/>
          <w:sz w:val="28"/>
          <w:u w:val="single"/>
        </w:rPr>
        <w:t xml:space="preserve">Тема 6. Изучение и анализ техники основных приемов игры. </w:t>
      </w:r>
    </w:p>
    <w:p w:rsidR="00F3119F" w:rsidRPr="00766FA3" w:rsidRDefault="00F3119F" w:rsidP="00EF3B5D">
      <w:pPr>
        <w:shd w:val="clear" w:color="auto" w:fill="FFFFFF"/>
        <w:spacing w:after="0" w:line="240" w:lineRule="atLeast"/>
        <w:ind w:left="24" w:right="5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Понятие о спортивной техни</w:t>
      </w:r>
      <w:r w:rsidRPr="00766FA3">
        <w:rPr>
          <w:rFonts w:ascii="Times New Roman" w:hAnsi="Times New Roman"/>
          <w:sz w:val="28"/>
        </w:rPr>
        <w:softHyphen/>
        <w:t>ке. Характеристика основных технических приемов флорбола.</w:t>
      </w:r>
    </w:p>
    <w:p w:rsidR="00F3119F" w:rsidRPr="00EF3B5D" w:rsidRDefault="00F3119F" w:rsidP="00EF3B5D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</w:rPr>
      </w:pPr>
      <w:r w:rsidRPr="00EF3B5D">
        <w:rPr>
          <w:rFonts w:ascii="Times New Roman" w:hAnsi="Times New Roman"/>
          <w:b/>
          <w:sz w:val="28"/>
          <w:u w:val="single"/>
        </w:rPr>
        <w:t>Тема 7. Изучение и анализ тактики игры.</w:t>
      </w:r>
    </w:p>
    <w:p w:rsidR="00F3119F" w:rsidRPr="00766FA3" w:rsidRDefault="00F3119F" w:rsidP="00EF3B5D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Общие понятия о тактике игры. Тактика игры в нападении и в обороне, при переходе от на</w:t>
      </w:r>
      <w:r w:rsidRPr="00766FA3">
        <w:rPr>
          <w:rFonts w:ascii="Times New Roman" w:hAnsi="Times New Roman"/>
          <w:sz w:val="28"/>
        </w:rPr>
        <w:softHyphen/>
        <w:t>падения к обороне и наоборот.</w:t>
      </w:r>
    </w:p>
    <w:p w:rsidR="00F3119F" w:rsidRPr="00EF3B5D" w:rsidRDefault="00F3119F" w:rsidP="00EF3B5D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u w:val="single"/>
        </w:rPr>
      </w:pPr>
      <w:r w:rsidRPr="00EF3B5D">
        <w:rPr>
          <w:rFonts w:ascii="Times New Roman" w:hAnsi="Times New Roman"/>
          <w:b/>
          <w:sz w:val="28"/>
          <w:u w:val="single"/>
        </w:rPr>
        <w:t>Тема 8. Воспитание нравственных и волевых качеств личности спортсмена.</w:t>
      </w:r>
    </w:p>
    <w:p w:rsidR="00F3119F" w:rsidRPr="00766FA3" w:rsidRDefault="00F3119F" w:rsidP="00EF3B5D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Спорт и воспитание характера. Волевые качества спортсменов в флорболе: смелость, на</w:t>
      </w:r>
      <w:r w:rsidRPr="00766FA3">
        <w:rPr>
          <w:rFonts w:ascii="Times New Roman" w:hAnsi="Times New Roman"/>
          <w:sz w:val="28"/>
        </w:rPr>
        <w:softHyphen/>
        <w:t>стойчивость, решительность в достижении цели, умение преодолевать трудности, взаимопо</w:t>
      </w:r>
      <w:r w:rsidRPr="00766FA3">
        <w:rPr>
          <w:rFonts w:ascii="Times New Roman" w:hAnsi="Times New Roman"/>
          <w:sz w:val="28"/>
        </w:rPr>
        <w:softHyphen/>
        <w:t>мощь, организованность, ответственность перед командой.</w:t>
      </w:r>
    </w:p>
    <w:p w:rsidR="00F3119F" w:rsidRPr="00EF3B5D" w:rsidRDefault="00F3119F" w:rsidP="00EF3B5D">
      <w:pPr>
        <w:shd w:val="clear" w:color="auto" w:fill="FFFFFF"/>
        <w:spacing w:after="0" w:line="240" w:lineRule="atLeast"/>
        <w:ind w:right="14"/>
        <w:jc w:val="both"/>
        <w:rPr>
          <w:rFonts w:ascii="Times New Roman" w:hAnsi="Times New Roman"/>
          <w:b/>
          <w:sz w:val="28"/>
        </w:rPr>
      </w:pPr>
      <w:r w:rsidRPr="00EF3B5D">
        <w:rPr>
          <w:rFonts w:ascii="Times New Roman" w:hAnsi="Times New Roman"/>
          <w:b/>
          <w:sz w:val="28"/>
          <w:u w:val="single"/>
        </w:rPr>
        <w:t>Тема 9. Правила игры. Организация и проведение соревнований.</w:t>
      </w:r>
      <w:r w:rsidRPr="00EF3B5D">
        <w:rPr>
          <w:rFonts w:ascii="Times New Roman" w:hAnsi="Times New Roman"/>
          <w:b/>
          <w:sz w:val="28"/>
        </w:rPr>
        <w:t xml:space="preserve">   </w:t>
      </w:r>
    </w:p>
    <w:p w:rsidR="00F3119F" w:rsidRPr="00766FA3" w:rsidRDefault="00F3119F" w:rsidP="00EF3B5D">
      <w:pPr>
        <w:shd w:val="clear" w:color="auto" w:fill="FFFFFF"/>
        <w:spacing w:after="0" w:line="240" w:lineRule="atLeast"/>
        <w:ind w:left="10" w:right="14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Изучение правил игры. Основные права и обязанности игроков. Значение спортивных соревнований.</w:t>
      </w:r>
    </w:p>
    <w:p w:rsidR="00F3119F" w:rsidRPr="00EF3B5D" w:rsidRDefault="00F3119F" w:rsidP="00EF3B5D">
      <w:pPr>
        <w:shd w:val="clear" w:color="auto" w:fill="FFFFFF"/>
        <w:spacing w:after="0" w:line="240" w:lineRule="atLeast"/>
        <w:ind w:right="14"/>
        <w:jc w:val="both"/>
        <w:rPr>
          <w:rFonts w:ascii="Times New Roman" w:hAnsi="Times New Roman"/>
          <w:b/>
          <w:sz w:val="28"/>
        </w:rPr>
      </w:pPr>
      <w:r w:rsidRPr="00EF3B5D">
        <w:rPr>
          <w:rFonts w:ascii="Times New Roman" w:hAnsi="Times New Roman"/>
          <w:b/>
          <w:sz w:val="28"/>
          <w:u w:val="single"/>
        </w:rPr>
        <w:t>Тема 10. Установки перед играми и разбор проведенных игр.</w:t>
      </w:r>
      <w:r w:rsidRPr="00EF3B5D">
        <w:rPr>
          <w:rFonts w:ascii="Times New Roman" w:hAnsi="Times New Roman"/>
          <w:b/>
          <w:sz w:val="28"/>
        </w:rPr>
        <w:t xml:space="preserve"> </w:t>
      </w:r>
    </w:p>
    <w:p w:rsidR="00F3119F" w:rsidRPr="00766FA3" w:rsidRDefault="00F3119F" w:rsidP="00EF3B5D">
      <w:pPr>
        <w:shd w:val="clear" w:color="auto" w:fill="FFFFFF"/>
        <w:spacing w:after="0" w:line="240" w:lineRule="atLeast"/>
        <w:ind w:right="14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Значение предстоящей игры. Задания игрокам. Разбор проведенной игры. Выполнение заданий игроками. Анализ основ</w:t>
      </w:r>
      <w:r w:rsidRPr="00766FA3">
        <w:rPr>
          <w:rFonts w:ascii="Times New Roman" w:hAnsi="Times New Roman"/>
          <w:sz w:val="28"/>
        </w:rPr>
        <w:softHyphen/>
        <w:t>ных технических и тактических ошибок.</w:t>
      </w:r>
    </w:p>
    <w:p w:rsidR="00F3119F" w:rsidRPr="00766FA3" w:rsidRDefault="00F3119F" w:rsidP="00EF3B5D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Просмотр видеозаписей игр команд мастеров, учебных фильмов и т.п.</w:t>
      </w:r>
    </w:p>
    <w:p w:rsidR="00F3119F" w:rsidRPr="00766FA3" w:rsidRDefault="00F3119F" w:rsidP="00766FA3">
      <w:pPr>
        <w:shd w:val="clear" w:color="auto" w:fill="FFFFFF"/>
        <w:spacing w:after="0" w:line="240" w:lineRule="atLeast"/>
        <w:jc w:val="center"/>
        <w:rPr>
          <w:rFonts w:ascii="Times New Roman" w:hAnsi="Times New Roman"/>
          <w:b/>
          <w:sz w:val="28"/>
        </w:rPr>
      </w:pPr>
    </w:p>
    <w:p w:rsidR="00F3119F" w:rsidRPr="00766FA3" w:rsidRDefault="00F3119F" w:rsidP="00766FA3">
      <w:pPr>
        <w:shd w:val="clear" w:color="auto" w:fill="FFFFFF"/>
        <w:spacing w:after="0" w:line="240" w:lineRule="atLeast"/>
        <w:jc w:val="center"/>
        <w:rPr>
          <w:rFonts w:ascii="Times New Roman" w:hAnsi="Times New Roman"/>
          <w:b/>
          <w:sz w:val="28"/>
        </w:rPr>
      </w:pPr>
      <w:r w:rsidRPr="00766FA3">
        <w:rPr>
          <w:rFonts w:ascii="Times New Roman" w:hAnsi="Times New Roman"/>
          <w:b/>
          <w:sz w:val="28"/>
        </w:rPr>
        <w:t>2. ОБЩАЯ ФИЗИЧЕСКАЯ ПОДГОТОВКА</w:t>
      </w:r>
    </w:p>
    <w:p w:rsidR="00F3119F" w:rsidRPr="00EF3B5D" w:rsidRDefault="00F3119F" w:rsidP="00EF3B5D">
      <w:pPr>
        <w:shd w:val="clear" w:color="auto" w:fill="FFFFFF"/>
        <w:tabs>
          <w:tab w:val="left" w:pos="11260"/>
        </w:tabs>
        <w:spacing w:after="0" w:line="240" w:lineRule="atLeast"/>
        <w:jc w:val="both"/>
        <w:rPr>
          <w:rFonts w:ascii="Times New Roman" w:hAnsi="Times New Roman"/>
          <w:b/>
          <w:sz w:val="28"/>
          <w:u w:val="single"/>
        </w:rPr>
      </w:pPr>
      <w:r w:rsidRPr="00EF3B5D">
        <w:rPr>
          <w:rFonts w:ascii="Times New Roman" w:hAnsi="Times New Roman"/>
          <w:b/>
          <w:sz w:val="28"/>
          <w:u w:val="single"/>
        </w:rPr>
        <w:t>Строевые упражнения</w:t>
      </w:r>
    </w:p>
    <w:p w:rsidR="00F3119F" w:rsidRPr="00766FA3" w:rsidRDefault="00F3119F" w:rsidP="00EF3B5D">
      <w:pPr>
        <w:shd w:val="clear" w:color="auto" w:fill="FFFFFF"/>
        <w:tabs>
          <w:tab w:val="left" w:pos="11260"/>
        </w:tabs>
        <w:spacing w:after="0" w:line="240" w:lineRule="atLeast"/>
        <w:ind w:right="-80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Команды для управления группой. Построение, расчет. Шеренга, колонна, фланг, интервал, дистанция. Повороты на месте и в движении. Перестроение из одной шеренги в две, из ко</w:t>
      </w:r>
      <w:r w:rsidRPr="00766FA3">
        <w:rPr>
          <w:rFonts w:ascii="Times New Roman" w:hAnsi="Times New Roman"/>
          <w:sz w:val="28"/>
        </w:rPr>
        <w:softHyphen/>
        <w:t>лонны по одному в колонну по два. Переход с шага на бег и с бега на шаг. Изменение скоро</w:t>
      </w:r>
      <w:r w:rsidRPr="00766FA3">
        <w:rPr>
          <w:rFonts w:ascii="Times New Roman" w:hAnsi="Times New Roman"/>
          <w:sz w:val="28"/>
        </w:rPr>
        <w:softHyphen/>
        <w:t>сти движения.</w:t>
      </w:r>
    </w:p>
    <w:p w:rsidR="00F3119F" w:rsidRPr="00EF3B5D" w:rsidRDefault="00F3119F" w:rsidP="00EF3B5D">
      <w:pPr>
        <w:shd w:val="clear" w:color="auto" w:fill="FFFFFF"/>
        <w:tabs>
          <w:tab w:val="left" w:pos="11260"/>
        </w:tabs>
        <w:spacing w:after="0" w:line="240" w:lineRule="atLeast"/>
        <w:jc w:val="both"/>
        <w:rPr>
          <w:rFonts w:ascii="Times New Roman" w:hAnsi="Times New Roman"/>
          <w:b/>
          <w:sz w:val="28"/>
          <w:u w:val="single"/>
        </w:rPr>
      </w:pPr>
      <w:r w:rsidRPr="00EF3B5D">
        <w:rPr>
          <w:rFonts w:ascii="Times New Roman" w:hAnsi="Times New Roman"/>
          <w:b/>
          <w:sz w:val="28"/>
          <w:u w:val="single"/>
        </w:rPr>
        <w:t>Общеразвивающие упражнения без предметов</w:t>
      </w:r>
    </w:p>
    <w:p w:rsidR="00F3119F" w:rsidRPr="00766FA3" w:rsidRDefault="00F3119F" w:rsidP="00EF3B5D">
      <w:pPr>
        <w:shd w:val="clear" w:color="auto" w:fill="FFFFFF"/>
        <w:tabs>
          <w:tab w:val="left" w:pos="11260"/>
        </w:tabs>
        <w:spacing w:after="0" w:line="240" w:lineRule="atLeast"/>
        <w:ind w:right="-80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Упражнения для рук и плечевого пояса: сгибание и разгибание, вращение, махи, отведение и приведение, рывки. Выполнение упражнений на месте и в движении. Упражнения для мышц шеи: наклоны, вращение, повороты головы в различных направлениях. Упражнения для мышц туловища: упражнения на формирование правильной осанки; наклоны, повороты, вращения туловища в различных исходных положениях; поднимание и опускание прямых и согнутых ног в положении лежа на спине, на животе, сидя, в висе; переход из положения ле</w:t>
      </w:r>
      <w:r w:rsidRPr="00766FA3">
        <w:rPr>
          <w:rFonts w:ascii="Times New Roman" w:hAnsi="Times New Roman"/>
          <w:sz w:val="28"/>
        </w:rPr>
        <w:softHyphen/>
        <w:t>жа в сед и обратно; смешанные упоры и висы лицом и спиной вниз. Упражнения для ног: поднимание на носки; ходьба на носках, пятках, внутренней и внешней сторонах стопы; вра</w:t>
      </w:r>
      <w:r w:rsidRPr="00766FA3">
        <w:rPr>
          <w:rFonts w:ascii="Times New Roman" w:hAnsi="Times New Roman"/>
          <w:sz w:val="28"/>
        </w:rPr>
        <w:softHyphen/>
        <w:t>щение в голеностопных суставах; сгибание и разгибание ног в тазобедренном, коленном и голеностопном суставах; приседания на одной и на двух ногах; отведение и приведение; махи в разных направлениях: выпады; пружинистые покачивания в выпаде; подскоки из различных исходных положений ног (на ширине плеч, одна впереди другой и т.п.); сгибание и разгиба</w:t>
      </w:r>
      <w:r w:rsidRPr="00766FA3">
        <w:rPr>
          <w:rFonts w:ascii="Times New Roman" w:hAnsi="Times New Roman"/>
          <w:sz w:val="28"/>
        </w:rPr>
        <w:softHyphen/>
        <w:t>ние ног в смешанных висах и упорах; ходьба по полу в приседе и в полном приседе. Упраж</w:t>
      </w:r>
      <w:r w:rsidRPr="00766FA3">
        <w:rPr>
          <w:rFonts w:ascii="Times New Roman" w:hAnsi="Times New Roman"/>
          <w:sz w:val="28"/>
        </w:rPr>
        <w:softHyphen/>
        <w:t>нения в парах: повороты и наклоны туловища, попеременное сгибание и разгибание рук, при</w:t>
      </w:r>
      <w:r w:rsidRPr="00766FA3">
        <w:rPr>
          <w:rFonts w:ascii="Times New Roman" w:hAnsi="Times New Roman"/>
          <w:sz w:val="28"/>
        </w:rPr>
        <w:softHyphen/>
        <w:t>седания с партнером, игры с элементами сопротивления.</w:t>
      </w:r>
    </w:p>
    <w:p w:rsidR="00F3119F" w:rsidRPr="00EF3B5D" w:rsidRDefault="00F3119F" w:rsidP="00EF3B5D">
      <w:pPr>
        <w:shd w:val="clear" w:color="auto" w:fill="FFFFFF"/>
        <w:tabs>
          <w:tab w:val="left" w:pos="11260"/>
        </w:tabs>
        <w:spacing w:after="0" w:line="240" w:lineRule="atLeast"/>
        <w:jc w:val="both"/>
        <w:rPr>
          <w:rFonts w:ascii="Times New Roman" w:hAnsi="Times New Roman"/>
          <w:b/>
          <w:sz w:val="28"/>
          <w:u w:val="single"/>
        </w:rPr>
      </w:pPr>
      <w:r w:rsidRPr="00EF3B5D">
        <w:rPr>
          <w:rFonts w:ascii="Times New Roman" w:hAnsi="Times New Roman"/>
          <w:b/>
          <w:sz w:val="28"/>
          <w:u w:val="single"/>
        </w:rPr>
        <w:t>Общеразвивающие упражнения с предметами</w:t>
      </w:r>
    </w:p>
    <w:p w:rsidR="00F3119F" w:rsidRPr="00766FA3" w:rsidRDefault="00F3119F" w:rsidP="00EF3B5D">
      <w:pPr>
        <w:shd w:val="clear" w:color="auto" w:fill="FFFFFF"/>
        <w:tabs>
          <w:tab w:val="left" w:pos="11260"/>
        </w:tabs>
        <w:spacing w:after="0" w:line="240" w:lineRule="atLeast"/>
        <w:ind w:right="-80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Упражнения с набивными мячами: поднимание, опускание, наклоны, повороты, перебра</w:t>
      </w:r>
      <w:r w:rsidRPr="00766FA3">
        <w:rPr>
          <w:rFonts w:ascii="Times New Roman" w:hAnsi="Times New Roman"/>
          <w:sz w:val="28"/>
        </w:rPr>
        <w:softHyphen/>
        <w:t>сывание с одной руки на другую перед собой, над головой, за спиной, броски и ловля мяча. Выполнение упражнений на месте (стоя, сидя, лежа) и в движении. Упражнения в парах с передачами, бросками и ловлей мяча. Упражнения с гантелями: сгибание и разгибание рук, повороты и наклоны туловища, поднимание на носки, приседания. Упражнения со скакалкой: прыжки на одной и двух ногах с вращением скакалки вперед, назад; прыжки с поворотами; прыжки в приседе и полуприседе: через короткую и длинную скакалку. Упражнения с малы</w:t>
      </w:r>
      <w:r w:rsidRPr="00766FA3">
        <w:rPr>
          <w:rFonts w:ascii="Times New Roman" w:hAnsi="Times New Roman"/>
          <w:sz w:val="28"/>
        </w:rPr>
        <w:softHyphen/>
        <w:t>ми мячами: броски; ловля мячей после подбрасывания вверх, удара об пол, удара в стену: ловля мячей на месте, в прыжке, после кувырка в движении.</w:t>
      </w:r>
    </w:p>
    <w:p w:rsidR="00F3119F" w:rsidRPr="00EF3B5D" w:rsidRDefault="00F3119F" w:rsidP="00EF3B5D">
      <w:pPr>
        <w:shd w:val="clear" w:color="auto" w:fill="FFFFFF"/>
        <w:tabs>
          <w:tab w:val="left" w:pos="11260"/>
        </w:tabs>
        <w:spacing w:after="0" w:line="240" w:lineRule="atLeast"/>
        <w:jc w:val="both"/>
        <w:rPr>
          <w:rFonts w:ascii="Times New Roman" w:hAnsi="Times New Roman"/>
          <w:b/>
          <w:sz w:val="28"/>
          <w:u w:val="single"/>
        </w:rPr>
      </w:pPr>
      <w:r w:rsidRPr="00EF3B5D">
        <w:rPr>
          <w:rFonts w:ascii="Times New Roman" w:hAnsi="Times New Roman"/>
          <w:b/>
          <w:sz w:val="28"/>
          <w:u w:val="single"/>
        </w:rPr>
        <w:t>Акробатические упражнения</w:t>
      </w:r>
    </w:p>
    <w:p w:rsidR="00F3119F" w:rsidRPr="00766FA3" w:rsidRDefault="00F3119F" w:rsidP="00EF3B5D">
      <w:pPr>
        <w:shd w:val="clear" w:color="auto" w:fill="FFFFFF"/>
        <w:tabs>
          <w:tab w:val="left" w:pos="11260"/>
        </w:tabs>
        <w:spacing w:after="0" w:line="240" w:lineRule="atLeast"/>
        <w:ind w:right="-80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Группировка в приседе, сидя, лежа на спине. Перекаты в группировке лежа на спине (впе</w:t>
      </w:r>
      <w:r w:rsidRPr="00766FA3">
        <w:rPr>
          <w:rFonts w:ascii="Times New Roman" w:hAnsi="Times New Roman"/>
          <w:sz w:val="28"/>
        </w:rPr>
        <w:softHyphen/>
        <w:t>ред, назад), из исходного положения сидя, из упора присев и из основной стойки. Перекаты в сторону из положения лежа и упора стоя на коленях. Кувырки вперед в группировке из упора присев, основной стойки, после разбега. Кувырок назад из упора присев и из основной стой</w:t>
      </w:r>
      <w:r w:rsidRPr="00766FA3">
        <w:rPr>
          <w:rFonts w:ascii="Times New Roman" w:hAnsi="Times New Roman"/>
          <w:sz w:val="28"/>
        </w:rPr>
        <w:softHyphen/>
        <w:t>ки. Подготовительные упражнения для моста. Мост с помощью партнера.</w:t>
      </w:r>
    </w:p>
    <w:p w:rsidR="00F3119F" w:rsidRPr="00EF3B5D" w:rsidRDefault="00F3119F" w:rsidP="00EF3B5D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8"/>
          <w:u w:val="single"/>
        </w:rPr>
      </w:pPr>
      <w:r w:rsidRPr="00EF3B5D">
        <w:rPr>
          <w:rFonts w:ascii="Times New Roman" w:hAnsi="Times New Roman"/>
          <w:b/>
          <w:sz w:val="28"/>
          <w:u w:val="single"/>
        </w:rPr>
        <w:t>Легкоатлетические упражнения</w:t>
      </w:r>
    </w:p>
    <w:p w:rsidR="00F3119F" w:rsidRPr="00766FA3" w:rsidRDefault="00F3119F" w:rsidP="00EF3B5D">
      <w:pPr>
        <w:shd w:val="clear" w:color="auto" w:fill="FFFFFF"/>
        <w:spacing w:after="0" w:line="240" w:lineRule="atLeast"/>
        <w:ind w:right="100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Бег: бег с ускорениям до 30-40 м; низкий старт и стартовый разбег; повторный бег 2-3 раза по 20-30 м бег 30-60 м с низкого старта; эстафетный бег до 60 м этапами; бег до 60 м с пре</w:t>
      </w:r>
      <w:r w:rsidRPr="00766FA3">
        <w:rPr>
          <w:rFonts w:ascii="Times New Roman" w:hAnsi="Times New Roman"/>
          <w:sz w:val="28"/>
        </w:rPr>
        <w:softHyphen/>
        <w:t>пятствиями; бег в чередовании с ходьбой до 400 м, кросс 300-500 м. Прыжки: в длину с места и с разбега; тройной прыжок с места и с разбега; многоскоки; пятикратный прыжок с места; прыжки в высоту с места и с разбега. Метание: метание теннисного мяча с места и с разбега на дальность; метание мяча в цель с 5 м, с 10 м; метание мяча в стену на дальность отскока.</w:t>
      </w:r>
    </w:p>
    <w:p w:rsidR="00F3119F" w:rsidRPr="00EF3B5D" w:rsidRDefault="00F3119F" w:rsidP="00EF3B5D">
      <w:pPr>
        <w:shd w:val="clear" w:color="auto" w:fill="FFFFFF"/>
        <w:spacing w:after="0" w:line="240" w:lineRule="atLeast"/>
        <w:ind w:right="34"/>
        <w:jc w:val="both"/>
        <w:rPr>
          <w:rFonts w:ascii="Times New Roman" w:hAnsi="Times New Roman"/>
          <w:b/>
          <w:sz w:val="28"/>
          <w:u w:val="single"/>
        </w:rPr>
      </w:pPr>
      <w:r w:rsidRPr="00EF3B5D">
        <w:rPr>
          <w:rFonts w:ascii="Times New Roman" w:hAnsi="Times New Roman"/>
          <w:b/>
          <w:sz w:val="28"/>
          <w:u w:val="single"/>
        </w:rPr>
        <w:t>Спортивные игры</w:t>
      </w:r>
    </w:p>
    <w:p w:rsidR="00F3119F" w:rsidRPr="00766FA3" w:rsidRDefault="00F3119F" w:rsidP="00EF3B5D">
      <w:pPr>
        <w:shd w:val="clear" w:color="auto" w:fill="FFFFFF"/>
        <w:spacing w:after="0" w:line="240" w:lineRule="atLeast"/>
        <w:ind w:right="5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Гандбол, футбол, бадминтон, баскетбол, хоккей с мячом, пионербол (игры проводятся по упрощенным правилам). Начальные навыки в технике спортивных игр.</w:t>
      </w:r>
    </w:p>
    <w:p w:rsidR="00F3119F" w:rsidRPr="00EF3B5D" w:rsidRDefault="00F3119F" w:rsidP="00EF3B5D">
      <w:pPr>
        <w:shd w:val="clear" w:color="auto" w:fill="FFFFFF"/>
        <w:tabs>
          <w:tab w:val="left" w:leader="dot" w:pos="1099"/>
          <w:tab w:val="left" w:leader="dot" w:pos="1723"/>
          <w:tab w:val="left" w:pos="2870"/>
          <w:tab w:val="left" w:pos="4795"/>
          <w:tab w:val="left" w:leader="dot" w:pos="5827"/>
        </w:tabs>
        <w:spacing w:after="0" w:line="240" w:lineRule="atLeast"/>
        <w:jc w:val="both"/>
        <w:rPr>
          <w:rFonts w:ascii="Times New Roman" w:hAnsi="Times New Roman"/>
          <w:b/>
          <w:sz w:val="28"/>
          <w:u w:val="single"/>
        </w:rPr>
      </w:pPr>
      <w:r w:rsidRPr="00EF3B5D">
        <w:rPr>
          <w:rFonts w:ascii="Times New Roman" w:hAnsi="Times New Roman"/>
          <w:b/>
          <w:sz w:val="28"/>
          <w:u w:val="single"/>
        </w:rPr>
        <w:t>Подвижные игры</w:t>
      </w:r>
    </w:p>
    <w:p w:rsidR="00F3119F" w:rsidRPr="00766FA3" w:rsidRDefault="00F3119F" w:rsidP="00EF3B5D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Игры с мячом, с беговыми упражнениями, с прыжками, с метанием, с сопротивлением, на внимание, на координацию: «Гонка мячей», «Салки», «Пятнашки», «Невод», «Метко в цель», «Подвижная цель», «Эстафета с бегом», «Мяч среднему», «Мяч капитану», «Охотники и ут</w:t>
      </w:r>
      <w:r w:rsidRPr="00766FA3">
        <w:rPr>
          <w:rFonts w:ascii="Times New Roman" w:hAnsi="Times New Roman"/>
          <w:sz w:val="28"/>
        </w:rPr>
        <w:softHyphen/>
        <w:t>ки», «Перестрелка», «Перетягивание через черту», «Вызывай смену», «Борьба за мяч», «Пе</w:t>
      </w:r>
      <w:r w:rsidRPr="00766FA3">
        <w:rPr>
          <w:rFonts w:ascii="Times New Roman" w:hAnsi="Times New Roman"/>
          <w:sz w:val="28"/>
        </w:rPr>
        <w:softHyphen/>
        <w:t>ретягивание каната».</w:t>
      </w:r>
    </w:p>
    <w:p w:rsidR="00F3119F" w:rsidRPr="00EF3B5D" w:rsidRDefault="00F3119F" w:rsidP="00EF3B5D">
      <w:pPr>
        <w:shd w:val="clear" w:color="auto" w:fill="FFFFFF"/>
        <w:spacing w:after="0" w:line="240" w:lineRule="atLeast"/>
        <w:ind w:right="19"/>
        <w:jc w:val="both"/>
        <w:rPr>
          <w:rFonts w:ascii="Times New Roman" w:hAnsi="Times New Roman"/>
          <w:b/>
          <w:sz w:val="28"/>
          <w:u w:val="single"/>
        </w:rPr>
      </w:pPr>
      <w:r w:rsidRPr="00EF3B5D">
        <w:rPr>
          <w:rFonts w:ascii="Times New Roman" w:hAnsi="Times New Roman"/>
          <w:b/>
          <w:sz w:val="28"/>
          <w:u w:val="single"/>
        </w:rPr>
        <w:t>Эстафеты</w:t>
      </w:r>
    </w:p>
    <w:p w:rsidR="00F3119F" w:rsidRPr="00766FA3" w:rsidRDefault="00F3119F" w:rsidP="00EF3B5D">
      <w:pPr>
        <w:shd w:val="clear" w:color="auto" w:fill="FFFFFF"/>
        <w:spacing w:after="0" w:line="240" w:lineRule="atLeast"/>
        <w:ind w:left="5" w:right="5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Эстафеты встречные и комбинированные с преодолением полосы препятствий из гимна</w:t>
      </w:r>
      <w:r w:rsidRPr="00766FA3">
        <w:rPr>
          <w:rFonts w:ascii="Times New Roman" w:hAnsi="Times New Roman"/>
          <w:sz w:val="28"/>
        </w:rPr>
        <w:softHyphen/>
        <w:t>стических снарядов, переноской, с расставлением и собиранием предметов, переноской груза, метанием в цель, бросками и ловлей мяча, прыжками и бегом в различных сочетаниях пере</w:t>
      </w:r>
      <w:r w:rsidRPr="00766FA3">
        <w:rPr>
          <w:rFonts w:ascii="Times New Roman" w:hAnsi="Times New Roman"/>
          <w:sz w:val="28"/>
        </w:rPr>
        <w:softHyphen/>
        <w:t>численных элементов. «Эстафета футболистов», «эстафета баскетболистов», «эстафета ганд</w:t>
      </w:r>
      <w:r w:rsidRPr="00766FA3">
        <w:rPr>
          <w:rFonts w:ascii="Times New Roman" w:hAnsi="Times New Roman"/>
          <w:sz w:val="28"/>
        </w:rPr>
        <w:softHyphen/>
        <w:t>болистов».</w:t>
      </w:r>
    </w:p>
    <w:p w:rsidR="00F3119F" w:rsidRPr="00EF3B5D" w:rsidRDefault="00F3119F" w:rsidP="00EF3B5D">
      <w:pPr>
        <w:shd w:val="clear" w:color="auto" w:fill="FFFFFF"/>
        <w:spacing w:after="0" w:line="240" w:lineRule="atLeast"/>
        <w:ind w:right="29"/>
        <w:jc w:val="both"/>
        <w:rPr>
          <w:rFonts w:ascii="Times New Roman" w:hAnsi="Times New Roman"/>
          <w:b/>
          <w:sz w:val="28"/>
          <w:u w:val="single"/>
        </w:rPr>
      </w:pPr>
      <w:r w:rsidRPr="00EF3B5D">
        <w:rPr>
          <w:rFonts w:ascii="Times New Roman" w:hAnsi="Times New Roman"/>
          <w:b/>
          <w:sz w:val="28"/>
          <w:u w:val="single"/>
        </w:rPr>
        <w:t>Плавание</w:t>
      </w:r>
    </w:p>
    <w:p w:rsidR="00F3119F" w:rsidRPr="00766FA3" w:rsidRDefault="00F3119F" w:rsidP="00EF3B5D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Освоение одного из способов плавания. Умение проплывать 25 м без учета времени и на время любым способом. Эстафеты и игры с мячом. Прыжки в воду.</w:t>
      </w:r>
    </w:p>
    <w:p w:rsidR="00F3119F" w:rsidRPr="00EF3B5D" w:rsidRDefault="00F3119F" w:rsidP="00EF3B5D">
      <w:pPr>
        <w:shd w:val="clear" w:color="auto" w:fill="FFFFFF"/>
        <w:spacing w:after="0" w:line="240" w:lineRule="atLeast"/>
        <w:ind w:right="34"/>
        <w:jc w:val="both"/>
        <w:rPr>
          <w:rFonts w:ascii="Times New Roman" w:hAnsi="Times New Roman"/>
          <w:b/>
          <w:sz w:val="28"/>
          <w:u w:val="single"/>
        </w:rPr>
      </w:pPr>
      <w:r w:rsidRPr="00EF3B5D">
        <w:rPr>
          <w:rFonts w:ascii="Times New Roman" w:hAnsi="Times New Roman"/>
          <w:b/>
          <w:sz w:val="28"/>
          <w:u w:val="single"/>
        </w:rPr>
        <w:t>Передвижение на лыжах</w:t>
      </w:r>
    </w:p>
    <w:p w:rsidR="00F3119F" w:rsidRPr="00766FA3" w:rsidRDefault="00F3119F" w:rsidP="00EF3B5D">
      <w:pPr>
        <w:shd w:val="clear" w:color="auto" w:fill="FFFFFF"/>
        <w:spacing w:after="0" w:line="240" w:lineRule="atLeast"/>
        <w:ind w:left="5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Основные способы передвижения, повороты, спуски, подъемы, торможения. Передвижения на скорость до 1 км. Эстафеты на лыжах.</w:t>
      </w:r>
    </w:p>
    <w:p w:rsidR="00F3119F" w:rsidRPr="00EF3B5D" w:rsidRDefault="00F3119F" w:rsidP="00EF3B5D">
      <w:pPr>
        <w:shd w:val="clear" w:color="auto" w:fill="FFFFFF"/>
        <w:spacing w:after="0" w:line="240" w:lineRule="atLeast"/>
        <w:ind w:right="34"/>
        <w:jc w:val="both"/>
        <w:rPr>
          <w:rFonts w:ascii="Times New Roman" w:hAnsi="Times New Roman"/>
          <w:b/>
          <w:sz w:val="28"/>
          <w:u w:val="single"/>
        </w:rPr>
      </w:pPr>
      <w:r w:rsidRPr="00EF3B5D">
        <w:rPr>
          <w:rFonts w:ascii="Times New Roman" w:hAnsi="Times New Roman"/>
          <w:b/>
          <w:sz w:val="28"/>
          <w:u w:val="single"/>
        </w:rPr>
        <w:t>Передвижение на коньках</w:t>
      </w:r>
    </w:p>
    <w:p w:rsidR="00F3119F" w:rsidRPr="00766FA3" w:rsidRDefault="00F3119F" w:rsidP="00EF3B5D">
      <w:pPr>
        <w:tabs>
          <w:tab w:val="left" w:pos="4200"/>
        </w:tabs>
        <w:spacing w:after="0" w:line="240" w:lineRule="atLeast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Бег на скорость. Повороты, торможения. Эстафеты, игры, катание парами, тройками.</w:t>
      </w:r>
    </w:p>
    <w:p w:rsidR="00F3119F" w:rsidRPr="00766FA3" w:rsidRDefault="00F3119F" w:rsidP="00766FA3">
      <w:pPr>
        <w:shd w:val="clear" w:color="auto" w:fill="FFFFFF"/>
        <w:spacing w:after="0" w:line="240" w:lineRule="atLeast"/>
        <w:ind w:right="365" w:firstLine="709"/>
        <w:jc w:val="center"/>
        <w:rPr>
          <w:rFonts w:ascii="Times New Roman" w:hAnsi="Times New Roman"/>
          <w:b/>
          <w:spacing w:val="1"/>
          <w:sz w:val="28"/>
        </w:rPr>
      </w:pPr>
    </w:p>
    <w:p w:rsidR="00F3119F" w:rsidRPr="00766FA3" w:rsidRDefault="00F3119F" w:rsidP="00766FA3">
      <w:pPr>
        <w:shd w:val="clear" w:color="auto" w:fill="FFFFFF"/>
        <w:spacing w:after="0" w:line="240" w:lineRule="atLeast"/>
        <w:ind w:right="365" w:firstLine="709"/>
        <w:jc w:val="center"/>
        <w:rPr>
          <w:rFonts w:ascii="Times New Roman" w:hAnsi="Times New Roman"/>
          <w:b/>
          <w:spacing w:val="1"/>
          <w:sz w:val="28"/>
        </w:rPr>
      </w:pPr>
      <w:r w:rsidRPr="00766FA3">
        <w:rPr>
          <w:rFonts w:ascii="Times New Roman" w:hAnsi="Times New Roman"/>
          <w:b/>
          <w:spacing w:val="1"/>
          <w:sz w:val="28"/>
        </w:rPr>
        <w:t>3. СПЕЦИАЛЬНАЯ ФИЗИЧЕСКАЯ ПОДГОТОВКА</w:t>
      </w:r>
    </w:p>
    <w:p w:rsidR="00F3119F" w:rsidRPr="00EF3B5D" w:rsidRDefault="00F3119F" w:rsidP="00EF3B5D">
      <w:pPr>
        <w:shd w:val="clear" w:color="auto" w:fill="FFFFFF"/>
        <w:spacing w:after="0" w:line="240" w:lineRule="atLeast"/>
        <w:ind w:right="38"/>
        <w:jc w:val="both"/>
        <w:rPr>
          <w:rFonts w:ascii="Times New Roman" w:hAnsi="Times New Roman"/>
          <w:b/>
          <w:spacing w:val="1"/>
          <w:sz w:val="28"/>
          <w:u w:val="single"/>
        </w:rPr>
      </w:pPr>
      <w:r w:rsidRPr="00EF3B5D">
        <w:rPr>
          <w:rFonts w:ascii="Times New Roman" w:hAnsi="Times New Roman"/>
          <w:b/>
          <w:spacing w:val="1"/>
          <w:sz w:val="28"/>
          <w:u w:val="single"/>
        </w:rPr>
        <w:t>Упражнения для развития быстроты</w:t>
      </w:r>
    </w:p>
    <w:p w:rsidR="00F3119F" w:rsidRPr="00766FA3" w:rsidRDefault="00F3119F" w:rsidP="00EF3B5D">
      <w:pPr>
        <w:shd w:val="clear" w:color="auto" w:fill="FFFFFF"/>
        <w:spacing w:after="0" w:line="240" w:lineRule="atLeast"/>
        <w:ind w:right="10"/>
        <w:jc w:val="both"/>
        <w:rPr>
          <w:rFonts w:ascii="Times New Roman" w:hAnsi="Times New Roman"/>
          <w:spacing w:val="1"/>
          <w:sz w:val="28"/>
        </w:rPr>
      </w:pPr>
      <w:r w:rsidRPr="00766FA3">
        <w:rPr>
          <w:rFonts w:ascii="Times New Roman" w:hAnsi="Times New Roman"/>
          <w:spacing w:val="1"/>
          <w:sz w:val="28"/>
        </w:rPr>
        <w:t>По зрительному сигналу рывки с места с максимальной скоростью на 5, 10,15м. Рывки из различных исходных положений в различных направлениях. Бег с максимальной скоростью и резкими остановками, с внезапным изменением скорости и направления движения по зри</w:t>
      </w:r>
      <w:r w:rsidRPr="00766FA3">
        <w:rPr>
          <w:rFonts w:ascii="Times New Roman" w:hAnsi="Times New Roman"/>
          <w:spacing w:val="1"/>
          <w:sz w:val="28"/>
        </w:rPr>
        <w:softHyphen/>
        <w:t>тельному сигналу. Ускорения. Бег по виражу, по спирали, кругу, восьмерке (лицом и спиной вперед). Эстафеты и игры с применением беговых упражнений. Бег на время. Ловля и быст</w:t>
      </w:r>
      <w:r w:rsidRPr="00766FA3">
        <w:rPr>
          <w:rFonts w:ascii="Times New Roman" w:hAnsi="Times New Roman"/>
          <w:spacing w:val="1"/>
          <w:sz w:val="28"/>
        </w:rPr>
        <w:softHyphen/>
        <w:t>рая передача мяча. Упражнения с мячами (футбольными, баскетбольными, теннисными) у стенки, связанные с бросками и ловлей отскочившего мяча в максимально быстром темпе. Игры и упражнения, построенные на опережении действий партнера (овладение мячом и т.п.). Подвижные игры «Вызов». «Салки-перестрелки», «Бегуны», «Круговая охота». «Мяч капитану» и т.д.</w:t>
      </w:r>
    </w:p>
    <w:p w:rsidR="00F3119F" w:rsidRPr="00EF3B5D" w:rsidRDefault="00F3119F" w:rsidP="00EF3B5D">
      <w:pPr>
        <w:shd w:val="clear" w:color="auto" w:fill="FFFFFF"/>
        <w:tabs>
          <w:tab w:val="center" w:pos="3586"/>
          <w:tab w:val="right" w:pos="7172"/>
        </w:tabs>
        <w:spacing w:after="0" w:line="240" w:lineRule="atLeast"/>
        <w:ind w:right="14"/>
        <w:jc w:val="both"/>
        <w:rPr>
          <w:rFonts w:ascii="Times New Roman" w:hAnsi="Times New Roman"/>
          <w:b/>
          <w:spacing w:val="1"/>
          <w:sz w:val="28"/>
          <w:u w:val="single"/>
        </w:rPr>
      </w:pPr>
      <w:r w:rsidRPr="00EF3B5D">
        <w:rPr>
          <w:rFonts w:ascii="Times New Roman" w:hAnsi="Times New Roman"/>
          <w:b/>
          <w:spacing w:val="1"/>
          <w:sz w:val="28"/>
          <w:u w:val="single"/>
        </w:rPr>
        <w:t>Упражнения для развития скоростно-силовых качеств</w:t>
      </w:r>
    </w:p>
    <w:p w:rsidR="00F3119F" w:rsidRPr="00766FA3" w:rsidRDefault="00F3119F" w:rsidP="00EF3B5D">
      <w:pPr>
        <w:shd w:val="clear" w:color="auto" w:fill="FFFFFF"/>
        <w:spacing w:after="0" w:line="240" w:lineRule="atLeast"/>
        <w:ind w:left="14" w:right="5"/>
        <w:jc w:val="both"/>
        <w:rPr>
          <w:rFonts w:ascii="Times New Roman" w:hAnsi="Times New Roman"/>
          <w:spacing w:val="1"/>
          <w:sz w:val="28"/>
        </w:rPr>
      </w:pPr>
      <w:r w:rsidRPr="00766FA3">
        <w:rPr>
          <w:rFonts w:ascii="Times New Roman" w:hAnsi="Times New Roman"/>
          <w:spacing w:val="1"/>
          <w:sz w:val="28"/>
        </w:rPr>
        <w:t>Прыжки в высоту, в длину, тройной, пятерной прыжок, с места и с разбега. Прыжки по на</w:t>
      </w:r>
      <w:r w:rsidRPr="00766FA3">
        <w:rPr>
          <w:rFonts w:ascii="Times New Roman" w:hAnsi="Times New Roman"/>
          <w:spacing w:val="1"/>
          <w:sz w:val="28"/>
        </w:rPr>
        <w:softHyphen/>
        <w:t>клонной плоскости вниз и вверх. Максимально быстрое отталкивание. Многоскоки, прыжки в глубину с последующим выпрыгиванием вверх. Прыжки со скакалками. Метание набивных мячей весом до 1 кг от груди, из-за головы, сбоку, снизу, вперед, назад. Упражнения с набив</w:t>
      </w:r>
      <w:r w:rsidRPr="00766FA3">
        <w:rPr>
          <w:rFonts w:ascii="Times New Roman" w:hAnsi="Times New Roman"/>
          <w:spacing w:val="1"/>
          <w:sz w:val="28"/>
        </w:rPr>
        <w:softHyphen/>
        <w:t>ными, футбольными, баскетбольными мячами: сгибание и разгибание рук, маховые и круго</w:t>
      </w:r>
      <w:r w:rsidRPr="00766FA3">
        <w:rPr>
          <w:rFonts w:ascii="Times New Roman" w:hAnsi="Times New Roman"/>
          <w:spacing w:val="1"/>
          <w:sz w:val="28"/>
        </w:rPr>
        <w:softHyphen/>
        <w:t>вые движения, броски на дальность, ловля мячей. Бег в гору на коротких отрезках 5-20 м, бег по воде, многоскоки на песке. Бег с резкими остановками и последующими стартами. Броски мяча на дальность. Подвижные игры «Бой петухов», «Перетягивание через черту» и др. Спортивные игры: футбол, баскетбол, ручной мяч, регби (по упрощенным правилам).</w:t>
      </w:r>
    </w:p>
    <w:p w:rsidR="00F3119F" w:rsidRPr="00EF3B5D" w:rsidRDefault="00F3119F" w:rsidP="00EF3B5D">
      <w:pPr>
        <w:shd w:val="clear" w:color="auto" w:fill="FFFFFF"/>
        <w:spacing w:after="0" w:line="240" w:lineRule="atLeast"/>
        <w:ind w:left="10"/>
        <w:jc w:val="both"/>
        <w:rPr>
          <w:rFonts w:ascii="Times New Roman" w:hAnsi="Times New Roman"/>
          <w:b/>
          <w:spacing w:val="1"/>
          <w:sz w:val="28"/>
          <w:u w:val="single"/>
        </w:rPr>
      </w:pPr>
      <w:r w:rsidRPr="00EF3B5D">
        <w:rPr>
          <w:rFonts w:ascii="Times New Roman" w:hAnsi="Times New Roman"/>
          <w:b/>
          <w:spacing w:val="1"/>
          <w:sz w:val="28"/>
          <w:u w:val="single"/>
        </w:rPr>
        <w:t>Упражнения для развития выносливости</w:t>
      </w:r>
    </w:p>
    <w:p w:rsidR="00F3119F" w:rsidRPr="00766FA3" w:rsidRDefault="00F3119F" w:rsidP="00EF3B5D">
      <w:pPr>
        <w:shd w:val="clear" w:color="auto" w:fill="FFFFFF"/>
        <w:spacing w:after="0" w:line="240" w:lineRule="atLeast"/>
        <w:ind w:left="19"/>
        <w:jc w:val="both"/>
        <w:rPr>
          <w:rFonts w:ascii="Times New Roman" w:hAnsi="Times New Roman"/>
          <w:spacing w:val="1"/>
          <w:sz w:val="28"/>
        </w:rPr>
      </w:pPr>
      <w:r w:rsidRPr="00766FA3">
        <w:rPr>
          <w:rFonts w:ascii="Times New Roman" w:hAnsi="Times New Roman"/>
          <w:spacing w:val="1"/>
          <w:sz w:val="28"/>
        </w:rPr>
        <w:t>Длительный равномерный бег (частота пульса 140-160 уд/мин). Переменный бег (частота пульса 130-180 уд/мин). Кроссы 3-6 км. Интервальный бег на коротких отрезках с макси</w:t>
      </w:r>
      <w:r w:rsidRPr="00766FA3">
        <w:rPr>
          <w:rFonts w:ascii="Times New Roman" w:hAnsi="Times New Roman"/>
          <w:spacing w:val="1"/>
          <w:sz w:val="28"/>
        </w:rPr>
        <w:softHyphen/>
        <w:t>мальной скоростью в течение 4-5 мин. (работа 5-12 с. интервалы отдыха 15-30 с). Чередова</w:t>
      </w:r>
      <w:r w:rsidRPr="00766FA3">
        <w:rPr>
          <w:rFonts w:ascii="Times New Roman" w:hAnsi="Times New Roman"/>
          <w:spacing w:val="1"/>
          <w:sz w:val="28"/>
        </w:rPr>
        <w:softHyphen/>
        <w:t>ние бега с максимальной, умеренной и малой скоростью. Серийное интервальное выполнение игровых и технико-тактических упражнений с интенсивностью 75-85 % от максимальной (длительность одного упражнения не больше 20-30 с, интервалы отдыха 1,5-2.5 мин, число повторений в серии 3-5 раз, интервалы отдыха между сериями 10-12 мин, число серий 1-2). Продолжительные игры (футбол, баскетбол, ручной мяч) и упражнения с уменьшенным ко</w:t>
      </w:r>
      <w:r w:rsidRPr="00766FA3">
        <w:rPr>
          <w:rFonts w:ascii="Times New Roman" w:hAnsi="Times New Roman"/>
          <w:spacing w:val="1"/>
          <w:sz w:val="28"/>
        </w:rPr>
        <w:softHyphen/>
        <w:t>личеством участников, на площадках увеличенного размера. Упражнения с отягощениями, выполняемые с максимальной скоростью (работа 15-20 с. вес отягощения для рук не более 3 кг., интервалы отдыха 30-60 с, число повторений 4-5 раз).</w:t>
      </w:r>
    </w:p>
    <w:p w:rsidR="00F3119F" w:rsidRPr="00EF3B5D" w:rsidRDefault="00F3119F" w:rsidP="00EF3B5D">
      <w:pPr>
        <w:shd w:val="clear" w:color="auto" w:fill="FFFFFF"/>
        <w:spacing w:after="0" w:line="240" w:lineRule="atLeast"/>
        <w:ind w:left="5"/>
        <w:jc w:val="both"/>
        <w:rPr>
          <w:rFonts w:ascii="Times New Roman" w:hAnsi="Times New Roman"/>
          <w:b/>
          <w:spacing w:val="1"/>
          <w:sz w:val="28"/>
          <w:u w:val="single"/>
        </w:rPr>
      </w:pPr>
      <w:r w:rsidRPr="00EF3B5D">
        <w:rPr>
          <w:rFonts w:ascii="Times New Roman" w:hAnsi="Times New Roman"/>
          <w:b/>
          <w:spacing w:val="1"/>
          <w:sz w:val="28"/>
          <w:u w:val="single"/>
        </w:rPr>
        <w:t>Упражнения для развития ловкости</w:t>
      </w:r>
    </w:p>
    <w:p w:rsidR="00F3119F" w:rsidRPr="00766FA3" w:rsidRDefault="00F3119F" w:rsidP="00EF3B5D">
      <w:pPr>
        <w:shd w:val="clear" w:color="auto" w:fill="FFFFFF"/>
        <w:spacing w:after="0" w:line="240" w:lineRule="atLeast"/>
        <w:ind w:left="10"/>
        <w:jc w:val="both"/>
        <w:rPr>
          <w:rFonts w:ascii="Times New Roman" w:hAnsi="Times New Roman"/>
          <w:spacing w:val="1"/>
          <w:sz w:val="28"/>
        </w:rPr>
      </w:pPr>
      <w:r w:rsidRPr="00766FA3">
        <w:rPr>
          <w:rFonts w:ascii="Times New Roman" w:hAnsi="Times New Roman"/>
          <w:spacing w:val="1"/>
          <w:sz w:val="28"/>
        </w:rPr>
        <w:t>Эстафеты с предметами и без предметов. Бег с прыжками через препятствия. Падения и подъемы. Игра клюшкой стоя на коленях, в полуприседе и в приседе. Выполнение изученных способов остановки и передачи мяча во время ходьбы, бега, прыжков, после ускорений. Пе</w:t>
      </w:r>
      <w:r w:rsidRPr="00766FA3">
        <w:rPr>
          <w:rFonts w:ascii="Times New Roman" w:hAnsi="Times New Roman"/>
          <w:spacing w:val="1"/>
          <w:sz w:val="28"/>
        </w:rPr>
        <w:softHyphen/>
        <w:t>редача мяча в движущуюся цель. Упражнения в чередовании кувырков и изученных способов остановки, передачи. Комбинированные упражнения с чередованием рывков, кувырков, вы</w:t>
      </w:r>
      <w:r w:rsidRPr="00766FA3">
        <w:rPr>
          <w:rFonts w:ascii="Times New Roman" w:hAnsi="Times New Roman"/>
          <w:spacing w:val="1"/>
          <w:sz w:val="28"/>
        </w:rPr>
        <w:softHyphen/>
        <w:t>прыгиваний, спрыгиваний. Парные и групповые упражнения с ведением мяча, обводкой сто</w:t>
      </w:r>
      <w:r w:rsidRPr="00766FA3">
        <w:rPr>
          <w:rFonts w:ascii="Times New Roman" w:hAnsi="Times New Roman"/>
          <w:spacing w:val="1"/>
          <w:sz w:val="28"/>
        </w:rPr>
        <w:softHyphen/>
        <w:t>ек. Эстафеты с элементами акробатики. Подвижные игры «Живая цель», «Салки мячом». «Ловля парами», «Невод» и т.д.</w:t>
      </w:r>
    </w:p>
    <w:p w:rsidR="00F3119F" w:rsidRPr="00EF3B5D" w:rsidRDefault="00F3119F" w:rsidP="00EF3B5D">
      <w:pPr>
        <w:shd w:val="clear" w:color="auto" w:fill="FFFFFF"/>
        <w:spacing w:after="0" w:line="240" w:lineRule="atLeast"/>
        <w:ind w:right="5"/>
        <w:jc w:val="both"/>
        <w:rPr>
          <w:rFonts w:ascii="Times New Roman" w:hAnsi="Times New Roman"/>
          <w:b/>
          <w:spacing w:val="1"/>
          <w:sz w:val="28"/>
          <w:u w:val="single"/>
        </w:rPr>
      </w:pPr>
      <w:r w:rsidRPr="00EF3B5D">
        <w:rPr>
          <w:rFonts w:ascii="Times New Roman" w:hAnsi="Times New Roman"/>
          <w:b/>
          <w:spacing w:val="1"/>
          <w:sz w:val="28"/>
          <w:u w:val="single"/>
        </w:rPr>
        <w:t>Упражнения для развития гибкости.</w:t>
      </w:r>
    </w:p>
    <w:p w:rsidR="00F3119F" w:rsidRPr="00EF3B5D" w:rsidRDefault="00F3119F" w:rsidP="00EF3B5D">
      <w:pPr>
        <w:shd w:val="clear" w:color="auto" w:fill="FFFFFF"/>
        <w:spacing w:after="0" w:line="240" w:lineRule="atLeast"/>
        <w:ind w:left="5"/>
        <w:jc w:val="both"/>
        <w:rPr>
          <w:rFonts w:ascii="Times New Roman" w:hAnsi="Times New Roman"/>
          <w:spacing w:val="1"/>
          <w:sz w:val="28"/>
        </w:rPr>
      </w:pPr>
      <w:r w:rsidRPr="00766FA3">
        <w:rPr>
          <w:rFonts w:ascii="Times New Roman" w:hAnsi="Times New Roman"/>
          <w:spacing w:val="1"/>
          <w:sz w:val="28"/>
        </w:rPr>
        <w:t>Маховые движения руками, ногами с большой амплитудой, с отягощениями, пружинистые наклоны в разные стороны. Вращения туловища, шпагат, полушпагат. Упражнения с клюш</w:t>
      </w:r>
      <w:r w:rsidRPr="00766FA3">
        <w:rPr>
          <w:rFonts w:ascii="Times New Roman" w:hAnsi="Times New Roman"/>
          <w:spacing w:val="1"/>
          <w:sz w:val="28"/>
        </w:rPr>
        <w:softHyphen/>
        <w:t>кой и партнером. «Мост» из положения лежа и стоя. Упражнения для увеличения подвижно</w:t>
      </w:r>
      <w:r w:rsidRPr="00766FA3">
        <w:rPr>
          <w:rFonts w:ascii="Times New Roman" w:hAnsi="Times New Roman"/>
          <w:spacing w:val="1"/>
          <w:sz w:val="28"/>
        </w:rPr>
        <w:softHyphen/>
        <w:t>сти суставов и «растягивания» мышц, несущих основную нагрузку в игре.</w:t>
      </w:r>
    </w:p>
    <w:p w:rsidR="00F3119F" w:rsidRDefault="00F3119F" w:rsidP="001E7EAA">
      <w:pPr>
        <w:shd w:val="clear" w:color="auto" w:fill="FFFFFF"/>
        <w:spacing w:after="0" w:line="240" w:lineRule="atLeast"/>
        <w:ind w:left="5" w:firstLine="709"/>
        <w:jc w:val="center"/>
        <w:rPr>
          <w:rFonts w:ascii="Times New Roman" w:hAnsi="Times New Roman"/>
          <w:b/>
          <w:spacing w:val="1"/>
          <w:sz w:val="28"/>
        </w:rPr>
      </w:pPr>
    </w:p>
    <w:p w:rsidR="00F3119F" w:rsidRPr="00766FA3" w:rsidRDefault="00F3119F" w:rsidP="001E7EAA">
      <w:pPr>
        <w:shd w:val="clear" w:color="auto" w:fill="FFFFFF"/>
        <w:spacing w:after="0" w:line="240" w:lineRule="atLeast"/>
        <w:ind w:left="5" w:firstLine="709"/>
        <w:jc w:val="center"/>
        <w:rPr>
          <w:rFonts w:ascii="Times New Roman" w:hAnsi="Times New Roman"/>
          <w:b/>
          <w:spacing w:val="1"/>
          <w:sz w:val="28"/>
        </w:rPr>
      </w:pPr>
      <w:r w:rsidRPr="00766FA3">
        <w:rPr>
          <w:rFonts w:ascii="Times New Roman" w:hAnsi="Times New Roman"/>
          <w:b/>
          <w:spacing w:val="1"/>
          <w:sz w:val="28"/>
        </w:rPr>
        <w:t>4. ТЕХНИКО-ТАКТИЧЕСКОЕ МАСТЕРСТВО</w:t>
      </w:r>
    </w:p>
    <w:p w:rsidR="00F3119F" w:rsidRPr="001E7EAA" w:rsidRDefault="00F3119F" w:rsidP="001E7EAA">
      <w:pPr>
        <w:shd w:val="clear" w:color="auto" w:fill="FFFFFF"/>
        <w:spacing w:after="0" w:line="240" w:lineRule="atLeast"/>
        <w:ind w:left="5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bCs/>
          <w:spacing w:val="-4"/>
          <w:sz w:val="28"/>
        </w:rPr>
        <w:t>Группы</w:t>
      </w:r>
      <w:r w:rsidRPr="00766FA3">
        <w:rPr>
          <w:rFonts w:ascii="Times New Roman" w:hAnsi="Times New Roman"/>
          <w:b/>
          <w:bCs/>
          <w:spacing w:val="-4"/>
          <w:sz w:val="28"/>
        </w:rPr>
        <w:t xml:space="preserve"> 1-го и 2-го года обучения</w:t>
      </w:r>
    </w:p>
    <w:p w:rsidR="00F3119F" w:rsidRPr="00B238E5" w:rsidRDefault="00F3119F" w:rsidP="00766FA3">
      <w:pPr>
        <w:shd w:val="clear" w:color="auto" w:fill="FFFFFF"/>
        <w:spacing w:after="0" w:line="240" w:lineRule="atLeast"/>
        <w:ind w:right="29" w:firstLine="709"/>
        <w:jc w:val="center"/>
        <w:rPr>
          <w:rFonts w:ascii="Times New Roman" w:hAnsi="Times New Roman"/>
          <w:b/>
          <w:bCs/>
          <w:spacing w:val="-2"/>
          <w:sz w:val="28"/>
        </w:rPr>
      </w:pPr>
      <w:r w:rsidRPr="00766FA3">
        <w:rPr>
          <w:rFonts w:ascii="Times New Roman" w:hAnsi="Times New Roman"/>
          <w:b/>
          <w:bCs/>
          <w:spacing w:val="-2"/>
          <w:sz w:val="28"/>
        </w:rPr>
        <w:t xml:space="preserve">Техника полевых игроков </w:t>
      </w:r>
    </w:p>
    <w:p w:rsidR="00F3119F" w:rsidRPr="00B238E5" w:rsidRDefault="00F3119F" w:rsidP="00766FA3">
      <w:pPr>
        <w:shd w:val="clear" w:color="auto" w:fill="FFFFFF"/>
        <w:spacing w:after="0" w:line="240" w:lineRule="atLeast"/>
        <w:ind w:right="29" w:firstLine="709"/>
        <w:jc w:val="center"/>
        <w:rPr>
          <w:rFonts w:ascii="Times New Roman" w:hAnsi="Times New Roman"/>
          <w:b/>
          <w:sz w:val="28"/>
        </w:rPr>
      </w:pPr>
    </w:p>
    <w:p w:rsidR="00F3119F" w:rsidRPr="0039674F" w:rsidRDefault="00F3119F" w:rsidP="0039674F">
      <w:pPr>
        <w:shd w:val="clear" w:color="auto" w:fill="FFFFFF"/>
        <w:spacing w:after="0" w:line="240" w:lineRule="atLeast"/>
        <w:ind w:right="34"/>
        <w:jc w:val="both"/>
        <w:rPr>
          <w:rFonts w:ascii="Times New Roman" w:hAnsi="Times New Roman"/>
          <w:b/>
          <w:sz w:val="28"/>
          <w:u w:val="single"/>
        </w:rPr>
      </w:pPr>
      <w:r w:rsidRPr="0039674F">
        <w:rPr>
          <w:rFonts w:ascii="Times New Roman" w:hAnsi="Times New Roman"/>
          <w:b/>
          <w:sz w:val="28"/>
          <w:u w:val="single"/>
        </w:rPr>
        <w:t>Техника передвижения</w:t>
      </w:r>
    </w:p>
    <w:p w:rsidR="00F3119F" w:rsidRPr="00766FA3" w:rsidRDefault="00F3119F" w:rsidP="0039674F">
      <w:pPr>
        <w:shd w:val="clear" w:color="auto" w:fill="FFFFFF"/>
        <w:spacing w:after="0" w:line="240" w:lineRule="atLeast"/>
        <w:ind w:left="10" w:right="10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Совершенствование стойки флорболиста и перемещений в ней. Бег с ускорениями, прыж</w:t>
      </w:r>
      <w:r w:rsidRPr="00766FA3">
        <w:rPr>
          <w:rFonts w:ascii="Times New Roman" w:hAnsi="Times New Roman"/>
          <w:sz w:val="28"/>
        </w:rPr>
        <w:softHyphen/>
        <w:t>ками, поворотами, резкими остановками. Бег спиной вперед по прямой, по виражу, по кругу, по «восьмерке», с изменением скорости движения. Старты из различных исходных положе</w:t>
      </w:r>
      <w:r w:rsidRPr="00766FA3">
        <w:rPr>
          <w:rFonts w:ascii="Times New Roman" w:hAnsi="Times New Roman"/>
          <w:sz w:val="28"/>
        </w:rPr>
        <w:softHyphen/>
        <w:t>ний (лицом, спиной и боком в направлении движения). Кувырки с последующим быстрым вставанием.</w:t>
      </w:r>
    </w:p>
    <w:p w:rsidR="00F3119F" w:rsidRPr="0039674F" w:rsidRDefault="00F3119F" w:rsidP="0039674F">
      <w:pPr>
        <w:shd w:val="clear" w:color="auto" w:fill="FFFFFF"/>
        <w:spacing w:after="0" w:line="240" w:lineRule="atLeast"/>
        <w:ind w:right="34"/>
        <w:jc w:val="both"/>
        <w:rPr>
          <w:rFonts w:ascii="Times New Roman" w:hAnsi="Times New Roman"/>
          <w:b/>
          <w:sz w:val="28"/>
          <w:u w:val="single"/>
        </w:rPr>
      </w:pPr>
      <w:r w:rsidRPr="0039674F">
        <w:rPr>
          <w:rFonts w:ascii="Times New Roman" w:hAnsi="Times New Roman"/>
          <w:b/>
          <w:sz w:val="28"/>
          <w:u w:val="single"/>
        </w:rPr>
        <w:t>Техника нападения</w:t>
      </w:r>
    </w:p>
    <w:p w:rsidR="00F3119F" w:rsidRPr="00766FA3" w:rsidRDefault="00F3119F" w:rsidP="0039674F">
      <w:pPr>
        <w:shd w:val="clear" w:color="auto" w:fill="FFFFFF"/>
        <w:spacing w:after="0" w:line="240" w:lineRule="atLeast"/>
        <w:ind w:left="5" w:right="10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Обучение хвату клюшки одной, двумя руками. Ведение мяча. Ведение без отрыва клюшки от мяча (перед собой, сбоку), по прямой и по дуге. Ведение мяча толчками концом крюка и серединой крюка (перед собой, сбоку). Ведение (широкое и короткое). Ведение мяча «вось</w:t>
      </w:r>
      <w:r w:rsidRPr="00766FA3">
        <w:rPr>
          <w:rFonts w:ascii="Times New Roman" w:hAnsi="Times New Roman"/>
          <w:sz w:val="28"/>
        </w:rPr>
        <w:softHyphen/>
        <w:t>меркой». Бросок мяча. Выполнение броска с «удобной» и «неудобной» стороны, на месте и в движении. Остановка мяча ногой, бедром, грудью, клюшкой. Выполнение остановки мяча с уступающим и без уступающего движения. Остановки с «удобной» и «неудобной» стороны.</w:t>
      </w:r>
    </w:p>
    <w:p w:rsidR="00F3119F" w:rsidRPr="00766FA3" w:rsidRDefault="00F3119F" w:rsidP="0039674F">
      <w:pPr>
        <w:shd w:val="clear" w:color="auto" w:fill="FFFFFF"/>
        <w:spacing w:after="0" w:line="240" w:lineRule="atLeast"/>
        <w:ind w:right="19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Совершенствование ранее изученных способов ведения мяча. Ведение лицом и спиной вперед, по прямой, по виражу, по восьмерке. Ведение с остановками и ускорениями. Совер</w:t>
      </w:r>
      <w:r w:rsidRPr="00766FA3">
        <w:rPr>
          <w:rFonts w:ascii="Times New Roman" w:hAnsi="Times New Roman"/>
          <w:sz w:val="28"/>
        </w:rPr>
        <w:softHyphen/>
        <w:t>шенствование броска мяча. Выполнение бросков мяча во всех вариантах: с места, после веде</w:t>
      </w:r>
      <w:r w:rsidRPr="00766FA3">
        <w:rPr>
          <w:rFonts w:ascii="Times New Roman" w:hAnsi="Times New Roman"/>
          <w:sz w:val="28"/>
        </w:rPr>
        <w:softHyphen/>
        <w:t>ния, с «удобной» и с «неудобной» стороны. Совершенствование выполнения подкидки. Вы</w:t>
      </w:r>
      <w:r w:rsidRPr="00766FA3">
        <w:rPr>
          <w:rFonts w:ascii="Times New Roman" w:hAnsi="Times New Roman"/>
          <w:sz w:val="28"/>
        </w:rPr>
        <w:softHyphen/>
        <w:t>полнение «заметающего» броска с длинным разгоном мяча. Техника выполнения удара-броска. Обманные движения (финты) - туловищем, клюшкой с выпадом влево и вправо, с шагом в сторону.</w:t>
      </w:r>
    </w:p>
    <w:p w:rsidR="00F3119F" w:rsidRPr="0039674F" w:rsidRDefault="00F3119F" w:rsidP="0039674F">
      <w:pPr>
        <w:shd w:val="clear" w:color="auto" w:fill="FFFFFF"/>
        <w:spacing w:after="0" w:line="240" w:lineRule="atLeast"/>
        <w:ind w:right="24"/>
        <w:jc w:val="both"/>
        <w:rPr>
          <w:rFonts w:ascii="Times New Roman" w:hAnsi="Times New Roman"/>
          <w:b/>
          <w:sz w:val="28"/>
          <w:u w:val="single"/>
        </w:rPr>
      </w:pPr>
      <w:r w:rsidRPr="0039674F">
        <w:rPr>
          <w:rFonts w:ascii="Times New Roman" w:hAnsi="Times New Roman"/>
          <w:b/>
          <w:sz w:val="28"/>
          <w:u w:val="single"/>
        </w:rPr>
        <w:t>Техника защиты</w:t>
      </w:r>
    </w:p>
    <w:p w:rsidR="00F3119F" w:rsidRPr="00766FA3" w:rsidRDefault="00F3119F" w:rsidP="0039674F">
      <w:pPr>
        <w:shd w:val="clear" w:color="auto" w:fill="FFFFFF"/>
        <w:spacing w:after="0" w:line="240" w:lineRule="atLeast"/>
        <w:ind w:right="34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 xml:space="preserve">Отбор мяча ногой. Выполнение отбора при встречном движении и сбоку. Отбор мяча клюшкой, корпусом, «вытаскивание мяча» концом крюка клюшки. </w:t>
      </w:r>
    </w:p>
    <w:p w:rsidR="00F3119F" w:rsidRPr="00766FA3" w:rsidRDefault="00F3119F" w:rsidP="0039674F">
      <w:pPr>
        <w:shd w:val="clear" w:color="auto" w:fill="FFFFFF"/>
        <w:spacing w:after="0" w:line="240" w:lineRule="atLeast"/>
        <w:ind w:right="34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Совершенствование ранее изученных способов отбора мяча. Отбор мяча с «удобной» и «неудобной» стороны.</w:t>
      </w:r>
    </w:p>
    <w:p w:rsidR="00F3119F" w:rsidRPr="00766FA3" w:rsidRDefault="00F3119F" w:rsidP="0039674F">
      <w:pPr>
        <w:shd w:val="clear" w:color="auto" w:fill="FFFFFF"/>
        <w:spacing w:after="0" w:line="240" w:lineRule="atLeast"/>
        <w:ind w:right="24"/>
        <w:jc w:val="both"/>
        <w:rPr>
          <w:rFonts w:ascii="Times New Roman" w:hAnsi="Times New Roman"/>
          <w:b/>
          <w:sz w:val="28"/>
        </w:rPr>
      </w:pPr>
    </w:p>
    <w:p w:rsidR="00F3119F" w:rsidRPr="00766FA3" w:rsidRDefault="00F3119F" w:rsidP="00766FA3">
      <w:pPr>
        <w:shd w:val="clear" w:color="auto" w:fill="FFFFFF"/>
        <w:spacing w:after="0" w:line="240" w:lineRule="atLeast"/>
        <w:ind w:right="24" w:firstLine="709"/>
        <w:jc w:val="center"/>
        <w:rPr>
          <w:rFonts w:ascii="Times New Roman" w:hAnsi="Times New Roman"/>
          <w:b/>
          <w:sz w:val="28"/>
        </w:rPr>
      </w:pPr>
      <w:r w:rsidRPr="00766FA3">
        <w:rPr>
          <w:rFonts w:ascii="Times New Roman" w:hAnsi="Times New Roman"/>
          <w:b/>
          <w:sz w:val="28"/>
        </w:rPr>
        <w:t>Техника игры вратаря</w:t>
      </w:r>
    </w:p>
    <w:p w:rsidR="00F3119F" w:rsidRPr="00766FA3" w:rsidRDefault="00F3119F" w:rsidP="0039674F">
      <w:pPr>
        <w:shd w:val="clear" w:color="auto" w:fill="FFFFFF"/>
        <w:spacing w:after="0" w:line="240" w:lineRule="atLeast"/>
        <w:ind w:left="5" w:right="10" w:hanging="5"/>
        <w:jc w:val="both"/>
        <w:rPr>
          <w:rFonts w:ascii="Times New Roman" w:hAnsi="Times New Roman"/>
          <w:sz w:val="28"/>
        </w:rPr>
      </w:pPr>
      <w:r w:rsidRPr="0039674F">
        <w:rPr>
          <w:rFonts w:ascii="Times New Roman" w:hAnsi="Times New Roman"/>
          <w:b/>
          <w:sz w:val="28"/>
        </w:rPr>
        <w:t>Обучение основной стойке</w:t>
      </w:r>
      <w:r w:rsidRPr="00766FA3">
        <w:rPr>
          <w:rFonts w:ascii="Times New Roman" w:hAnsi="Times New Roman"/>
          <w:sz w:val="28"/>
        </w:rPr>
        <w:t xml:space="preserve">. Принятие основной стойки по сигналу, после бега лицом и спиной вперед, передвижение толчком голеностопа - выполнение упражнения (например, передвижение влево - основная стойка, передвижение вправо - основная стойка). Ловля и отбивание мяча, посланного тренером. Обучение передвижению в воротах в основной стойке. </w:t>
      </w:r>
      <w:r w:rsidRPr="0039674F">
        <w:rPr>
          <w:rFonts w:ascii="Times New Roman" w:hAnsi="Times New Roman"/>
          <w:b/>
          <w:sz w:val="28"/>
        </w:rPr>
        <w:t>Обучение ловле мяча рукой, отбиванию его ногой, рукой, туловищем, головой.</w:t>
      </w:r>
    </w:p>
    <w:p w:rsidR="00F3119F" w:rsidRPr="00766FA3" w:rsidRDefault="00F3119F" w:rsidP="0039674F">
      <w:pPr>
        <w:shd w:val="clear" w:color="auto" w:fill="FFFFFF"/>
        <w:spacing w:after="0" w:line="240" w:lineRule="atLeast"/>
        <w:ind w:left="5" w:right="10" w:hanging="5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Совершенствование техники принятия основной стойки и перемещений в ней. Ловля и от</w:t>
      </w:r>
      <w:r w:rsidRPr="00766FA3">
        <w:rPr>
          <w:rFonts w:ascii="Times New Roman" w:hAnsi="Times New Roman"/>
          <w:sz w:val="28"/>
        </w:rPr>
        <w:softHyphen/>
        <w:t>бивание мяча, отскочившего от отражающей стенки в различных направлениях. Ловля и от</w:t>
      </w:r>
      <w:r w:rsidRPr="00766FA3">
        <w:rPr>
          <w:rFonts w:ascii="Times New Roman" w:hAnsi="Times New Roman"/>
          <w:sz w:val="28"/>
        </w:rPr>
        <w:softHyphen/>
        <w:t>бивание теннисных мячей, направляемых ракеткой из различных точек. Совершенствование передвижения в воротах в основной стойке. Ловля мяча рукой, отбивание ногами, туловищем, руками, головой. Обучение выбиванию мяча ногой в падении. Выход навстречу игроку, бро</w:t>
      </w:r>
      <w:r w:rsidRPr="00766FA3">
        <w:rPr>
          <w:rFonts w:ascii="Times New Roman" w:hAnsi="Times New Roman"/>
          <w:sz w:val="28"/>
        </w:rPr>
        <w:softHyphen/>
        <w:t>сающему мяч.</w:t>
      </w:r>
    </w:p>
    <w:p w:rsidR="00F3119F" w:rsidRPr="00766FA3" w:rsidRDefault="00F3119F" w:rsidP="00766FA3">
      <w:pPr>
        <w:tabs>
          <w:tab w:val="left" w:pos="2910"/>
        </w:tabs>
        <w:spacing w:after="0" w:line="240" w:lineRule="atLeast"/>
        <w:ind w:firstLine="709"/>
        <w:jc w:val="center"/>
        <w:rPr>
          <w:rFonts w:ascii="Times New Roman" w:hAnsi="Times New Roman"/>
          <w:b/>
          <w:bCs/>
          <w:spacing w:val="-4"/>
          <w:sz w:val="28"/>
        </w:rPr>
      </w:pPr>
    </w:p>
    <w:p w:rsidR="00F3119F" w:rsidRPr="00766FA3" w:rsidRDefault="00F3119F" w:rsidP="00766FA3">
      <w:pPr>
        <w:tabs>
          <w:tab w:val="left" w:pos="2910"/>
        </w:tabs>
        <w:spacing w:after="0" w:line="240" w:lineRule="atLeast"/>
        <w:ind w:firstLine="709"/>
        <w:jc w:val="center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b/>
          <w:bCs/>
          <w:spacing w:val="-4"/>
          <w:sz w:val="28"/>
        </w:rPr>
        <w:t xml:space="preserve">Тактика игры </w:t>
      </w:r>
    </w:p>
    <w:p w:rsidR="00F3119F" w:rsidRPr="00B238E5" w:rsidRDefault="00F3119F" w:rsidP="00B238E5">
      <w:pPr>
        <w:shd w:val="clear" w:color="auto" w:fill="FFFFFF"/>
        <w:spacing w:after="0" w:line="240" w:lineRule="atLeast"/>
        <w:rPr>
          <w:rFonts w:ascii="Times New Roman" w:hAnsi="Times New Roman"/>
          <w:b/>
          <w:sz w:val="28"/>
          <w:u w:val="single"/>
        </w:rPr>
      </w:pPr>
      <w:r w:rsidRPr="00B238E5">
        <w:rPr>
          <w:rFonts w:ascii="Times New Roman" w:hAnsi="Times New Roman"/>
          <w:b/>
          <w:sz w:val="28"/>
          <w:u w:val="single"/>
        </w:rPr>
        <w:t>Тактика игры в нападении</w:t>
      </w:r>
    </w:p>
    <w:p w:rsidR="00F3119F" w:rsidRPr="00766FA3" w:rsidRDefault="00F3119F" w:rsidP="005937A1">
      <w:pPr>
        <w:shd w:val="clear" w:color="auto" w:fill="FFFFFF"/>
        <w:spacing w:after="0" w:line="240" w:lineRule="atLeast"/>
        <w:ind w:left="29" w:right="10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i/>
          <w:sz w:val="28"/>
        </w:rPr>
        <w:t>Индивидуальные действия.</w:t>
      </w:r>
      <w:r w:rsidRPr="00766FA3">
        <w:rPr>
          <w:rFonts w:ascii="Times New Roman" w:hAnsi="Times New Roman"/>
          <w:sz w:val="28"/>
        </w:rPr>
        <w:t xml:space="preserve"> Ведение, обводка, атака ворот. Умение ориентироваться на иг</w:t>
      </w:r>
      <w:r w:rsidRPr="00766FA3">
        <w:rPr>
          <w:rFonts w:ascii="Times New Roman" w:hAnsi="Times New Roman"/>
          <w:sz w:val="28"/>
        </w:rPr>
        <w:softHyphen/>
        <w:t>ровой площадке. Выполнение различных действий без мяча и с мячом в зависимости от дей</w:t>
      </w:r>
      <w:r w:rsidRPr="00766FA3">
        <w:rPr>
          <w:rFonts w:ascii="Times New Roman" w:hAnsi="Times New Roman"/>
          <w:sz w:val="28"/>
        </w:rPr>
        <w:softHyphen/>
        <w:t>ствий партнеров, соперников.</w:t>
      </w:r>
    </w:p>
    <w:p w:rsidR="00F3119F" w:rsidRPr="00766FA3" w:rsidRDefault="00F3119F" w:rsidP="005937A1">
      <w:pPr>
        <w:shd w:val="clear" w:color="auto" w:fill="FFFFFF"/>
        <w:spacing w:after="0" w:line="240" w:lineRule="atLeast"/>
        <w:ind w:left="24" w:right="5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i/>
          <w:sz w:val="28"/>
        </w:rPr>
        <w:t>Групповые действия.</w:t>
      </w:r>
      <w:r w:rsidRPr="00766FA3">
        <w:rPr>
          <w:rFonts w:ascii="Times New Roman" w:hAnsi="Times New Roman"/>
          <w:sz w:val="28"/>
        </w:rPr>
        <w:t xml:space="preserve"> Передачи. Передачи мяча в парах, тройках, на месте и в движении. Взаимодействие в парах с целью выхода на свободное место, игра в «стенку». Игра в атаке 2x0, 3x0, 2x1, 3x1. Обучение передачам мяча в «квадратах» с различным сочетанием игроков: 3x2,4x3,3x1,3x3,5x4.</w:t>
      </w:r>
    </w:p>
    <w:p w:rsidR="00F3119F" w:rsidRPr="00B238E5" w:rsidRDefault="00F3119F" w:rsidP="00B238E5">
      <w:pPr>
        <w:shd w:val="clear" w:color="auto" w:fill="FFFFFF"/>
        <w:spacing w:after="0" w:line="240" w:lineRule="atLeast"/>
        <w:rPr>
          <w:rFonts w:ascii="Times New Roman" w:hAnsi="Times New Roman"/>
          <w:b/>
          <w:sz w:val="28"/>
          <w:u w:val="single"/>
        </w:rPr>
      </w:pPr>
      <w:r w:rsidRPr="00B238E5">
        <w:rPr>
          <w:rFonts w:ascii="Times New Roman" w:hAnsi="Times New Roman"/>
          <w:b/>
          <w:sz w:val="28"/>
          <w:u w:val="single"/>
        </w:rPr>
        <w:t>Тактика игры в защите</w:t>
      </w:r>
    </w:p>
    <w:p w:rsidR="00F3119F" w:rsidRPr="00766FA3" w:rsidRDefault="00F3119F" w:rsidP="00B238E5">
      <w:pPr>
        <w:shd w:val="clear" w:color="auto" w:fill="FFFFFF"/>
        <w:spacing w:after="0" w:line="240" w:lineRule="atLeast"/>
        <w:ind w:left="29" w:right="10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i/>
          <w:sz w:val="28"/>
        </w:rPr>
        <w:t>Индивидуальные действия</w:t>
      </w:r>
      <w:r w:rsidRPr="00766FA3">
        <w:rPr>
          <w:rFonts w:ascii="Times New Roman" w:hAnsi="Times New Roman"/>
          <w:sz w:val="28"/>
        </w:rPr>
        <w:t>: выбор места для оборонительного действия, перехват продоль</w:t>
      </w:r>
      <w:r w:rsidRPr="00766FA3">
        <w:rPr>
          <w:rFonts w:ascii="Times New Roman" w:hAnsi="Times New Roman"/>
          <w:sz w:val="28"/>
        </w:rPr>
        <w:softHyphen/>
        <w:t>ной и диагональной передачи, отбор мяча.</w:t>
      </w:r>
    </w:p>
    <w:p w:rsidR="00F3119F" w:rsidRPr="00766FA3" w:rsidRDefault="00F3119F" w:rsidP="00766FA3">
      <w:pPr>
        <w:shd w:val="clear" w:color="auto" w:fill="FFFFFF"/>
        <w:spacing w:after="0" w:line="240" w:lineRule="atLeast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i/>
          <w:sz w:val="28"/>
        </w:rPr>
        <w:t>Групповые действия</w:t>
      </w:r>
      <w:r w:rsidRPr="00766FA3">
        <w:rPr>
          <w:rFonts w:ascii="Times New Roman" w:hAnsi="Times New Roman"/>
          <w:sz w:val="28"/>
        </w:rPr>
        <w:t>: умение подстраховать партнера.</w:t>
      </w:r>
    </w:p>
    <w:p w:rsidR="00F3119F" w:rsidRPr="00B238E5" w:rsidRDefault="00F3119F" w:rsidP="00B238E5">
      <w:pPr>
        <w:shd w:val="clear" w:color="auto" w:fill="FFFFFF"/>
        <w:spacing w:after="0" w:line="240" w:lineRule="atLeast"/>
        <w:rPr>
          <w:rFonts w:ascii="Times New Roman" w:hAnsi="Times New Roman"/>
          <w:b/>
          <w:sz w:val="28"/>
          <w:u w:val="single"/>
        </w:rPr>
      </w:pPr>
      <w:r w:rsidRPr="00B238E5">
        <w:rPr>
          <w:rFonts w:ascii="Times New Roman" w:hAnsi="Times New Roman"/>
          <w:b/>
          <w:sz w:val="28"/>
          <w:u w:val="single"/>
        </w:rPr>
        <w:t>Тактика игры вратаря</w:t>
      </w:r>
    </w:p>
    <w:p w:rsidR="00F3119F" w:rsidRPr="00766FA3" w:rsidRDefault="00F3119F" w:rsidP="005937A1">
      <w:pPr>
        <w:shd w:val="clear" w:color="auto" w:fill="FFFFFF"/>
        <w:spacing w:after="0" w:line="240" w:lineRule="atLeast"/>
        <w:ind w:left="10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Обучение и совершенствование правильного и своевременного выбора места в воротах при атаке. Обучение выбору способа отражения мяча при разных уровнях полета мяча. Обучение умению концентрировать внимание на игроке, угрожающем воротам. Развитие игрового мышления в спортивных и подвижных играх.</w:t>
      </w:r>
    </w:p>
    <w:p w:rsidR="00F3119F" w:rsidRPr="00766FA3" w:rsidRDefault="00F3119F" w:rsidP="00766FA3">
      <w:pPr>
        <w:shd w:val="clear" w:color="auto" w:fill="FFFFFF"/>
        <w:spacing w:after="0" w:line="240" w:lineRule="atLeast"/>
        <w:ind w:right="5" w:firstLine="709"/>
        <w:jc w:val="center"/>
        <w:rPr>
          <w:rFonts w:ascii="Times New Roman" w:hAnsi="Times New Roman"/>
          <w:b/>
          <w:sz w:val="28"/>
        </w:rPr>
      </w:pPr>
      <w:r w:rsidRPr="00766FA3">
        <w:rPr>
          <w:rFonts w:ascii="Times New Roman" w:hAnsi="Times New Roman"/>
          <w:b/>
          <w:sz w:val="28"/>
        </w:rPr>
        <w:t>Тактика игры полевых игроков</w:t>
      </w:r>
    </w:p>
    <w:p w:rsidR="00F3119F" w:rsidRPr="00B238E5" w:rsidRDefault="00F3119F" w:rsidP="00B238E5">
      <w:pPr>
        <w:shd w:val="clear" w:color="auto" w:fill="FFFFFF"/>
        <w:spacing w:after="0" w:line="240" w:lineRule="atLeast"/>
        <w:ind w:right="5"/>
        <w:rPr>
          <w:rFonts w:ascii="Times New Roman" w:hAnsi="Times New Roman"/>
          <w:b/>
          <w:sz w:val="28"/>
          <w:u w:val="single"/>
        </w:rPr>
      </w:pPr>
      <w:r w:rsidRPr="00B238E5">
        <w:rPr>
          <w:rFonts w:ascii="Times New Roman" w:hAnsi="Times New Roman"/>
          <w:b/>
          <w:sz w:val="28"/>
          <w:u w:val="single"/>
        </w:rPr>
        <w:t>Тактика игры в нападении</w:t>
      </w:r>
    </w:p>
    <w:p w:rsidR="00F3119F" w:rsidRPr="00766FA3" w:rsidRDefault="00F3119F" w:rsidP="005937A1">
      <w:pPr>
        <w:shd w:val="clear" w:color="auto" w:fill="FFFFFF"/>
        <w:spacing w:after="0" w:line="240" w:lineRule="atLeast"/>
        <w:ind w:right="10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i/>
          <w:sz w:val="28"/>
        </w:rPr>
        <w:t>Индивидуальные действия.</w:t>
      </w:r>
      <w:r w:rsidRPr="00766FA3">
        <w:rPr>
          <w:rFonts w:ascii="Times New Roman" w:hAnsi="Times New Roman"/>
          <w:sz w:val="28"/>
        </w:rPr>
        <w:t xml:space="preserve"> Совершенствование ранее изученных индивидуальных тактиче</w:t>
      </w:r>
      <w:r w:rsidRPr="00766FA3">
        <w:rPr>
          <w:rFonts w:ascii="Times New Roman" w:hAnsi="Times New Roman"/>
          <w:sz w:val="28"/>
        </w:rPr>
        <w:softHyphen/>
        <w:t>ских действий. Выполнение различных действий без мяча и с мячом в зависимости от дейст</w:t>
      </w:r>
      <w:r w:rsidRPr="00766FA3">
        <w:rPr>
          <w:rFonts w:ascii="Times New Roman" w:hAnsi="Times New Roman"/>
          <w:sz w:val="28"/>
        </w:rPr>
        <w:softHyphen/>
        <w:t>вий партнеров, соперников. Выполнение тактических заданий на игру. Умение выполнять тактические действия на определенных участках поля и сочетать индивидуальную игру с коллективными действиями.</w:t>
      </w:r>
    </w:p>
    <w:p w:rsidR="00F3119F" w:rsidRPr="00766FA3" w:rsidRDefault="00F3119F" w:rsidP="005937A1">
      <w:pPr>
        <w:shd w:val="clear" w:color="auto" w:fill="FFFFFF"/>
        <w:spacing w:after="0" w:line="240" w:lineRule="atLeast"/>
        <w:ind w:right="5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i/>
          <w:sz w:val="28"/>
        </w:rPr>
        <w:t>Групповые действия.</w:t>
      </w:r>
      <w:r w:rsidRPr="00766FA3">
        <w:rPr>
          <w:rFonts w:ascii="Times New Roman" w:hAnsi="Times New Roman"/>
          <w:sz w:val="28"/>
        </w:rPr>
        <w:t xml:space="preserve"> Передачи мяча в парах, тройках, на месте и в движении, без смены и со сменой мест. Взаимодействие в парах: «стенка», «скрещивание», «оставление мяча», «про</w:t>
      </w:r>
      <w:r w:rsidRPr="00766FA3">
        <w:rPr>
          <w:rFonts w:ascii="Times New Roman" w:hAnsi="Times New Roman"/>
          <w:sz w:val="28"/>
        </w:rPr>
        <w:softHyphen/>
        <w:t>пуск мяча». Игра в атаке 2x1, 2x2, 3x1, 3x2. Умение выполнять групповые взаимодействия на определенном участке поля. Передачи мяча в «квадратах» с различным сочетанием игроков:</w:t>
      </w:r>
      <w:r w:rsidRPr="00766FA3">
        <w:rPr>
          <w:rFonts w:ascii="Times New Roman" w:hAnsi="Times New Roman"/>
          <w:b/>
          <w:bCs/>
          <w:spacing w:val="-4"/>
          <w:sz w:val="28"/>
        </w:rPr>
        <w:t xml:space="preserve"> </w:t>
      </w:r>
      <w:r w:rsidRPr="00766FA3">
        <w:rPr>
          <w:rFonts w:ascii="Times New Roman" w:hAnsi="Times New Roman"/>
          <w:sz w:val="28"/>
        </w:rPr>
        <w:t>3x2. 4x3. 3x1, 3x3, 5x3, 5x4 с введением дополнительных заданий. Игра с одним водящим в кругу с ограничением количества касаний мяча. Изучение основных обязанностей игроков по выполняемым игровым амплуа в команде.</w:t>
      </w:r>
    </w:p>
    <w:p w:rsidR="00F3119F" w:rsidRPr="00B238E5" w:rsidRDefault="00F3119F" w:rsidP="00766FA3">
      <w:pPr>
        <w:shd w:val="clear" w:color="auto" w:fill="FFFFFF"/>
        <w:spacing w:after="0" w:line="240" w:lineRule="atLeast"/>
        <w:ind w:right="2554"/>
        <w:rPr>
          <w:rFonts w:ascii="Times New Roman" w:hAnsi="Times New Roman"/>
          <w:b/>
          <w:sz w:val="28"/>
          <w:u w:val="single"/>
        </w:rPr>
      </w:pPr>
      <w:r w:rsidRPr="00B238E5">
        <w:rPr>
          <w:rFonts w:ascii="Times New Roman" w:hAnsi="Times New Roman"/>
          <w:b/>
          <w:sz w:val="28"/>
          <w:u w:val="single"/>
        </w:rPr>
        <w:t>Тактика игры в защите</w:t>
      </w:r>
    </w:p>
    <w:p w:rsidR="00F3119F" w:rsidRPr="00766FA3" w:rsidRDefault="00F3119F" w:rsidP="00B238E5">
      <w:pPr>
        <w:shd w:val="clear" w:color="auto" w:fill="FFFFFF"/>
        <w:spacing w:after="0" w:line="240" w:lineRule="atLeast"/>
        <w:ind w:left="19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i/>
          <w:sz w:val="28"/>
        </w:rPr>
        <w:t>Индивидуальные действия.</w:t>
      </w:r>
      <w:r w:rsidRPr="00766FA3">
        <w:rPr>
          <w:rFonts w:ascii="Times New Roman" w:hAnsi="Times New Roman"/>
          <w:sz w:val="28"/>
        </w:rPr>
        <w:t xml:space="preserve"> Совершенствование ранее изученных индивидуальных тактиче</w:t>
      </w:r>
      <w:r w:rsidRPr="00766FA3">
        <w:rPr>
          <w:rFonts w:ascii="Times New Roman" w:hAnsi="Times New Roman"/>
          <w:sz w:val="28"/>
        </w:rPr>
        <w:softHyphen/>
        <w:t>ских действий.</w:t>
      </w:r>
    </w:p>
    <w:p w:rsidR="00F3119F" w:rsidRPr="00766FA3" w:rsidRDefault="00F3119F" w:rsidP="005937A1">
      <w:pPr>
        <w:shd w:val="clear" w:color="auto" w:fill="FFFFFF"/>
        <w:spacing w:after="0" w:line="240" w:lineRule="atLeast"/>
        <w:ind w:left="19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i/>
          <w:sz w:val="28"/>
        </w:rPr>
        <w:t>Групповые действия.</w:t>
      </w:r>
      <w:r w:rsidRPr="00766FA3">
        <w:rPr>
          <w:rFonts w:ascii="Times New Roman" w:hAnsi="Times New Roman"/>
          <w:sz w:val="28"/>
        </w:rPr>
        <w:t xml:space="preserve"> Подстраховка партнера, переключение. Взаимодействие двух игроков против двух и трех нападающих. Изучение основных обязанностей игроков по выполняемым игровым амплуа в команде.</w:t>
      </w:r>
    </w:p>
    <w:p w:rsidR="00F3119F" w:rsidRPr="00766FA3" w:rsidRDefault="00F3119F" w:rsidP="00766FA3">
      <w:pPr>
        <w:shd w:val="clear" w:color="auto" w:fill="FFFFFF"/>
        <w:spacing w:after="0" w:line="240" w:lineRule="atLeast"/>
        <w:ind w:right="19" w:firstLine="709"/>
        <w:jc w:val="center"/>
        <w:rPr>
          <w:rFonts w:ascii="Times New Roman" w:hAnsi="Times New Roman"/>
          <w:b/>
          <w:sz w:val="28"/>
        </w:rPr>
      </w:pPr>
      <w:r w:rsidRPr="00766FA3">
        <w:rPr>
          <w:rFonts w:ascii="Times New Roman" w:hAnsi="Times New Roman"/>
          <w:b/>
          <w:sz w:val="28"/>
        </w:rPr>
        <w:t>Тактика игры вратаря</w:t>
      </w:r>
    </w:p>
    <w:p w:rsidR="00F3119F" w:rsidRPr="00766FA3" w:rsidRDefault="00F3119F" w:rsidP="005937A1">
      <w:pPr>
        <w:shd w:val="clear" w:color="auto" w:fill="FFFFFF"/>
        <w:spacing w:after="0" w:line="240" w:lineRule="atLeast"/>
        <w:ind w:left="10" w:right="5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Совершенствование правильного и своевременного выбора места в воротах при атаке про</w:t>
      </w:r>
      <w:r w:rsidRPr="00766FA3">
        <w:rPr>
          <w:rFonts w:ascii="Times New Roman" w:hAnsi="Times New Roman"/>
          <w:sz w:val="28"/>
        </w:rPr>
        <w:softHyphen/>
        <w:t>тивника. Совершенствование правильного выбора способа отражения мяча при разных вари</w:t>
      </w:r>
      <w:r w:rsidRPr="00766FA3">
        <w:rPr>
          <w:rFonts w:ascii="Times New Roman" w:hAnsi="Times New Roman"/>
          <w:sz w:val="28"/>
        </w:rPr>
        <w:softHyphen/>
        <w:t>антах атаки. Обучение ориентированию в штрафной площади и взаимодействию с защитни</w:t>
      </w:r>
      <w:r w:rsidRPr="00766FA3">
        <w:rPr>
          <w:rFonts w:ascii="Times New Roman" w:hAnsi="Times New Roman"/>
          <w:sz w:val="28"/>
        </w:rPr>
        <w:softHyphen/>
        <w:t>ками. Совершенствование игрового мышления в спортивных и подвижных играх.</w:t>
      </w:r>
    </w:p>
    <w:p w:rsidR="00F3119F" w:rsidRPr="00766FA3" w:rsidRDefault="00F3119F" w:rsidP="00766FA3">
      <w:pPr>
        <w:shd w:val="clear" w:color="auto" w:fill="FFFFFF"/>
        <w:spacing w:after="0" w:line="240" w:lineRule="atLeast"/>
        <w:ind w:right="442"/>
        <w:jc w:val="center"/>
        <w:rPr>
          <w:rFonts w:ascii="Times New Roman" w:hAnsi="Times New Roman"/>
          <w:b/>
          <w:sz w:val="28"/>
        </w:rPr>
      </w:pPr>
    </w:p>
    <w:p w:rsidR="00F3119F" w:rsidRPr="00766FA3" w:rsidRDefault="00F3119F" w:rsidP="00766FA3">
      <w:pPr>
        <w:shd w:val="clear" w:color="auto" w:fill="FFFFFF"/>
        <w:spacing w:after="0" w:line="240" w:lineRule="atLeast"/>
        <w:ind w:left="23" w:right="164" w:firstLine="709"/>
        <w:jc w:val="center"/>
        <w:rPr>
          <w:rFonts w:ascii="Times New Roman" w:hAnsi="Times New Roman"/>
          <w:b/>
          <w:sz w:val="28"/>
        </w:rPr>
      </w:pPr>
      <w:r w:rsidRPr="00766FA3">
        <w:rPr>
          <w:rFonts w:ascii="Times New Roman" w:hAnsi="Times New Roman"/>
          <w:b/>
          <w:sz w:val="28"/>
        </w:rPr>
        <w:t>5. УЧАСТИЕ В СОРЕВНОВАНИЯХ</w:t>
      </w:r>
    </w:p>
    <w:p w:rsidR="00F3119F" w:rsidRPr="00766FA3" w:rsidRDefault="00F3119F" w:rsidP="005937A1">
      <w:pPr>
        <w:shd w:val="clear" w:color="auto" w:fill="FFFFFF"/>
        <w:spacing w:line="240" w:lineRule="atLeast"/>
        <w:ind w:left="24" w:right="163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Участие в соревнованиях внутри объединения. Участие в соревнованиях «Лиги школьного спорта» района и области, первенстве Санкт-Петербурга среди детских команд, Московском фестивале школьного и дворового спорта и др.</w:t>
      </w:r>
    </w:p>
    <w:p w:rsidR="00F3119F" w:rsidRDefault="00F3119F" w:rsidP="00766FA3">
      <w:pPr>
        <w:shd w:val="clear" w:color="auto" w:fill="FFFFFF"/>
        <w:spacing w:after="0" w:line="240" w:lineRule="atLeast"/>
        <w:ind w:left="23" w:right="164" w:firstLine="709"/>
        <w:jc w:val="center"/>
        <w:rPr>
          <w:rFonts w:ascii="Times New Roman" w:hAnsi="Times New Roman"/>
          <w:b/>
          <w:sz w:val="28"/>
        </w:rPr>
      </w:pPr>
      <w:r w:rsidRPr="00766FA3">
        <w:rPr>
          <w:rFonts w:ascii="Times New Roman" w:hAnsi="Times New Roman"/>
          <w:b/>
          <w:sz w:val="28"/>
        </w:rPr>
        <w:t>6. ИНСТРУКТОРСКАЯ ПРАКТИКА</w:t>
      </w:r>
    </w:p>
    <w:p w:rsidR="00F3119F" w:rsidRPr="00766FA3" w:rsidRDefault="00F3119F" w:rsidP="00B238E5">
      <w:pPr>
        <w:shd w:val="clear" w:color="auto" w:fill="FFFFFF"/>
        <w:spacing w:after="0" w:line="240" w:lineRule="atLeast"/>
        <w:ind w:left="23" w:right="164"/>
        <w:rPr>
          <w:rFonts w:ascii="Times New Roman" w:hAnsi="Times New Roman"/>
          <w:b/>
          <w:sz w:val="28"/>
        </w:rPr>
      </w:pPr>
      <w:r w:rsidRPr="00766FA3">
        <w:rPr>
          <w:rFonts w:ascii="Times New Roman" w:hAnsi="Times New Roman"/>
          <w:sz w:val="28"/>
        </w:rPr>
        <w:t>Организация и судейство соревнований внутри объединения и</w:t>
      </w:r>
      <w:r>
        <w:rPr>
          <w:rFonts w:ascii="Times New Roman" w:hAnsi="Times New Roman"/>
          <w:sz w:val="28"/>
        </w:rPr>
        <w:t>ли</w:t>
      </w:r>
      <w:r w:rsidRPr="00766FA3">
        <w:rPr>
          <w:rFonts w:ascii="Times New Roman" w:hAnsi="Times New Roman"/>
          <w:sz w:val="28"/>
        </w:rPr>
        <w:t xml:space="preserve"> школы.</w:t>
      </w:r>
    </w:p>
    <w:p w:rsidR="00F3119F" w:rsidRDefault="00F3119F" w:rsidP="00766FA3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F3119F" w:rsidRPr="00766FA3" w:rsidRDefault="00F3119F" w:rsidP="00766FA3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EA2F63">
        <w:rPr>
          <w:rFonts w:ascii="Times New Roman" w:hAnsi="Times New Roman"/>
          <w:b/>
          <w:sz w:val="28"/>
          <w:szCs w:val="28"/>
        </w:rPr>
        <w:t>1.4. ПЛАНИРУЕМЫЕ РЕЗУЛЬТАТЫ</w:t>
      </w:r>
    </w:p>
    <w:p w:rsidR="00F3119F" w:rsidRPr="00766FA3" w:rsidRDefault="00F3119F" w:rsidP="005937A1">
      <w:pPr>
        <w:spacing w:after="0" w:line="240" w:lineRule="atLeast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Результаты освоения программного материала по программе «Флорбол» оцениваются по трем базовым уровням, исходя из принципа «общее – частное – конкретное», и представлены соответственно метапредметными, предметными и личностными результатами.</w:t>
      </w:r>
    </w:p>
    <w:p w:rsidR="00F3119F" w:rsidRPr="00766FA3" w:rsidRDefault="00F3119F" w:rsidP="005937A1">
      <w:pPr>
        <w:spacing w:after="0" w:line="240" w:lineRule="atLeast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b/>
          <w:sz w:val="28"/>
        </w:rPr>
        <w:t>Личностные результаты</w:t>
      </w:r>
      <w:r w:rsidRPr="00766FA3">
        <w:rPr>
          <w:rFonts w:ascii="Times New Roman" w:hAnsi="Times New Roman"/>
          <w:sz w:val="28"/>
        </w:rPr>
        <w:t xml:space="preserve"> отражаются в индивидуальных качественных свойствах обучающихся, которые приобретаются в процессе освоения учебного предмета «Физическая культура». Эти качественные свойства проявляются прежде всего в положительном отношении обучающихся к занятиям двигательной (физкультурной) деятельностью, накоплении необходимых знаний, а также в умении использовать занятия флорболом для удовлетворения индивидуальных интересов и потребностей, достижения личностно значимых результатов в физическом совершенстве. Личностные результаты могут проявляться в разных областях культуры.</w:t>
      </w:r>
    </w:p>
    <w:p w:rsidR="00F3119F" w:rsidRPr="007707F6" w:rsidRDefault="00F3119F" w:rsidP="005937A1">
      <w:pPr>
        <w:spacing w:after="0" w:line="240" w:lineRule="atLeast"/>
        <w:jc w:val="both"/>
        <w:rPr>
          <w:rFonts w:ascii="Times New Roman" w:hAnsi="Times New Roman"/>
          <w:b/>
          <w:i/>
          <w:sz w:val="28"/>
        </w:rPr>
      </w:pPr>
      <w:r w:rsidRPr="007707F6">
        <w:rPr>
          <w:rFonts w:ascii="Times New Roman" w:hAnsi="Times New Roman"/>
          <w:b/>
          <w:i/>
          <w:sz w:val="28"/>
        </w:rPr>
        <w:t>В области познавательной культуры:</w:t>
      </w:r>
    </w:p>
    <w:p w:rsidR="00F3119F" w:rsidRPr="00766FA3" w:rsidRDefault="00F3119F" w:rsidP="005937A1">
      <w:pPr>
        <w:spacing w:after="0" w:line="240" w:lineRule="atLeast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 (признакам); владение знаниями об особенностях индивидуального здоровья и о</w:t>
      </w:r>
      <w:r w:rsidRPr="00766FA3">
        <w:rPr>
          <w:rFonts w:ascii="Times New Roman" w:hAnsi="Times New Roman"/>
          <w:sz w:val="28"/>
          <w:shd w:val="clear" w:color="auto" w:fill="F7F7F8"/>
        </w:rPr>
        <w:t xml:space="preserve"> </w:t>
      </w:r>
      <w:r w:rsidRPr="00766FA3">
        <w:rPr>
          <w:rFonts w:ascii="Times New Roman" w:hAnsi="Times New Roman"/>
          <w:sz w:val="28"/>
        </w:rPr>
        <w:t>функциональных возможностях организма, способах профилактики</w:t>
      </w:r>
      <w:r w:rsidRPr="00766FA3">
        <w:rPr>
          <w:rFonts w:ascii="Times New Roman" w:hAnsi="Times New Roman"/>
          <w:sz w:val="28"/>
          <w:shd w:val="clear" w:color="auto" w:fill="F7F7F8"/>
        </w:rPr>
        <w:t xml:space="preserve"> </w:t>
      </w:r>
      <w:r w:rsidRPr="00766FA3">
        <w:rPr>
          <w:rFonts w:ascii="Times New Roman" w:hAnsi="Times New Roman"/>
          <w:sz w:val="28"/>
        </w:rPr>
        <w:t>заболеваний средствами физической культуры, в частности флорбола; 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соответствии с частными задачами по флорболу, индивидуальными особенностями физического развития и физической подготовленности обучающихся.</w:t>
      </w:r>
    </w:p>
    <w:p w:rsidR="00F3119F" w:rsidRPr="007707F6" w:rsidRDefault="00F3119F" w:rsidP="005937A1">
      <w:pPr>
        <w:spacing w:after="0" w:line="240" w:lineRule="atLeast"/>
        <w:jc w:val="both"/>
        <w:rPr>
          <w:rFonts w:ascii="Times New Roman" w:hAnsi="Times New Roman"/>
          <w:b/>
          <w:i/>
          <w:sz w:val="28"/>
        </w:rPr>
      </w:pPr>
      <w:r w:rsidRPr="007707F6">
        <w:rPr>
          <w:rFonts w:ascii="Times New Roman" w:hAnsi="Times New Roman"/>
          <w:b/>
          <w:i/>
          <w:sz w:val="28"/>
        </w:rPr>
        <w:t>В области нравственной культуры:</w:t>
      </w:r>
    </w:p>
    <w:p w:rsidR="00F3119F" w:rsidRPr="00766FA3" w:rsidRDefault="00F3119F" w:rsidP="005937A1">
      <w:pPr>
        <w:spacing w:after="0" w:line="240" w:lineRule="atLeast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 во флорболе; способность активно включаться в совместные физкультурно-оздоровительные и спортивные мероприятия, принимать участие в их организации и проведении; владение умением предупреждать конфликтные ситуации во время совместных занятий физической культурой и спортом, разрешать спорные проблемы на основе уважительного и доброжелательного отношения к окружающим.</w:t>
      </w:r>
    </w:p>
    <w:p w:rsidR="00F3119F" w:rsidRPr="007707F6" w:rsidRDefault="00F3119F" w:rsidP="005937A1">
      <w:pPr>
        <w:spacing w:after="0" w:line="240" w:lineRule="atLeast"/>
        <w:jc w:val="both"/>
        <w:rPr>
          <w:rFonts w:ascii="Times New Roman" w:hAnsi="Times New Roman"/>
          <w:b/>
          <w:i/>
          <w:sz w:val="28"/>
        </w:rPr>
      </w:pPr>
      <w:r w:rsidRPr="007707F6">
        <w:rPr>
          <w:rFonts w:ascii="Times New Roman" w:hAnsi="Times New Roman"/>
          <w:b/>
          <w:i/>
          <w:sz w:val="28"/>
        </w:rPr>
        <w:t>В области трудовой культуры:</w:t>
      </w:r>
    </w:p>
    <w:p w:rsidR="00F3119F" w:rsidRPr="00B238E5" w:rsidRDefault="00F3119F" w:rsidP="005937A1">
      <w:pPr>
        <w:spacing w:after="0" w:line="240" w:lineRule="atLeast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умение планировать режим дня обучающихся, обеспечивать оптимальное сочетание нагрузки и отдыха; 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F3119F" w:rsidRPr="00B238E5" w:rsidRDefault="00F3119F" w:rsidP="005937A1">
      <w:pPr>
        <w:spacing w:after="0" w:line="240" w:lineRule="atLeast"/>
        <w:jc w:val="both"/>
        <w:rPr>
          <w:rFonts w:ascii="Times New Roman" w:hAnsi="Times New Roman"/>
          <w:sz w:val="28"/>
        </w:rPr>
      </w:pPr>
      <w:r w:rsidRPr="007707F6">
        <w:rPr>
          <w:rFonts w:ascii="Times New Roman" w:hAnsi="Times New Roman"/>
          <w:b/>
          <w:i/>
          <w:sz w:val="28"/>
        </w:rPr>
        <w:t>В области эстетической культуры:</w:t>
      </w:r>
    </w:p>
    <w:p w:rsidR="00F3119F" w:rsidRPr="002E3EC3" w:rsidRDefault="00F3119F" w:rsidP="005937A1">
      <w:pPr>
        <w:spacing w:after="0" w:line="240" w:lineRule="atLeast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умение длительно сохранять правильную осанку при разнообразных формах движения и передвижений; умение передвигаться красиво легко и непринужденно.</w:t>
      </w:r>
    </w:p>
    <w:p w:rsidR="00F3119F" w:rsidRPr="00B238E5" w:rsidRDefault="00F3119F" w:rsidP="005937A1">
      <w:pPr>
        <w:spacing w:after="0" w:line="240" w:lineRule="atLeast"/>
        <w:jc w:val="both"/>
        <w:rPr>
          <w:rFonts w:ascii="Times New Roman" w:hAnsi="Times New Roman"/>
          <w:sz w:val="28"/>
        </w:rPr>
      </w:pPr>
      <w:r w:rsidRPr="007707F6">
        <w:rPr>
          <w:rFonts w:ascii="Times New Roman" w:hAnsi="Times New Roman"/>
          <w:b/>
          <w:i/>
          <w:sz w:val="28"/>
        </w:rPr>
        <w:t>В области коммуникативной культуры:</w:t>
      </w:r>
    </w:p>
    <w:p w:rsidR="00F3119F" w:rsidRPr="002E3EC3" w:rsidRDefault="00F3119F" w:rsidP="005937A1">
      <w:pPr>
        <w:spacing w:after="0" w:line="240" w:lineRule="atLeast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 xml:space="preserve">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 </w:t>
      </w:r>
      <w:r w:rsidRPr="00766FA3">
        <w:rPr>
          <w:rFonts w:ascii="Times New Roman" w:hAnsi="Times New Roman"/>
          <w:spacing w:val="-4"/>
          <w:sz w:val="28"/>
        </w:rPr>
        <w:t>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деятельности.</w:t>
      </w:r>
    </w:p>
    <w:p w:rsidR="00F3119F" w:rsidRPr="00B238E5" w:rsidRDefault="00F3119F" w:rsidP="005937A1">
      <w:pPr>
        <w:spacing w:after="0" w:line="240" w:lineRule="atLeast"/>
        <w:jc w:val="both"/>
        <w:rPr>
          <w:rFonts w:ascii="Times New Roman" w:hAnsi="Times New Roman"/>
          <w:sz w:val="28"/>
        </w:rPr>
      </w:pPr>
      <w:r w:rsidRPr="007707F6">
        <w:rPr>
          <w:rFonts w:ascii="Times New Roman" w:hAnsi="Times New Roman"/>
          <w:b/>
          <w:i/>
          <w:sz w:val="28"/>
        </w:rPr>
        <w:t>В области физической культуры:</w:t>
      </w:r>
    </w:p>
    <w:p w:rsidR="00F3119F" w:rsidRPr="00766FA3" w:rsidRDefault="00F3119F" w:rsidP="005937A1">
      <w:pPr>
        <w:spacing w:after="0" w:line="240" w:lineRule="atLeast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 владение навыками выполнения разнообразных физических упражнений различной функциональной направленности, технических и тактических действий во флорболе, а также применения их в игровой и соревновательной деятельности; умение максимально проявлять физические способности (качества) при выполнении тестовых упражнений по флорболу.</w:t>
      </w:r>
    </w:p>
    <w:p w:rsidR="00F3119F" w:rsidRPr="00B238E5" w:rsidRDefault="00F3119F" w:rsidP="005937A1">
      <w:pPr>
        <w:spacing w:after="0" w:line="240" w:lineRule="atLeast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b/>
          <w:sz w:val="28"/>
        </w:rPr>
        <w:t>Метапредметные результаты</w:t>
      </w:r>
      <w:r w:rsidRPr="00766FA3">
        <w:rPr>
          <w:rFonts w:ascii="Times New Roman" w:hAnsi="Times New Roman"/>
          <w:sz w:val="28"/>
        </w:rPr>
        <w:t xml:space="preserve"> характеризуют уровень сформированных качественных универсальных способностей обучающихся, проявляющихся в активном применении знаний и умений в познавательной и предметно-практической деятельности. Приобретенные на базе освоения содержания предмета «Физическая культура», в единстве с освоением программного материала других образовательных дисциплин, универсальные способности потребуются как в рамках образовательного процесса умение учиться, так и в реальной повседневной жизни обучающихся.</w:t>
      </w:r>
    </w:p>
    <w:p w:rsidR="00F3119F" w:rsidRPr="00B238E5" w:rsidRDefault="00F3119F" w:rsidP="005937A1">
      <w:pPr>
        <w:spacing w:after="0" w:line="240" w:lineRule="atLeast"/>
        <w:jc w:val="both"/>
        <w:rPr>
          <w:rFonts w:ascii="Times New Roman" w:hAnsi="Times New Roman"/>
          <w:sz w:val="28"/>
        </w:rPr>
      </w:pPr>
      <w:r w:rsidRPr="007707F6">
        <w:rPr>
          <w:rFonts w:ascii="Times New Roman" w:hAnsi="Times New Roman"/>
          <w:b/>
          <w:i/>
          <w:sz w:val="28"/>
        </w:rPr>
        <w:t>В области физической культуры:</w:t>
      </w:r>
    </w:p>
    <w:p w:rsidR="00F3119F" w:rsidRPr="00766FA3" w:rsidRDefault="00F3119F" w:rsidP="005937A1">
      <w:pPr>
        <w:spacing w:after="0" w:line="240" w:lineRule="atLeast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владение способами организации и проведения разнообразных форм занятий по флорболу, их планирования и содержательного наполнения; владение широким арсеналом двигательных действий и физических упражнений из флорбола, активное их использование в самостоятельно организуемой спортивно-оздоровительной и физкультурно-оздоровительной деятельности; 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по флорболу.</w:t>
      </w:r>
    </w:p>
    <w:p w:rsidR="00F3119F" w:rsidRPr="00766FA3" w:rsidRDefault="00F3119F" w:rsidP="005937A1">
      <w:pPr>
        <w:spacing w:after="0" w:line="240" w:lineRule="atLeast"/>
        <w:jc w:val="both"/>
        <w:rPr>
          <w:rFonts w:ascii="Times New Roman" w:hAnsi="Times New Roman"/>
          <w:spacing w:val="2"/>
          <w:sz w:val="28"/>
        </w:rPr>
      </w:pPr>
      <w:r w:rsidRPr="00766FA3">
        <w:rPr>
          <w:rFonts w:ascii="Times New Roman" w:hAnsi="Times New Roman"/>
          <w:b/>
          <w:spacing w:val="2"/>
          <w:sz w:val="28"/>
        </w:rPr>
        <w:t>Предметные результаты</w:t>
      </w:r>
      <w:r w:rsidRPr="00766FA3">
        <w:rPr>
          <w:rFonts w:ascii="Times New Roman" w:hAnsi="Times New Roman"/>
          <w:spacing w:val="2"/>
          <w:sz w:val="28"/>
        </w:rPr>
        <w:t xml:space="preserve"> характеризуют опыт обучающихся в творческой двигательной деятельности, которые приобретаются и закрепляются в процессе освоения учебного предмета «Физическая культура». Приобретаемый опыт 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по флорболу.</w:t>
      </w:r>
    </w:p>
    <w:p w:rsidR="00F3119F" w:rsidRPr="00B238E5" w:rsidRDefault="00F3119F" w:rsidP="005937A1">
      <w:pPr>
        <w:spacing w:after="0" w:line="240" w:lineRule="atLeast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Предметные результаты, так же как и метапредметные, проявляются в разных областях культуры.</w:t>
      </w:r>
    </w:p>
    <w:p w:rsidR="00F3119F" w:rsidRPr="00B238E5" w:rsidRDefault="00F3119F" w:rsidP="005937A1">
      <w:pPr>
        <w:spacing w:after="0" w:line="240" w:lineRule="atLeast"/>
        <w:jc w:val="both"/>
        <w:rPr>
          <w:rFonts w:ascii="Times New Roman" w:hAnsi="Times New Roman"/>
          <w:sz w:val="28"/>
        </w:rPr>
      </w:pPr>
      <w:r w:rsidRPr="007707F6">
        <w:rPr>
          <w:rFonts w:ascii="Times New Roman" w:hAnsi="Times New Roman"/>
          <w:b/>
          <w:i/>
          <w:sz w:val="28"/>
        </w:rPr>
        <w:t>В области познавательной культуры:</w:t>
      </w:r>
    </w:p>
    <w:p w:rsidR="00F3119F" w:rsidRPr="00766FA3" w:rsidRDefault="00F3119F" w:rsidP="005937A1">
      <w:pPr>
        <w:spacing w:after="0" w:line="240" w:lineRule="atLeast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знания по истории развития флорбола в России и мире о положительном влиянии на укрепление мира и дружбы между народами; знание основных направлений развития флорбола в области физической культуры, их целей, задач и форм организации; знания о здоровом образе жизни, его связи с укреплением здоровья и профилактикой вредных привычек, о роли и месте флорбола в организации здорового образа жизни.</w:t>
      </w:r>
    </w:p>
    <w:p w:rsidR="00F3119F" w:rsidRPr="002E3EC3" w:rsidRDefault="00F3119F" w:rsidP="005937A1">
      <w:pPr>
        <w:spacing w:after="0" w:line="240" w:lineRule="atLeast"/>
        <w:jc w:val="both"/>
        <w:rPr>
          <w:rFonts w:ascii="Times New Roman" w:hAnsi="Times New Roman"/>
          <w:b/>
          <w:i/>
          <w:sz w:val="28"/>
        </w:rPr>
      </w:pPr>
      <w:r w:rsidRPr="007707F6">
        <w:rPr>
          <w:rFonts w:ascii="Times New Roman" w:hAnsi="Times New Roman"/>
          <w:b/>
          <w:i/>
          <w:sz w:val="28"/>
        </w:rPr>
        <w:t>В области нравственной культуры:</w:t>
      </w:r>
    </w:p>
    <w:p w:rsidR="00F3119F" w:rsidRPr="00766FA3" w:rsidRDefault="00F3119F" w:rsidP="005937A1">
      <w:pPr>
        <w:spacing w:after="0" w:line="240" w:lineRule="atLeast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способность проявлять инициативу и творчество при организации совместных занятий по флорболу, доброжелательное и уважительное отношение к обучающимся, независимо от особенностей их здоровья, физической и технической подготовленности; умение оказывать помощь обучающимся при освоении новых двигательных действий, корректно объяснять и объективно оценивать технику их выполнения; 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 по флорболу.</w:t>
      </w:r>
    </w:p>
    <w:p w:rsidR="00F3119F" w:rsidRPr="007707F6" w:rsidRDefault="00F3119F" w:rsidP="005937A1">
      <w:pPr>
        <w:spacing w:after="0" w:line="240" w:lineRule="atLeast"/>
        <w:jc w:val="both"/>
        <w:rPr>
          <w:rFonts w:ascii="Times New Roman" w:hAnsi="Times New Roman"/>
          <w:b/>
          <w:i/>
          <w:sz w:val="28"/>
        </w:rPr>
      </w:pPr>
      <w:r w:rsidRPr="007707F6">
        <w:rPr>
          <w:rFonts w:ascii="Times New Roman" w:hAnsi="Times New Roman"/>
          <w:b/>
          <w:i/>
          <w:sz w:val="28"/>
        </w:rPr>
        <w:t>В области трудовой культуры:</w:t>
      </w:r>
    </w:p>
    <w:p w:rsidR="00F3119F" w:rsidRPr="00766FA3" w:rsidRDefault="00F3119F" w:rsidP="005937A1">
      <w:pPr>
        <w:spacing w:after="0" w:line="240" w:lineRule="atLeast"/>
        <w:jc w:val="both"/>
        <w:rPr>
          <w:rFonts w:ascii="Times New Roman" w:hAnsi="Times New Roman"/>
          <w:spacing w:val="-2"/>
          <w:sz w:val="28"/>
        </w:rPr>
      </w:pPr>
      <w:r w:rsidRPr="00766FA3">
        <w:rPr>
          <w:rFonts w:ascii="Times New Roman" w:hAnsi="Times New Roman"/>
          <w:spacing w:val="-2"/>
          <w:sz w:val="28"/>
        </w:rPr>
        <w:t xml:space="preserve">способность преодолевать трудности, выполнять учебные задания по технической и физической подготовке в полном объеме; </w:t>
      </w:r>
      <w:r w:rsidRPr="00766FA3">
        <w:rPr>
          <w:rFonts w:ascii="Times New Roman" w:hAnsi="Times New Roman"/>
          <w:sz w:val="28"/>
        </w:rPr>
        <w:t>способность организовывать самостоятельные занятия по флорболу разной направленности, обеспечивать безопасность мест занятий, спортивного инвентаря и оборудования, спортивной одежды;</w:t>
      </w:r>
      <w:r w:rsidRPr="00766FA3">
        <w:rPr>
          <w:rFonts w:ascii="Times New Roman" w:hAnsi="Times New Roman"/>
          <w:spacing w:val="-2"/>
          <w:sz w:val="28"/>
        </w:rPr>
        <w:t xml:space="preserve"> </w:t>
      </w:r>
      <w:r w:rsidRPr="00766FA3">
        <w:rPr>
          <w:rFonts w:ascii="Times New Roman" w:hAnsi="Times New Roman"/>
          <w:sz w:val="28"/>
        </w:rPr>
        <w:t>способность самостоятельно организовывать и проводить занятия профессионально-прикладной физической подготовкой, подбирать физические упражнения в зависимости от индивидуальной ориентации на будущую профессиональную деятельность.</w:t>
      </w:r>
    </w:p>
    <w:p w:rsidR="00F3119F" w:rsidRPr="007707F6" w:rsidRDefault="00F3119F" w:rsidP="005937A1">
      <w:pPr>
        <w:spacing w:after="0" w:line="240" w:lineRule="atLeast"/>
        <w:jc w:val="both"/>
        <w:rPr>
          <w:rFonts w:ascii="Times New Roman" w:hAnsi="Times New Roman"/>
          <w:b/>
          <w:i/>
          <w:sz w:val="28"/>
        </w:rPr>
      </w:pPr>
      <w:r w:rsidRPr="007707F6">
        <w:rPr>
          <w:rFonts w:ascii="Times New Roman" w:hAnsi="Times New Roman"/>
          <w:b/>
          <w:i/>
          <w:sz w:val="28"/>
        </w:rPr>
        <w:t xml:space="preserve">    В области эстетической культуры:</w:t>
      </w:r>
    </w:p>
    <w:p w:rsidR="00F3119F" w:rsidRPr="00766FA3" w:rsidRDefault="00F3119F" w:rsidP="005937A1">
      <w:pPr>
        <w:spacing w:after="0" w:line="240" w:lineRule="atLeast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способность организовывать самостоятельные занятия по флорболу, формированию телосложения и правильной осанки, подбирать комплексы физических упражнений и режимы физической нагрузки в зависимости от индивидуальных особенностей физического развития; способность организовывать самостоятельные занятия по формированию культуры движений, подбирать упражнения координационной, ритмической и пластической направленности, режимы физической нагрузки в зависимости от индивидуальных особенностей физической подготовленности; способность вести наблюдения за динамикой показателей физического развития и осанки, объективно оценивать их, соотнося с общепринятыми нормами и представлениями.</w:t>
      </w:r>
    </w:p>
    <w:p w:rsidR="00F3119F" w:rsidRPr="007707F6" w:rsidRDefault="00F3119F" w:rsidP="005937A1">
      <w:pPr>
        <w:spacing w:after="0" w:line="240" w:lineRule="atLeast"/>
        <w:jc w:val="both"/>
        <w:rPr>
          <w:rFonts w:ascii="Times New Roman" w:hAnsi="Times New Roman"/>
          <w:b/>
          <w:i/>
          <w:sz w:val="28"/>
        </w:rPr>
      </w:pPr>
      <w:r w:rsidRPr="007707F6">
        <w:rPr>
          <w:rFonts w:ascii="Times New Roman" w:hAnsi="Times New Roman"/>
          <w:b/>
          <w:i/>
          <w:sz w:val="28"/>
        </w:rPr>
        <w:t xml:space="preserve">    В области коммуникативной культуры:</w:t>
      </w:r>
    </w:p>
    <w:p w:rsidR="00F3119F" w:rsidRPr="00766FA3" w:rsidRDefault="00F3119F" w:rsidP="005937A1">
      <w:pPr>
        <w:spacing w:after="0" w:line="240" w:lineRule="atLeast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 xml:space="preserve">способность интересно и доступно излагать знания о </w:t>
      </w:r>
      <w:r w:rsidRPr="00766FA3">
        <w:rPr>
          <w:rFonts w:ascii="Times New Roman" w:hAnsi="Times New Roman"/>
          <w:spacing w:val="-2"/>
          <w:sz w:val="28"/>
        </w:rPr>
        <w:t>флорбол</w:t>
      </w:r>
      <w:r w:rsidRPr="00766FA3">
        <w:rPr>
          <w:rFonts w:ascii="Times New Roman" w:hAnsi="Times New Roman"/>
          <w:sz w:val="28"/>
        </w:rPr>
        <w:t>е, грамотно пользоваться понятийным аппаратом; способность формулировать цели и задачи занятий физическими упражнениями, аргументировано вести диалог по основам их организации и проведения; способность осуществлять судейство соревнований по флорболу, владеть информационными жестами судьи.</w:t>
      </w:r>
    </w:p>
    <w:p w:rsidR="00F3119F" w:rsidRPr="007707F6" w:rsidRDefault="00F3119F" w:rsidP="005937A1">
      <w:pPr>
        <w:spacing w:after="0" w:line="240" w:lineRule="atLeast"/>
        <w:jc w:val="both"/>
        <w:rPr>
          <w:rFonts w:ascii="Times New Roman" w:hAnsi="Times New Roman"/>
          <w:b/>
          <w:i/>
          <w:sz w:val="28"/>
        </w:rPr>
      </w:pPr>
      <w:r w:rsidRPr="007707F6">
        <w:rPr>
          <w:rFonts w:ascii="Times New Roman" w:hAnsi="Times New Roman"/>
          <w:b/>
          <w:i/>
          <w:sz w:val="28"/>
        </w:rPr>
        <w:t xml:space="preserve">    В области физической культуры:</w:t>
      </w:r>
    </w:p>
    <w:p w:rsidR="00F3119F" w:rsidRPr="00766FA3" w:rsidRDefault="00F3119F" w:rsidP="005937A1">
      <w:pPr>
        <w:spacing w:after="0" w:line="240" w:lineRule="atLeast"/>
        <w:jc w:val="both"/>
        <w:rPr>
          <w:rFonts w:ascii="Times New Roman" w:hAnsi="Times New Roman"/>
          <w:sz w:val="28"/>
        </w:rPr>
      </w:pPr>
      <w:r w:rsidRPr="00766FA3">
        <w:rPr>
          <w:rFonts w:ascii="Times New Roman" w:hAnsi="Times New Roman"/>
          <w:sz w:val="28"/>
        </w:rPr>
        <w:t>способность отбирать физические упражнения по их функциональной направленности, составлять из них индивидуальные комплексы для оздоровительной гимнастики и физической подготовки; способность составлять планы занятий по флорболу с различной педагогической направленностью, регулировать величину физической нагрузки в зависимости от задач занятия и индивидуальных особенностей организма; способность проводить самостоятельные занятия по освоению новых двигательных действий и развитию основных физических качеств, контролировать и анализировать эффективность этих занятий.</w:t>
      </w:r>
    </w:p>
    <w:p w:rsidR="00F3119F" w:rsidRDefault="00F3119F" w:rsidP="005937A1">
      <w:pPr>
        <w:spacing w:after="0" w:line="240" w:lineRule="atLeast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F3119F" w:rsidRPr="002E3EC3" w:rsidRDefault="00F3119F" w:rsidP="005937A1">
      <w:pPr>
        <w:spacing w:after="0" w:line="240" w:lineRule="atLeast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F3119F" w:rsidRDefault="00F3119F" w:rsidP="0057135D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404F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РАЗДЕЛ </w:t>
      </w:r>
      <w:r w:rsidRPr="009404F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№ </w:t>
      </w:r>
      <w:r w:rsidRPr="009404F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2. «КОМПЛЕКС ОРГАНИЗАЦИОННО-ПЕДАГОГИЧЕСКИХ УСЛОВИЙ»</w:t>
      </w:r>
    </w:p>
    <w:p w:rsidR="00F3119F" w:rsidRDefault="00F3119F" w:rsidP="00FA2E8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2.1 </w:t>
      </w:r>
      <w:r w:rsidRPr="00052162">
        <w:rPr>
          <w:rFonts w:ascii="Times New Roman" w:hAnsi="Times New Roman"/>
          <w:b/>
          <w:sz w:val="28"/>
          <w:szCs w:val="28"/>
        </w:rPr>
        <w:t>КАЛЕНДАРНО – УЧЕБНЫЙ ГРАФИК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3119F" w:rsidRPr="00052162" w:rsidRDefault="00F3119F" w:rsidP="00FA2E8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 год обучения </w:t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15"/>
        <w:gridCol w:w="519"/>
        <w:gridCol w:w="567"/>
        <w:gridCol w:w="5954"/>
        <w:gridCol w:w="567"/>
        <w:gridCol w:w="567"/>
        <w:gridCol w:w="567"/>
        <w:gridCol w:w="567"/>
        <w:gridCol w:w="992"/>
      </w:tblGrid>
      <w:tr w:rsidR="00F3119F" w:rsidTr="00424699">
        <w:trPr>
          <w:cantSplit/>
          <w:trHeight w:val="1407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519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5954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форма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час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место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 xml:space="preserve">форма </w:t>
            </w:r>
          </w:p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контроля</w:t>
            </w:r>
          </w:p>
        </w:tc>
      </w:tr>
      <w:tr w:rsidR="00F3119F" w:rsidTr="00BD7CE6">
        <w:trPr>
          <w:cantSplit/>
          <w:trHeight w:val="1182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1. Знакомство с группой.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 xml:space="preserve">2. Правила безопасности на занятиях.  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4. Контрольные упражнения по физической подготовленности.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24699">
              <w:rPr>
                <w:rFonts w:ascii="Times New Roman" w:hAnsi="Times New Roman"/>
                <w:sz w:val="28"/>
              </w:rPr>
              <w:t xml:space="preserve">1.Хват клюшки одной  рукой, двумя руками.     </w:t>
            </w:r>
            <w:r w:rsidRPr="00424699">
              <w:rPr>
                <w:rFonts w:ascii="Times New Roman" w:hAnsi="Times New Roman"/>
                <w:sz w:val="28"/>
              </w:rPr>
              <w:br/>
              <w:t>2. Стойка (высокая, средняя, низкая).</w:t>
            </w:r>
            <w:r w:rsidRPr="00424699">
              <w:rPr>
                <w:rFonts w:ascii="Times New Roman" w:hAnsi="Times New Roman"/>
                <w:sz w:val="28"/>
              </w:rPr>
              <w:br/>
              <w:t>3. Контрольные упражнения по физической подготовленности.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24699">
              <w:rPr>
                <w:rFonts w:ascii="Times New Roman" w:hAnsi="Times New Roman"/>
                <w:sz w:val="28"/>
              </w:rPr>
              <w:t>1. Хват клюшки.</w:t>
            </w:r>
            <w:r w:rsidRPr="00424699">
              <w:rPr>
                <w:rFonts w:ascii="Times New Roman" w:hAnsi="Times New Roman"/>
                <w:sz w:val="28"/>
              </w:rPr>
              <w:br/>
              <w:t>2. Бег с прыжками, поворотами, резкими остановками.</w:t>
            </w:r>
            <w:r w:rsidRPr="00424699">
              <w:rPr>
                <w:rFonts w:ascii="Times New Roman" w:hAnsi="Times New Roman"/>
                <w:sz w:val="28"/>
              </w:rPr>
              <w:br/>
              <w:t xml:space="preserve">3. Ведение мяча: перед собой, сбоку, по прямой и по дуге. </w:t>
            </w:r>
            <w:r w:rsidRPr="00424699">
              <w:rPr>
                <w:rFonts w:ascii="Times New Roman" w:hAnsi="Times New Roman"/>
                <w:sz w:val="28"/>
              </w:rPr>
              <w:br/>
              <w:t xml:space="preserve">4. Эстафеты </w:t>
            </w:r>
            <w:r w:rsidRPr="00424699">
              <w:rPr>
                <w:rFonts w:ascii="Times New Roman" w:hAnsi="Times New Roman"/>
                <w:sz w:val="28"/>
                <w:lang w:val="en-US"/>
              </w:rPr>
              <w:t>c</w:t>
            </w:r>
            <w:r w:rsidRPr="00424699">
              <w:rPr>
                <w:rFonts w:ascii="Times New Roman" w:hAnsi="Times New Roman"/>
                <w:sz w:val="28"/>
              </w:rPr>
              <w:t xml:space="preserve"> клюшкой.</w:t>
            </w:r>
            <w:r w:rsidRPr="00424699">
              <w:rPr>
                <w:rFonts w:ascii="Times New Roman" w:hAnsi="Times New Roman"/>
                <w:sz w:val="28"/>
              </w:rPr>
              <w:br/>
              <w:t>5. Контроль подвижности.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24699">
              <w:rPr>
                <w:rFonts w:ascii="Times New Roman" w:hAnsi="Times New Roman"/>
                <w:sz w:val="28"/>
              </w:rPr>
              <w:t>1. Хват клюшки.</w:t>
            </w:r>
            <w:r w:rsidRPr="00424699">
              <w:rPr>
                <w:rFonts w:ascii="Times New Roman" w:hAnsi="Times New Roman"/>
                <w:sz w:val="28"/>
              </w:rPr>
              <w:br/>
              <w:t>2. Бег с прыжками, поворотами, резкими остановками.</w:t>
            </w:r>
            <w:r w:rsidRPr="00424699">
              <w:rPr>
                <w:rFonts w:ascii="Times New Roman" w:hAnsi="Times New Roman"/>
                <w:sz w:val="28"/>
              </w:rPr>
              <w:br/>
              <w:t xml:space="preserve">3. Ведение мяча: перед собой, сбоку, по прямой и по дуге. </w:t>
            </w:r>
            <w:r w:rsidRPr="00424699">
              <w:rPr>
                <w:rFonts w:ascii="Times New Roman" w:hAnsi="Times New Roman"/>
                <w:sz w:val="28"/>
              </w:rPr>
              <w:br/>
              <w:t xml:space="preserve">4. Эстафеты </w:t>
            </w:r>
            <w:r w:rsidRPr="00424699">
              <w:rPr>
                <w:rFonts w:ascii="Times New Roman" w:hAnsi="Times New Roman"/>
                <w:sz w:val="28"/>
                <w:lang w:val="en-US"/>
              </w:rPr>
              <w:t>c</w:t>
            </w:r>
            <w:r w:rsidRPr="00424699">
              <w:rPr>
                <w:rFonts w:ascii="Times New Roman" w:hAnsi="Times New Roman"/>
                <w:sz w:val="28"/>
              </w:rPr>
              <w:t xml:space="preserve"> клюшкой.</w:t>
            </w:r>
            <w:r w:rsidRPr="00424699">
              <w:rPr>
                <w:rFonts w:ascii="Times New Roman" w:hAnsi="Times New Roman"/>
                <w:sz w:val="28"/>
              </w:rPr>
              <w:br/>
              <w:t>5. Контроль подвижности.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1. Ведение мяча.</w:t>
            </w:r>
            <w:r w:rsidRPr="00424699">
              <w:rPr>
                <w:rFonts w:ascii="Times New Roman" w:hAnsi="Times New Roman"/>
                <w:sz w:val="28"/>
              </w:rPr>
              <w:br/>
              <w:t>2. Техника передвижения по площадке.</w:t>
            </w:r>
          </w:p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3. Бросок мяча на месте и в движении.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1. Ведение мяча.</w:t>
            </w:r>
            <w:r w:rsidRPr="00424699">
              <w:rPr>
                <w:rFonts w:ascii="Times New Roman" w:hAnsi="Times New Roman"/>
                <w:sz w:val="28"/>
              </w:rPr>
              <w:br/>
              <w:t>2. Техника передвижения по площадке.</w:t>
            </w:r>
          </w:p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3. Бросок мяча на месте и в движении.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24699">
              <w:rPr>
                <w:rFonts w:ascii="Times New Roman" w:hAnsi="Times New Roman"/>
                <w:sz w:val="28"/>
              </w:rPr>
              <w:t>1. Передвижение по площадке без клюшки, с клюшкой.</w:t>
            </w:r>
            <w:r w:rsidRPr="00424699">
              <w:rPr>
                <w:rFonts w:ascii="Times New Roman" w:hAnsi="Times New Roman"/>
                <w:sz w:val="28"/>
              </w:rPr>
              <w:br/>
              <w:t>2. Ведение мяча .</w:t>
            </w:r>
            <w:r w:rsidRPr="00424699">
              <w:rPr>
                <w:rFonts w:ascii="Times New Roman" w:hAnsi="Times New Roman"/>
                <w:sz w:val="28"/>
              </w:rPr>
              <w:br/>
              <w:t>3. Эстафеты с клюшкой.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24699">
              <w:rPr>
                <w:rFonts w:ascii="Times New Roman" w:hAnsi="Times New Roman"/>
                <w:sz w:val="28"/>
              </w:rPr>
              <w:t>1. Передвижение по площадке без клюшки, с клюшкой.</w:t>
            </w:r>
            <w:r w:rsidRPr="00424699">
              <w:rPr>
                <w:rFonts w:ascii="Times New Roman" w:hAnsi="Times New Roman"/>
                <w:sz w:val="28"/>
              </w:rPr>
              <w:br/>
              <w:t>2. Ведение мяча .</w:t>
            </w:r>
            <w:r w:rsidRPr="00424699">
              <w:rPr>
                <w:rFonts w:ascii="Times New Roman" w:hAnsi="Times New Roman"/>
                <w:sz w:val="28"/>
              </w:rPr>
              <w:br/>
              <w:t>3. Эстафеты с клюшкой.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24699">
              <w:rPr>
                <w:rFonts w:ascii="Times New Roman" w:hAnsi="Times New Roman"/>
                <w:sz w:val="28"/>
              </w:rPr>
              <w:t xml:space="preserve">1. Ведение мяча. </w:t>
            </w:r>
            <w:r w:rsidRPr="00424699">
              <w:rPr>
                <w:rFonts w:ascii="Times New Roman" w:hAnsi="Times New Roman"/>
                <w:sz w:val="28"/>
              </w:rPr>
              <w:br/>
              <w:t>2. Передвижение по площадке без клюшки, с клюшкой .</w:t>
            </w:r>
            <w:r w:rsidRPr="00424699">
              <w:rPr>
                <w:rFonts w:ascii="Times New Roman" w:hAnsi="Times New Roman"/>
                <w:sz w:val="28"/>
              </w:rPr>
              <w:br/>
              <w:t>3. Бросок на месте и в движении.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24699">
              <w:rPr>
                <w:rFonts w:ascii="Times New Roman" w:hAnsi="Times New Roman"/>
                <w:sz w:val="28"/>
              </w:rPr>
              <w:t xml:space="preserve">1. Ведение мяча. </w:t>
            </w:r>
            <w:r w:rsidRPr="00424699">
              <w:rPr>
                <w:rFonts w:ascii="Times New Roman" w:hAnsi="Times New Roman"/>
                <w:sz w:val="28"/>
              </w:rPr>
              <w:br/>
              <w:t>2. Передвижение по площадке без клюшки, с клюшкой .</w:t>
            </w:r>
            <w:r w:rsidRPr="00424699">
              <w:rPr>
                <w:rFonts w:ascii="Times New Roman" w:hAnsi="Times New Roman"/>
                <w:sz w:val="28"/>
              </w:rPr>
              <w:br/>
              <w:t>3. Бросок на месте и в движении.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24699">
              <w:rPr>
                <w:rFonts w:ascii="Times New Roman" w:hAnsi="Times New Roman"/>
                <w:sz w:val="28"/>
              </w:rPr>
              <w:t xml:space="preserve">1.Бросок мяча. </w:t>
            </w:r>
            <w:r w:rsidRPr="00424699">
              <w:rPr>
                <w:rFonts w:ascii="Times New Roman" w:hAnsi="Times New Roman"/>
                <w:sz w:val="28"/>
              </w:rPr>
              <w:br/>
              <w:t>2. Челночный бег.</w:t>
            </w:r>
            <w:r w:rsidRPr="00424699">
              <w:rPr>
                <w:rFonts w:ascii="Times New Roman" w:hAnsi="Times New Roman"/>
                <w:sz w:val="28"/>
              </w:rPr>
              <w:br/>
              <w:t>3. Отбор мяча.</w:t>
            </w:r>
            <w:r w:rsidRPr="00424699">
              <w:rPr>
                <w:rFonts w:ascii="Times New Roman" w:hAnsi="Times New Roman"/>
                <w:sz w:val="28"/>
              </w:rPr>
              <w:br/>
              <w:t>4. Парные эстафеты.</w:t>
            </w:r>
            <w:r w:rsidRPr="00424699">
              <w:rPr>
                <w:rFonts w:ascii="Times New Roman" w:hAnsi="Times New Roman"/>
                <w:sz w:val="28"/>
              </w:rPr>
              <w:br/>
              <w:t>5. Контроль координационных способностей.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24699">
              <w:rPr>
                <w:rFonts w:ascii="Times New Roman" w:hAnsi="Times New Roman"/>
                <w:sz w:val="28"/>
              </w:rPr>
              <w:t xml:space="preserve">1.Бросок мяча. </w:t>
            </w:r>
            <w:r w:rsidRPr="00424699">
              <w:rPr>
                <w:rFonts w:ascii="Times New Roman" w:hAnsi="Times New Roman"/>
                <w:sz w:val="28"/>
              </w:rPr>
              <w:br/>
              <w:t>2. Челночный бег.</w:t>
            </w:r>
            <w:r w:rsidRPr="00424699">
              <w:rPr>
                <w:rFonts w:ascii="Times New Roman" w:hAnsi="Times New Roman"/>
                <w:sz w:val="28"/>
              </w:rPr>
              <w:br/>
              <w:t>3. Отбор мяча.</w:t>
            </w:r>
            <w:r w:rsidRPr="00424699">
              <w:rPr>
                <w:rFonts w:ascii="Times New Roman" w:hAnsi="Times New Roman"/>
                <w:sz w:val="28"/>
              </w:rPr>
              <w:br/>
              <w:t>4. Парные эстафеты.</w:t>
            </w:r>
            <w:r w:rsidRPr="00424699">
              <w:rPr>
                <w:rFonts w:ascii="Times New Roman" w:hAnsi="Times New Roman"/>
                <w:sz w:val="28"/>
              </w:rPr>
              <w:br/>
              <w:t>5. Контроль координационных способностей.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1. Ведение мяча.</w:t>
            </w:r>
            <w:r w:rsidRPr="00424699">
              <w:rPr>
                <w:rFonts w:ascii="Times New Roman" w:hAnsi="Times New Roman"/>
                <w:sz w:val="28"/>
              </w:rPr>
              <w:br/>
              <w:t>2. Парные эстафеты.</w:t>
            </w:r>
            <w:r w:rsidRPr="00424699">
              <w:rPr>
                <w:rFonts w:ascii="Times New Roman" w:hAnsi="Times New Roman"/>
                <w:sz w:val="28"/>
              </w:rPr>
              <w:br/>
              <w:t>3. Изучение игры «Перестрелка».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1. Ведение мяча.</w:t>
            </w:r>
            <w:r w:rsidRPr="00424699">
              <w:rPr>
                <w:rFonts w:ascii="Times New Roman" w:hAnsi="Times New Roman"/>
                <w:sz w:val="28"/>
              </w:rPr>
              <w:br/>
              <w:t>2. Парные эстафеты.</w:t>
            </w:r>
            <w:r w:rsidRPr="00424699">
              <w:rPr>
                <w:rFonts w:ascii="Times New Roman" w:hAnsi="Times New Roman"/>
                <w:sz w:val="28"/>
              </w:rPr>
              <w:br/>
              <w:t>3.«Перестрелка».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 xml:space="preserve">1. Техника нападения. </w:t>
            </w:r>
          </w:p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2. Отбора мяча.</w:t>
            </w:r>
          </w:p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24699">
              <w:rPr>
                <w:rFonts w:ascii="Times New Roman" w:hAnsi="Times New Roman"/>
                <w:sz w:val="28"/>
              </w:rPr>
              <w:t>3. Подвижные игры.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 xml:space="preserve">1. Техника нападения. </w:t>
            </w:r>
          </w:p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2. Отбора мяча.</w:t>
            </w:r>
          </w:p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24699">
              <w:rPr>
                <w:rFonts w:ascii="Times New Roman" w:hAnsi="Times New Roman"/>
                <w:sz w:val="28"/>
              </w:rPr>
              <w:t>3. Подвижные игры.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1.Ведение мяча.</w:t>
            </w:r>
          </w:p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2.Техника нападения.</w:t>
            </w:r>
          </w:p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24699">
              <w:rPr>
                <w:rFonts w:ascii="Times New Roman" w:hAnsi="Times New Roman"/>
                <w:sz w:val="28"/>
              </w:rPr>
              <w:t>3.Учебная игра.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1.Ведение мяча.</w:t>
            </w:r>
          </w:p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2.Техника нападения.</w:t>
            </w:r>
          </w:p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24699">
              <w:rPr>
                <w:rFonts w:ascii="Times New Roman" w:hAnsi="Times New Roman"/>
                <w:sz w:val="28"/>
              </w:rPr>
              <w:t>3.Учебная игра.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1. Техника передвижений.</w:t>
            </w:r>
            <w:r w:rsidRPr="00424699">
              <w:rPr>
                <w:rFonts w:ascii="Times New Roman" w:hAnsi="Times New Roman"/>
                <w:sz w:val="28"/>
              </w:rPr>
              <w:br/>
              <w:t>2. Техника нападения.</w:t>
            </w:r>
            <w:r w:rsidRPr="00424699">
              <w:rPr>
                <w:rFonts w:ascii="Times New Roman" w:hAnsi="Times New Roman"/>
                <w:sz w:val="28"/>
              </w:rPr>
              <w:br/>
              <w:t>3. Техника игры вратаря.</w:t>
            </w:r>
          </w:p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24699">
              <w:rPr>
                <w:rFonts w:ascii="Times New Roman" w:hAnsi="Times New Roman"/>
                <w:sz w:val="28"/>
              </w:rPr>
              <w:t>4. Учебная игра.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1. Техника передвижений.</w:t>
            </w:r>
            <w:r w:rsidRPr="00424699">
              <w:rPr>
                <w:rFonts w:ascii="Times New Roman" w:hAnsi="Times New Roman"/>
                <w:sz w:val="28"/>
              </w:rPr>
              <w:br/>
              <w:t>2. Техника нападения.</w:t>
            </w:r>
            <w:r w:rsidRPr="00424699">
              <w:rPr>
                <w:rFonts w:ascii="Times New Roman" w:hAnsi="Times New Roman"/>
                <w:sz w:val="28"/>
              </w:rPr>
              <w:br/>
              <w:t>3. Техника игры вратаря.</w:t>
            </w:r>
          </w:p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24699">
              <w:rPr>
                <w:rFonts w:ascii="Times New Roman" w:hAnsi="Times New Roman"/>
                <w:sz w:val="28"/>
              </w:rPr>
              <w:t>4. Учебная игра.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519" w:type="dxa"/>
            <w:vMerge w:val="restart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24699">
              <w:rPr>
                <w:rFonts w:ascii="Times New Roman" w:hAnsi="Times New Roman"/>
                <w:sz w:val="28"/>
              </w:rPr>
              <w:t>1. Гигиена одежды.</w:t>
            </w:r>
            <w:r w:rsidRPr="00424699">
              <w:rPr>
                <w:rFonts w:ascii="Times New Roman" w:hAnsi="Times New Roman"/>
                <w:sz w:val="28"/>
              </w:rPr>
              <w:br/>
              <w:t>2. Техника владения клюшкой и мячом.</w:t>
            </w:r>
            <w:r w:rsidRPr="00424699">
              <w:rPr>
                <w:rFonts w:ascii="Times New Roman" w:hAnsi="Times New Roman"/>
                <w:sz w:val="28"/>
              </w:rPr>
              <w:br/>
              <w:t xml:space="preserve">3. Бросок в движении. </w:t>
            </w:r>
            <w:r w:rsidRPr="00424699">
              <w:rPr>
                <w:rFonts w:ascii="Times New Roman" w:hAnsi="Times New Roman"/>
                <w:sz w:val="28"/>
              </w:rPr>
              <w:br/>
              <w:t>4. Парная эстафета.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24699">
              <w:rPr>
                <w:rFonts w:ascii="Times New Roman" w:hAnsi="Times New Roman"/>
                <w:sz w:val="28"/>
              </w:rPr>
              <w:t>1. Гигиена одежды.</w:t>
            </w:r>
            <w:r w:rsidRPr="00424699">
              <w:rPr>
                <w:rFonts w:ascii="Times New Roman" w:hAnsi="Times New Roman"/>
                <w:sz w:val="28"/>
              </w:rPr>
              <w:br/>
              <w:t>2. Техника владения клюшкой и мячом.</w:t>
            </w:r>
            <w:r w:rsidRPr="00424699">
              <w:rPr>
                <w:rFonts w:ascii="Times New Roman" w:hAnsi="Times New Roman"/>
                <w:sz w:val="28"/>
              </w:rPr>
              <w:br/>
              <w:t xml:space="preserve">3. Бросок в движении. </w:t>
            </w:r>
            <w:r w:rsidRPr="00424699">
              <w:rPr>
                <w:rFonts w:ascii="Times New Roman" w:hAnsi="Times New Roman"/>
                <w:sz w:val="28"/>
              </w:rPr>
              <w:br/>
              <w:t>4. Парная эстафета.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24699">
              <w:rPr>
                <w:rFonts w:ascii="Times New Roman" w:hAnsi="Times New Roman"/>
                <w:sz w:val="28"/>
              </w:rPr>
              <w:t>1. Техника владения клюшкой и мячом.</w:t>
            </w:r>
            <w:r w:rsidRPr="00424699">
              <w:rPr>
                <w:rFonts w:ascii="Times New Roman" w:hAnsi="Times New Roman"/>
                <w:sz w:val="28"/>
              </w:rPr>
              <w:br/>
              <w:t xml:space="preserve">2. Бросок в движении. </w:t>
            </w:r>
            <w:r w:rsidRPr="00424699">
              <w:rPr>
                <w:rFonts w:ascii="Times New Roman" w:hAnsi="Times New Roman"/>
                <w:sz w:val="28"/>
              </w:rPr>
              <w:br/>
              <w:t>3. Парная эстафета.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24699">
              <w:rPr>
                <w:rFonts w:ascii="Times New Roman" w:hAnsi="Times New Roman"/>
                <w:sz w:val="28"/>
              </w:rPr>
              <w:t>1. Техника владения клюшкой и мячом.</w:t>
            </w:r>
            <w:r w:rsidRPr="00424699">
              <w:rPr>
                <w:rFonts w:ascii="Times New Roman" w:hAnsi="Times New Roman"/>
                <w:sz w:val="28"/>
              </w:rPr>
              <w:br/>
              <w:t xml:space="preserve">2. Бросок в движении. </w:t>
            </w:r>
            <w:r w:rsidRPr="00424699">
              <w:rPr>
                <w:rFonts w:ascii="Times New Roman" w:hAnsi="Times New Roman"/>
                <w:sz w:val="28"/>
              </w:rPr>
              <w:br/>
              <w:t>3. Парная эстафета.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24699">
              <w:rPr>
                <w:rFonts w:ascii="Times New Roman" w:hAnsi="Times New Roman"/>
                <w:sz w:val="28"/>
              </w:rPr>
              <w:t>1. Отбор мяча ногой .</w:t>
            </w:r>
            <w:r w:rsidRPr="00424699">
              <w:rPr>
                <w:rFonts w:ascii="Times New Roman" w:hAnsi="Times New Roman"/>
                <w:sz w:val="28"/>
              </w:rPr>
              <w:br/>
              <w:t xml:space="preserve">2. Ведение мяча широкое и короткое. </w:t>
            </w:r>
            <w:r w:rsidRPr="00424699">
              <w:rPr>
                <w:rFonts w:ascii="Times New Roman" w:hAnsi="Times New Roman"/>
                <w:sz w:val="28"/>
              </w:rPr>
              <w:br/>
              <w:t>3.«Перестрелка».</w:t>
            </w:r>
            <w:r w:rsidRPr="00424699">
              <w:rPr>
                <w:rFonts w:ascii="Times New Roman" w:hAnsi="Times New Roman"/>
                <w:sz w:val="28"/>
              </w:rPr>
              <w:br/>
              <w:t>4. Контроль скорости передвижения.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24699">
              <w:rPr>
                <w:rFonts w:ascii="Times New Roman" w:hAnsi="Times New Roman"/>
                <w:sz w:val="28"/>
              </w:rPr>
              <w:t>1. Отбор мяча ногой .</w:t>
            </w:r>
            <w:r w:rsidRPr="00424699">
              <w:rPr>
                <w:rFonts w:ascii="Times New Roman" w:hAnsi="Times New Roman"/>
                <w:sz w:val="28"/>
              </w:rPr>
              <w:br/>
              <w:t xml:space="preserve">2. Ведение мяча широкое и короткое. </w:t>
            </w:r>
            <w:r w:rsidRPr="00424699">
              <w:rPr>
                <w:rFonts w:ascii="Times New Roman" w:hAnsi="Times New Roman"/>
                <w:sz w:val="28"/>
              </w:rPr>
              <w:br/>
              <w:t>3.«Перестрелка».</w:t>
            </w:r>
            <w:r w:rsidRPr="00424699">
              <w:rPr>
                <w:rFonts w:ascii="Times New Roman" w:hAnsi="Times New Roman"/>
                <w:sz w:val="28"/>
              </w:rPr>
              <w:br/>
              <w:t>4. Контроль скорости передвижения.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24699">
              <w:rPr>
                <w:rFonts w:ascii="Times New Roman" w:hAnsi="Times New Roman"/>
                <w:sz w:val="28"/>
              </w:rPr>
              <w:t>1. Бег приставными  и  скрестными  шагами, бег по спирали .</w:t>
            </w:r>
            <w:r w:rsidRPr="00424699">
              <w:rPr>
                <w:rFonts w:ascii="Times New Roman" w:hAnsi="Times New Roman"/>
                <w:sz w:val="28"/>
              </w:rPr>
              <w:br/>
              <w:t>2. Отбор мяча клюшкой, корпусом, вытаскивание мяча концом крюка клюшки.</w:t>
            </w:r>
            <w:r w:rsidRPr="00424699">
              <w:rPr>
                <w:rFonts w:ascii="Times New Roman" w:hAnsi="Times New Roman"/>
                <w:sz w:val="28"/>
              </w:rPr>
              <w:br/>
              <w:t>3. Учебная игра.</w:t>
            </w:r>
            <w:r w:rsidRPr="00424699">
              <w:rPr>
                <w:rFonts w:ascii="Times New Roman" w:hAnsi="Times New Roman"/>
                <w:sz w:val="28"/>
              </w:rPr>
              <w:br/>
              <w:t>4. Контроль: бег с обеганием  стоек.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424699">
              <w:rPr>
                <w:rFonts w:ascii="Times New Roman" w:hAnsi="Times New Roman"/>
                <w:sz w:val="28"/>
              </w:rPr>
              <w:t>1. Бег приставными  и  скрестными  шагами, бег по спирали .</w:t>
            </w:r>
            <w:r w:rsidRPr="00424699">
              <w:rPr>
                <w:rFonts w:ascii="Times New Roman" w:hAnsi="Times New Roman"/>
                <w:sz w:val="28"/>
              </w:rPr>
              <w:br/>
              <w:t>2. Отбор мяча клюшкой, корпусом, вытаскивание мяча концом крюка клюшки.</w:t>
            </w:r>
            <w:r w:rsidRPr="00424699">
              <w:rPr>
                <w:rFonts w:ascii="Times New Roman" w:hAnsi="Times New Roman"/>
                <w:sz w:val="28"/>
              </w:rPr>
              <w:br/>
              <w:t>3. Учебная игра.</w:t>
            </w:r>
            <w:r w:rsidRPr="00424699">
              <w:rPr>
                <w:rFonts w:ascii="Times New Roman" w:hAnsi="Times New Roman"/>
                <w:sz w:val="28"/>
              </w:rPr>
              <w:br/>
              <w:t>4. Контроль: бег с обеганием  стоек.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1. Ведение и бросок мяча.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 xml:space="preserve">2. Техника игры вратаря. 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 xml:space="preserve">3. Учебная игра.  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1. Ведение и бросок мяча.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 xml:space="preserve">2. Техника игры вратаря. 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 xml:space="preserve">3. Учебная игра.  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1. Отбор мяча при встречном движении и сбоку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2. Остановка мяча ногой, бедром, грудью, клюшкой.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3. Учебная  игра.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19" w:type="dxa"/>
            <w:tcBorders>
              <w:top w:val="nil"/>
            </w:tcBorders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1. Отбор мяча при встречном движении и сбоку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2. Остановка мяча ногой, бедром, грудью, клюшкой.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3. Учебная  игра.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Бег приставными  и  скрестными  шагами 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Бросок  мяча с удобной  и  неудобной  стороны.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 Учебная игра.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Бег приставными  и  скрестными  шагами 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Бросок  мяча с удобной  и  неудобной  стороны.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 Учебная игра.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Остановка  мяча  ногой.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Отбор  мяча  клюшкой, корпусом.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3.Эстафета с клюшкой  и  мячом 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4.«Попади в цель».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Остановка  мяча  ногой.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Отбор  мяча  клюшкой, корпусом.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3.Эстафета с клюшкой  и  мячом 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4.«Попади в цель».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Изучение правил соревнований по флорболу.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Техника игры  вратаря 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 Учебная  игра.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Изучение правил соревнований по флорболу.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Техника игры  вратаря 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 Учебная  игра.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Ведения мяча без отрыва клюшки  от мяча 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Отбор мяча  ногой 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3.«Попади  в  цель».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Ведения мяча без отрыва клюшки  от мяча 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Отбор мяча  ногой 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3.«Попади  в  цель».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Правила соревнований по флорболу.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Передача мяча  в  парах  и по кругу.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3.«Охотники и утки ».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Правила соревнований по флорболу.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Передача мяча  в  парах  и по кругу.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3.«Охотники и утки ».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 xml:space="preserve">1. Передача  мяча в парах  в движении. 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Техника  игры  вратаря 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 Учебная игра.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 xml:space="preserve">1. Передача  мяча в парах  в движении. 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Техника  игры  вратаря 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 Учебная игра.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Совершенствование техники  пройденной на предыдущих занятиях.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Передачи  мяча по кругу  1-2 мячами 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 Эстафета с клюшкой и  мячом.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Совершенствование техники  пройденной на предыдущих занятиях.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Передачи  мяча по кругу  1-2 мячами 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 Эстафета с клюшкой и  мячом.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Бег по спирали.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Техника игры вратаря.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 Контроль: удары по воротам.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Бег по спирали.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Техника игры вратаря.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 Контроль: удары по воротам.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Tr="00424699">
        <w:trPr>
          <w:cantSplit/>
          <w:trHeight w:val="321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Участие в соревнованиях по флорболу.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Ведение мяча восьмеркой 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Отбор мяча ногой и клюшкой.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 Контроль: точность удара и дальность полета мяча.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Ведение мяча восьмеркой 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Отбор мяча ногой и клюшкой.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 Контроль: точность удара и дальность полета мяча.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Остановка мяча ногой, клюшкой.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Контроль: челночный  бег 3Х10м.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 Учебная игра.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Остановка мяча ногой, клюшкой.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Контроль: челночный  бег 3Х10м.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 Учебная игра.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 xml:space="preserve">1. Передачи мяча в парах, тройках на месте и в движении. 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Отбор мяча.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 xml:space="preserve">3. Бросок мяча на месте и в движении. 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 xml:space="preserve">4. Учебная игра. 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 xml:space="preserve">1. Передачи мяча в парах, тройках на месте и в движении. 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Отбор мяча.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 xml:space="preserve">3. Бросок мяча на месте и в движении. 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 xml:space="preserve">4. Учебная игра. 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Повторение материала предыдущего занятия.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Учет скорости одиночного движения.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Повторение материала предыдущего занятия.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Учет скорости одиночного движения.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Роль обязательных занятий физической культурой и спортом в жизни человека.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 xml:space="preserve">2. Техника игры вратаря. 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 xml:space="preserve">3. Метание набивного мяча. 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Роль обязательных занятий физической культурой и спортом в жизни человека.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 xml:space="preserve">2. Техника игры вратаря. 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 xml:space="preserve">3. Метание набивного мяча. 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4. Спортивная игра.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 xml:space="preserve">1. Удары по мячу на месте и в движении. 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Передачи мяча в парах, тройках.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 Контроль быстроты реакции на неожиданно появившийся предмет.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 xml:space="preserve">1. Удары по мячу на месте и в движении. 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Передачи мяча в парах, тройках.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 Контроль быстроты реакции на неожиданно появившийся предмет.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Правила игры.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 xml:space="preserve">2. Техника передвижений. 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 xml:space="preserve">3. Остановка прыгающего и летящего мяча. 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4. Спортивная игра.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Правила игры.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 xml:space="preserve">2. Техника передвижений. 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 xml:space="preserve">3. Остановка прыгающего и летящего мяча. 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4. Спортивная игра.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Совершенствование техники элементов, пройденных на предыдущих занятиях.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Контроль выполнения приема передачи.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 Учебная игра.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Совершенствование техники элементов, пройденных на предыдущих занятиях.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Контроль выполнения приема передачи.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 Учебная игра.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Двигательный режим школьника летом.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Совершенствование техники элементов, пройденных на предыдущих занятиях.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 Учебная игра.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Двигательный режим школьника летом.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Совершенствование техники элементов, пройденных на предыдущих занятиях.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3. Учебная игра.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24699">
              <w:rPr>
                <w:rFonts w:ascii="Times New Roman" w:hAnsi="Times New Roman"/>
                <w:sz w:val="28"/>
                <w:szCs w:val="24"/>
              </w:rPr>
              <w:t>1. Совершенствование техники элементов, пройденных на предыдущих занятиях.</w:t>
            </w:r>
            <w:r w:rsidRPr="00424699">
              <w:rPr>
                <w:rFonts w:ascii="Times New Roman" w:hAnsi="Times New Roman"/>
                <w:sz w:val="28"/>
                <w:szCs w:val="24"/>
              </w:rPr>
              <w:br/>
              <w:t>2. Учебная игра.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bCs/>
                <w:sz w:val="28"/>
                <w:szCs w:val="24"/>
              </w:rPr>
              <w:t>1.Техника игры вратаря.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bCs/>
                <w:sz w:val="28"/>
                <w:szCs w:val="24"/>
              </w:rPr>
              <w:t xml:space="preserve">2.Учебная игра  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Tr="00424699"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519" w:type="dxa"/>
            <w:vMerge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bCs/>
                <w:sz w:val="28"/>
                <w:szCs w:val="24"/>
              </w:rPr>
              <w:t>1. Участие в соревнованиях по флорболу.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119F" w:rsidTr="00424699">
        <w:tc>
          <w:tcPr>
            <w:tcW w:w="7655" w:type="dxa"/>
            <w:gridSpan w:val="4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24699">
              <w:rPr>
                <w:rFonts w:ascii="Times New Roman" w:hAnsi="Times New Roman"/>
                <w:b/>
                <w:bCs/>
                <w:sz w:val="28"/>
                <w:szCs w:val="24"/>
              </w:rPr>
              <w:t>ИТОГО</w:t>
            </w:r>
          </w:p>
        </w:tc>
        <w:tc>
          <w:tcPr>
            <w:tcW w:w="3260" w:type="dxa"/>
            <w:gridSpan w:val="5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424699">
              <w:rPr>
                <w:rFonts w:ascii="Times New Roman" w:hAnsi="Times New Roman"/>
                <w:b/>
                <w:sz w:val="28"/>
                <w:szCs w:val="28"/>
              </w:rPr>
              <w:t xml:space="preserve">                144</w:t>
            </w:r>
          </w:p>
        </w:tc>
      </w:tr>
    </w:tbl>
    <w:p w:rsidR="00F3119F" w:rsidRDefault="00F3119F" w:rsidP="00B51D0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3119F" w:rsidRDefault="00F3119F" w:rsidP="00B51D0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3119F" w:rsidRPr="00052162" w:rsidRDefault="00F3119F" w:rsidP="00B51D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 год обучения </w:t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15"/>
        <w:gridCol w:w="519"/>
        <w:gridCol w:w="567"/>
        <w:gridCol w:w="5954"/>
        <w:gridCol w:w="567"/>
        <w:gridCol w:w="567"/>
        <w:gridCol w:w="567"/>
        <w:gridCol w:w="567"/>
        <w:gridCol w:w="992"/>
      </w:tblGrid>
      <w:tr w:rsidR="00F3119F" w:rsidRPr="00052162" w:rsidTr="00424699">
        <w:trPr>
          <w:cantSplit/>
          <w:trHeight w:val="1407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519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5954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форма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час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место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 xml:space="preserve">форма </w:t>
            </w:r>
          </w:p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контроля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Правила безопасности на занятиях.            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Хват клюшки одной  рукой, двумя руками.     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3. Стойка (высокая, средняя, низкая).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4. Контрольные упражнения по физической подготовленности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Хват клюшки одной  рукой, двумя руками.     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2. Стойка (высокая, средняя, низкая).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3. Контрольные упражнения по физической подготовленности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1. Хвата клюшки одной рукой, двумя руками.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2. Бег с прыжками, поворотами, резкими остановками.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3. Ведение мяча  перед собой, сбоку, по прямой и по дуге.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4. Эстафеты </w:t>
            </w:r>
            <w:r w:rsidRPr="00424699">
              <w:rPr>
                <w:rFonts w:ascii="Times New Roman" w:hAnsi="Times New Roman"/>
                <w:sz w:val="28"/>
                <w:szCs w:val="28"/>
                <w:lang w:val="en-US" w:eastAsia="ru-RU"/>
              </w:rPr>
              <w:t>c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клюшкой и мячом.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5. Контроль подвижности плечевого пояса.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1. Хвата клюшки одной рукой, двумя руками.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2. Бег с прыжками, поворотами, резкими остановками.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3. Ведение мяча  перед собой, сбоку, по прямой и по дуге.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4. Эстафеты </w:t>
            </w:r>
            <w:r w:rsidRPr="00424699">
              <w:rPr>
                <w:rFonts w:ascii="Times New Roman" w:hAnsi="Times New Roman"/>
                <w:sz w:val="28"/>
                <w:szCs w:val="28"/>
                <w:lang w:val="en-US" w:eastAsia="ru-RU"/>
              </w:rPr>
              <w:t>c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клюшкой и мячом.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5. Контроль подвижности плечевого пояса.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1.Ведение мяча.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2. Передвижение по площадке.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3.Бросок мяча на месте и в движении.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1.Ведение мяча.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2. Передвижение по площадке.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3.Бросок мяча на месте и в движении.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1. Передвижение по площадке без клюшки и с клюшкой.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2. Ведение мяча. 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3. Эстафеты с клюшкой и мячом.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1. Передвижение по площадке без клюшки и с клюшкой.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2. Ведение мяча. 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3. Эстафеты с клюшкой и мячом.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Ведение мяча. 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2. Передвижение по площадке без клюшки, с клюшкой. 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3. Бросок на месте и в движении.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Ведение мяча. 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2. Передвижение по площадке без клюшки, с клюшкой. 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3. Бросок на месте и в движении.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1.Бросок мяча. 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2. Челночный бег.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3. Отбор мяча.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4. Парные эстафеты.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5. Контроль координационных способностей.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1.Бросок мяча. 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2. Челночный бег.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3. Отбор мяча.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4. Парные эстафеты.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5. Контроль координационных способностей.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1. Участие в соревнованиях.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1. Ведение мяча.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2. Парные эстафеты.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3.«Перестрелка».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Совершенствование техники нападения. 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2. Отбор мяча.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3. Подвижные игры.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Совершенствование техники нападения. 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2. Отбор мяча.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3. Подвижные игры.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1. Ведение мяча.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2. Совершенствование техники нападения.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3. Учебная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1. Ведение мяча.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2. Совершенствование техники нападения.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3. Учебная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1. Совершенствование техники передвижений.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2. Повторное изучение техники нападения.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3. Повторное изучение техники игры вратаря.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4 Учебная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1. Совершенствование техники передвижений.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2. Повторное изучение техники нападения.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3. Повторное изучение техники игры вратаря.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4 Учебная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1. Гигиена одежды.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2. Владение клюшкой и мячом.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3. Бросок в движении. 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4. Парная эстафета.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1. Гигиена одежды.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2. Владение клюшкой и мячом.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3. Бросок в движении. 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4. Парная эстафета.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1. Владение клюшкой и мячом.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2. Бросок в движении. 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3. Парная эстафета.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1. Владение клюшкой и мячом.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2. Бросок в движении. 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3. Парная эстафета.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1. Отбор мяча ногой.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2. Ведение мяча широкое и короткое. 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3.«Перестрелка»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4. Контроль скорости передвижения.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1. Отбор мяча ногой.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2. Ведение мяча широкое и короткое. 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3.«Перестрелка»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4. Контроль скорости передвижения.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1. Участие в соревнованиях.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1. Бег приставными  и  скрестными  шагами, бег по спирали 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2. Отбор мяча  клюшкой, корпусом, вытаскивание мяча  концом крюка  клюшки.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3. Учебная игра.</w:t>
            </w: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4. Контроль: бег с оббеганием  стоек.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052162" w:rsidTr="00424699">
        <w:trPr>
          <w:cantSplit/>
          <w:trHeight w:val="931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1. Ведение и бросок мяча.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Техника игры вратаря.   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Учебная игра.  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1. Ведение и бросок мяча.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Техника игры вратаря.   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Учебная игра.  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1. Отбор  мяча  при  встречном  движении и сбоку.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2. Остановка  мяча  ногой, бедром, грудью, клюшкой.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3. Учебная 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1. Отбор  мяча  при  встречном  движении и сбоку.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2. Остановка  мяча  ногой, бедром, грудью, клюшкой.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8"/>
                <w:lang w:eastAsia="ru-RU"/>
              </w:rPr>
              <w:t>3. Учебная 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1200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Бег приставными  и  скрестными  шагами 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 xml:space="preserve">2. Бросок  мяча с удобной  и  неудобной  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стороны.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3. Учебная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Бег приставными  и  скрестными  шагами 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 xml:space="preserve">2. Бросок  мяча с удобной  и  неудобной  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стороны.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3. Учебная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1230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Остановка мяча ногой.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Отбор мяча клюшкой, корпусом.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3.Эстафеты с клюшкой и мячом 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4.«Попади в цель»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365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Остановка мяча ногой.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Отбор мяча клюшкой, корпусом.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3.Эстафеты с клюшкой и мячом 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4.«Попади в цель»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Правила соревнований.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Техника игры вратаря.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3. Учебная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Правила соревнований.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Техника игры вратаря.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3. Учебная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945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Ведение без отрыва клюшки от мяча.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Отбор мяча ногой 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3.«Попади  в  цель»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328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Ведение без отрыва клюшки от мяча.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Отбор мяча ногой 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3.«Попади  в  цель»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975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Правила соревнований.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Передача мяча в парах и по кругу.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3.«Охотники и утки ».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Правила соревнований.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Передача мяча в парах и по кругу.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3.«Охотники и утки ».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840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1. Передача мяча в парах в движении. 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Техника игры вратаря 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3. Учебная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1. Передача мяча в парах в движении. 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Техника игры вратаря 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3. Учебная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874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Совершенствование техники.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Передачи мяча по кругу 1-2 мячами 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3. Эстафета с клюшкой и мячом.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930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424699" w:rsidRDefault="00F3119F" w:rsidP="0042469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Совершенствование техники.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Передачи мяча по кругу 1-2 мячами 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3. Эстафета с клюшкой и мячом.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Бег по спирали 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Техника игры вратаря.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3. Контроль: удары по воротам.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Бег по спирали 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Техника игры вратаря.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3. Контроль: удары по воротам.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Ведение мяча «восьмеркой».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Отбор мяча ногой и клюшкой.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 xml:space="preserve">3. Контроль: точность и дальность полета мяча. 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Ведение мяча «восьмеркой».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Отбор мяча ногой и клюшкой.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 xml:space="preserve">3. Контроль: точность и дальность полета мяча. 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Остановка мяча ногой, клюшкой.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Контроль: челночный  бег 3Х10м.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3. Учебная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Остановка мяча ногой, клюшкой.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Контроль: челночный  бег 3Х10м.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3. Учебная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1. Передачи мяча в парах, тройках, на месте и в движении. 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Совершенствование отбора мяча.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 xml:space="preserve">3. Бросок мяча на месте и в движении. 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4. Учебная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1. Передачи мяча в парах, тройках, на месте и в движении. 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Совершенствование отбора мяча.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 xml:space="preserve">3. Бросок мяча на месте и в движении. 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4. Учебная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Повторение материала предыдущего занятия.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Учет скорости одиночного движения.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Повторение материала предыдущего занятия.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Учет скорости одиночного движения.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Роль обязательных занятий физической культурой и спортом в жизни человека.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 xml:space="preserve">2. Техника игры вратаря. 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 xml:space="preserve">3. Метание набивного мяча. 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4. Спортивная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Роль обязательных занятий физической культурой и спортом в жизни человека.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 xml:space="preserve">2. Техника игры вратаря. 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 xml:space="preserve">3. Метание набивного мяча. 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4. Спортивная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1. Удары по мячу на месте и в движении. 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Передачи мяча в парах, тройках.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3. Контроль быстроты реакции на неожиданно появившийся предмет.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1. Удары по мячу на месте и в движении. 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Передачи мяча в парах, тройках.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3. Контроль быстроты реакции на неожиданно появившийся предмет.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Правила игры.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 xml:space="preserve">2. Техника передвижений. 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 xml:space="preserve">3. Остановка прыгающего и летящего мяча. 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4. Спортивная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Правила игры.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 xml:space="preserve">2. Техника передвижений. 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 xml:space="preserve">3. Остановка прыгающего и летящего мяча. 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4. Спортивная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Совершенствование техники элементов, пройденных на предыдущих занятиях.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Контроль выполнения приема передачи.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3. Спортивная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Совершенствование техники элементов, пройденных на предыдущих занятиях.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Контроль выполнения приема передачи.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3. Спортивная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Двигательный режим школьника летом.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Совершенствование техники элементов, изученных на предыдущих уроках.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3. Учебная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Двигательный режим школьника летом.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Совершенствование техники элементов, изученных на предыдущих уроках.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3. Учебная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519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Совершенствование техники элементов, пройденных на предыдущих уроках.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Учебная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519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t>1. Совершенствование техники элементов, пройденных на предыдущих уроках.</w:t>
            </w:r>
            <w:r w:rsidRPr="00424699">
              <w:rPr>
                <w:rFonts w:ascii="Times New Roman" w:hAnsi="Times New Roman"/>
                <w:sz w:val="28"/>
                <w:szCs w:val="24"/>
                <w:lang w:eastAsia="ru-RU"/>
              </w:rPr>
              <w:br/>
              <w:t>2. Учебная игра.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519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1. Разбор заданий перед соревнованиями.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2.Техника игры вратаря.</w:t>
            </w:r>
          </w:p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 xml:space="preserve">3. Учебная игра.  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052162" w:rsidTr="00424699">
        <w:trPr>
          <w:cantSplit/>
          <w:trHeight w:val="273"/>
        </w:trPr>
        <w:tc>
          <w:tcPr>
            <w:tcW w:w="615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519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1. Участие в соревнованиях.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extDirection w:val="btLr"/>
          </w:tcPr>
          <w:p w:rsidR="00F3119F" w:rsidRPr="00424699" w:rsidRDefault="00F3119F" w:rsidP="00424699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119F" w:rsidRPr="00052162" w:rsidTr="00424699">
        <w:trPr>
          <w:cantSplit/>
          <w:trHeight w:val="273"/>
        </w:trPr>
        <w:tc>
          <w:tcPr>
            <w:tcW w:w="7655" w:type="dxa"/>
            <w:gridSpan w:val="4"/>
          </w:tcPr>
          <w:p w:rsidR="00F3119F" w:rsidRPr="00424699" w:rsidRDefault="00F3119F" w:rsidP="0042469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424699"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  <w:t>ИТОГО</w:t>
            </w:r>
          </w:p>
        </w:tc>
        <w:tc>
          <w:tcPr>
            <w:tcW w:w="3260" w:type="dxa"/>
            <w:gridSpan w:val="5"/>
          </w:tcPr>
          <w:p w:rsidR="00F3119F" w:rsidRPr="00424699" w:rsidRDefault="00F3119F" w:rsidP="00424699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24699"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</w:tr>
    </w:tbl>
    <w:p w:rsidR="00F3119F" w:rsidRPr="00766FA3" w:rsidRDefault="00F3119F" w:rsidP="00766FA3">
      <w:pPr>
        <w:spacing w:after="0" w:line="240" w:lineRule="atLeast"/>
        <w:rPr>
          <w:rFonts w:ascii="Times New Roman" w:hAnsi="Times New Roman"/>
          <w:sz w:val="28"/>
        </w:rPr>
      </w:pPr>
    </w:p>
    <w:p w:rsidR="00F3119F" w:rsidRPr="00766FA3" w:rsidRDefault="00F3119F" w:rsidP="00766FA3">
      <w:pPr>
        <w:spacing w:after="0" w:line="240" w:lineRule="atLeast"/>
        <w:jc w:val="center"/>
        <w:rPr>
          <w:rFonts w:ascii="Times New Roman" w:hAnsi="Times New Roman"/>
          <w:sz w:val="28"/>
        </w:rPr>
      </w:pPr>
    </w:p>
    <w:p w:rsidR="00F3119F" w:rsidRPr="00C9152F" w:rsidRDefault="00F3119F" w:rsidP="007707F6">
      <w:pPr>
        <w:pStyle w:val="NoSpacing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2.2 </w:t>
      </w:r>
      <w:r w:rsidRPr="00C9152F">
        <w:rPr>
          <w:rFonts w:ascii="Times New Roman" w:hAnsi="Times New Roman"/>
          <w:b/>
          <w:sz w:val="28"/>
          <w:szCs w:val="28"/>
        </w:rPr>
        <w:t>УСЛОВИЯ РЕАЛИЗАЦИИ ПРОГРАММЫ</w:t>
      </w:r>
    </w:p>
    <w:p w:rsidR="00F3119F" w:rsidRDefault="00F3119F" w:rsidP="007707F6">
      <w:pPr>
        <w:pStyle w:val="NoSpacing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Pr="00C9152F">
        <w:rPr>
          <w:rFonts w:ascii="Times New Roman" w:hAnsi="Times New Roman"/>
          <w:b/>
          <w:sz w:val="28"/>
          <w:szCs w:val="28"/>
        </w:rPr>
        <w:t>атериально – техническое обеспечение</w:t>
      </w:r>
    </w:p>
    <w:p w:rsidR="00F3119F" w:rsidRPr="007544F8" w:rsidRDefault="00F3119F" w:rsidP="007707F6">
      <w:pPr>
        <w:tabs>
          <w:tab w:val="left" w:pos="7545"/>
        </w:tabs>
        <w:jc w:val="center"/>
        <w:rPr>
          <w:rFonts w:ascii="Times New Roman" w:hAnsi="Times New Roman"/>
          <w:b/>
          <w:sz w:val="28"/>
        </w:rPr>
      </w:pPr>
      <w:r w:rsidRPr="007544F8">
        <w:rPr>
          <w:rFonts w:ascii="Times New Roman" w:hAnsi="Times New Roman"/>
          <w:b/>
          <w:sz w:val="28"/>
        </w:rPr>
        <w:t>Перечень спортивного инвентаря и оборудования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01"/>
        <w:gridCol w:w="1713"/>
      </w:tblGrid>
      <w:tr w:rsidR="00F3119F" w:rsidRPr="007707F6" w:rsidTr="00424699">
        <w:tc>
          <w:tcPr>
            <w:tcW w:w="8648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424699">
              <w:rPr>
                <w:rFonts w:ascii="Times New Roman" w:hAnsi="Times New Roman"/>
                <w:b/>
                <w:sz w:val="28"/>
              </w:rPr>
              <w:t>Наименование спортивного инвентаря и оборудования</w:t>
            </w:r>
          </w:p>
        </w:tc>
        <w:tc>
          <w:tcPr>
            <w:tcW w:w="1666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424699">
              <w:rPr>
                <w:rFonts w:ascii="Times New Roman" w:hAnsi="Times New Roman"/>
                <w:b/>
                <w:sz w:val="28"/>
              </w:rPr>
              <w:t>Количество</w:t>
            </w:r>
          </w:p>
        </w:tc>
      </w:tr>
      <w:tr w:rsidR="00F3119F" w:rsidRPr="007707F6" w:rsidTr="00424699">
        <w:tc>
          <w:tcPr>
            <w:tcW w:w="8648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Спортивная площадка с бортиками</w:t>
            </w:r>
          </w:p>
        </w:tc>
        <w:tc>
          <w:tcPr>
            <w:tcW w:w="1666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</w:t>
            </w:r>
          </w:p>
        </w:tc>
      </w:tr>
      <w:tr w:rsidR="00F3119F" w:rsidRPr="007707F6" w:rsidTr="00424699">
        <w:tc>
          <w:tcPr>
            <w:tcW w:w="8648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Спортивные раздевалки</w:t>
            </w:r>
          </w:p>
        </w:tc>
        <w:tc>
          <w:tcPr>
            <w:tcW w:w="1666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2</w:t>
            </w:r>
          </w:p>
        </w:tc>
      </w:tr>
      <w:tr w:rsidR="00F3119F" w:rsidRPr="007707F6" w:rsidTr="00424699">
        <w:tc>
          <w:tcPr>
            <w:tcW w:w="8648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Ворота для флорбола (160Х115 см)</w:t>
            </w:r>
          </w:p>
        </w:tc>
        <w:tc>
          <w:tcPr>
            <w:tcW w:w="1666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 пара</w:t>
            </w:r>
          </w:p>
        </w:tc>
      </w:tr>
      <w:tr w:rsidR="00F3119F" w:rsidRPr="007707F6" w:rsidTr="00424699">
        <w:tc>
          <w:tcPr>
            <w:tcW w:w="8648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Ворота для флорбола (90Х60 см) тренировочные</w:t>
            </w:r>
          </w:p>
        </w:tc>
        <w:tc>
          <w:tcPr>
            <w:tcW w:w="1666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 пара</w:t>
            </w:r>
          </w:p>
        </w:tc>
      </w:tr>
      <w:tr w:rsidR="00F3119F" w:rsidRPr="007707F6" w:rsidTr="00424699">
        <w:tc>
          <w:tcPr>
            <w:tcW w:w="8648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Клюшки для флорбола</w:t>
            </w:r>
          </w:p>
        </w:tc>
        <w:tc>
          <w:tcPr>
            <w:tcW w:w="1666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20</w:t>
            </w:r>
          </w:p>
        </w:tc>
      </w:tr>
      <w:tr w:rsidR="00F3119F" w:rsidRPr="007707F6" w:rsidTr="00424699">
        <w:tc>
          <w:tcPr>
            <w:tcW w:w="8648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Мячи для флорбола</w:t>
            </w:r>
          </w:p>
        </w:tc>
        <w:tc>
          <w:tcPr>
            <w:tcW w:w="1666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50</w:t>
            </w:r>
          </w:p>
        </w:tc>
      </w:tr>
      <w:tr w:rsidR="00F3119F" w:rsidRPr="007707F6" w:rsidTr="00424699">
        <w:tc>
          <w:tcPr>
            <w:tcW w:w="8648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Конусы тренировочные</w:t>
            </w:r>
          </w:p>
        </w:tc>
        <w:tc>
          <w:tcPr>
            <w:tcW w:w="1666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  <w:r w:rsidRPr="00424699">
              <w:rPr>
                <w:rFonts w:ascii="Times New Roman" w:hAnsi="Times New Roman"/>
                <w:sz w:val="28"/>
              </w:rPr>
              <w:t>0</w:t>
            </w:r>
          </w:p>
        </w:tc>
      </w:tr>
      <w:tr w:rsidR="00F3119F" w:rsidRPr="007707F6" w:rsidTr="00424699">
        <w:tc>
          <w:tcPr>
            <w:tcW w:w="8648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Защита вратаря</w:t>
            </w:r>
          </w:p>
        </w:tc>
        <w:tc>
          <w:tcPr>
            <w:tcW w:w="1666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2 комплекта</w:t>
            </w:r>
          </w:p>
        </w:tc>
      </w:tr>
      <w:tr w:rsidR="00F3119F" w:rsidRPr="007707F6" w:rsidTr="00424699">
        <w:tc>
          <w:tcPr>
            <w:tcW w:w="8648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Тренажер для отработки точности броска</w:t>
            </w:r>
          </w:p>
        </w:tc>
        <w:tc>
          <w:tcPr>
            <w:tcW w:w="1666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2</w:t>
            </w:r>
          </w:p>
        </w:tc>
      </w:tr>
    </w:tbl>
    <w:p w:rsidR="00F3119F" w:rsidRDefault="00F3119F" w:rsidP="0031749B">
      <w:pPr>
        <w:tabs>
          <w:tab w:val="left" w:pos="7545"/>
        </w:tabs>
        <w:spacing w:after="0" w:line="240" w:lineRule="atLeast"/>
        <w:jc w:val="center"/>
        <w:rPr>
          <w:rFonts w:ascii="Times New Roman" w:hAnsi="Times New Roman"/>
          <w:b/>
          <w:sz w:val="28"/>
        </w:rPr>
      </w:pPr>
    </w:p>
    <w:p w:rsidR="00F3119F" w:rsidRPr="007707F6" w:rsidRDefault="00F3119F" w:rsidP="0031749B">
      <w:pPr>
        <w:tabs>
          <w:tab w:val="left" w:pos="7545"/>
        </w:tabs>
        <w:spacing w:after="0" w:line="240" w:lineRule="atLeast"/>
        <w:jc w:val="center"/>
        <w:rPr>
          <w:rFonts w:ascii="Times New Roman" w:hAnsi="Times New Roman"/>
          <w:b/>
          <w:sz w:val="28"/>
        </w:rPr>
      </w:pPr>
      <w:r w:rsidRPr="007707F6">
        <w:rPr>
          <w:rFonts w:ascii="Times New Roman" w:hAnsi="Times New Roman"/>
          <w:b/>
          <w:sz w:val="28"/>
        </w:rPr>
        <w:t>Перечень технических средств обучения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01"/>
        <w:gridCol w:w="1713"/>
      </w:tblGrid>
      <w:tr w:rsidR="00F3119F" w:rsidRPr="007707F6" w:rsidTr="00424699">
        <w:tc>
          <w:tcPr>
            <w:tcW w:w="8601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424699">
              <w:rPr>
                <w:rFonts w:ascii="Times New Roman" w:hAnsi="Times New Roman"/>
                <w:b/>
                <w:sz w:val="28"/>
              </w:rPr>
              <w:t>Наименование технических средств обучения</w:t>
            </w:r>
          </w:p>
        </w:tc>
        <w:tc>
          <w:tcPr>
            <w:tcW w:w="1713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424699">
              <w:rPr>
                <w:rFonts w:ascii="Times New Roman" w:hAnsi="Times New Roman"/>
                <w:b/>
                <w:sz w:val="28"/>
              </w:rPr>
              <w:t>Количество</w:t>
            </w:r>
          </w:p>
        </w:tc>
      </w:tr>
      <w:tr w:rsidR="00F3119F" w:rsidRPr="007707F6" w:rsidTr="00424699">
        <w:tc>
          <w:tcPr>
            <w:tcW w:w="8601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Компьютер (ноутбук)</w:t>
            </w:r>
          </w:p>
        </w:tc>
        <w:tc>
          <w:tcPr>
            <w:tcW w:w="1713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</w:t>
            </w:r>
          </w:p>
        </w:tc>
      </w:tr>
      <w:tr w:rsidR="00F3119F" w:rsidRPr="007707F6" w:rsidTr="00424699">
        <w:tc>
          <w:tcPr>
            <w:tcW w:w="8601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Мультимедийный проектор</w:t>
            </w:r>
          </w:p>
        </w:tc>
        <w:tc>
          <w:tcPr>
            <w:tcW w:w="1713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</w:t>
            </w:r>
          </w:p>
        </w:tc>
      </w:tr>
      <w:tr w:rsidR="00F3119F" w:rsidRPr="007707F6" w:rsidTr="00424699">
        <w:tc>
          <w:tcPr>
            <w:tcW w:w="8601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Экран для показа фильмов и слайдов</w:t>
            </w:r>
          </w:p>
        </w:tc>
        <w:tc>
          <w:tcPr>
            <w:tcW w:w="1713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</w:t>
            </w:r>
          </w:p>
        </w:tc>
      </w:tr>
      <w:tr w:rsidR="00F3119F" w:rsidRPr="007707F6" w:rsidTr="00424699">
        <w:tc>
          <w:tcPr>
            <w:tcW w:w="8601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Многофункциональное устройство (принтер, ксерокс, сканер)</w:t>
            </w:r>
          </w:p>
        </w:tc>
        <w:tc>
          <w:tcPr>
            <w:tcW w:w="1713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</w:t>
            </w:r>
          </w:p>
        </w:tc>
      </w:tr>
      <w:tr w:rsidR="00F3119F" w:rsidRPr="007707F6" w:rsidTr="00424699">
        <w:tc>
          <w:tcPr>
            <w:tcW w:w="8601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Музыкальный центр</w:t>
            </w:r>
          </w:p>
        </w:tc>
        <w:tc>
          <w:tcPr>
            <w:tcW w:w="1713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 xml:space="preserve">1 </w:t>
            </w:r>
          </w:p>
        </w:tc>
      </w:tr>
    </w:tbl>
    <w:p w:rsidR="00F3119F" w:rsidRPr="00766FA3" w:rsidRDefault="00F3119F" w:rsidP="00766FA3">
      <w:pPr>
        <w:pStyle w:val="NoSpacing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F3119F" w:rsidRPr="009633EB" w:rsidRDefault="00F3119F" w:rsidP="007707F6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 ФОРМЫ АТТЕСТАЦИИ</w:t>
      </w:r>
    </w:p>
    <w:p w:rsidR="00F3119F" w:rsidRPr="009633EB" w:rsidRDefault="00F3119F" w:rsidP="00B238E5">
      <w:pPr>
        <w:pStyle w:val="PlainText"/>
        <w:rPr>
          <w:rFonts w:ascii="Times New Roman" w:hAnsi="Times New Roman" w:cs="Times New Roman"/>
          <w:b/>
          <w:sz w:val="28"/>
          <w:szCs w:val="28"/>
        </w:rPr>
      </w:pPr>
      <w:r w:rsidRPr="009633EB">
        <w:rPr>
          <w:rFonts w:ascii="Times New Roman" w:hAnsi="Times New Roman" w:cs="Times New Roman"/>
          <w:b/>
          <w:sz w:val="28"/>
          <w:szCs w:val="28"/>
        </w:rPr>
        <w:t>Формы подведения итогов по каждому разделу.</w:t>
      </w:r>
    </w:p>
    <w:p w:rsidR="00F3119F" w:rsidRDefault="00F3119F" w:rsidP="007707F6">
      <w:pPr>
        <w:pStyle w:val="PlainTex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Опрос, беседа</w:t>
      </w:r>
      <w:r w:rsidRPr="009633EB">
        <w:rPr>
          <w:rFonts w:ascii="Times New Roman" w:hAnsi="Times New Roman" w:cs="Times New Roman"/>
          <w:sz w:val="28"/>
          <w:szCs w:val="28"/>
        </w:rPr>
        <w:t xml:space="preserve">, соревнование, анализ, </w:t>
      </w:r>
      <w:r>
        <w:rPr>
          <w:rFonts w:ascii="Times New Roman" w:hAnsi="Times New Roman" w:cs="Times New Roman"/>
          <w:sz w:val="28"/>
          <w:szCs w:val="28"/>
        </w:rPr>
        <w:t xml:space="preserve">зачет, </w:t>
      </w:r>
      <w:r w:rsidRPr="009633EB">
        <w:rPr>
          <w:rFonts w:ascii="Times New Roman" w:hAnsi="Times New Roman" w:cs="Times New Roman"/>
          <w:sz w:val="28"/>
          <w:szCs w:val="28"/>
        </w:rPr>
        <w:t>сдача нормативов.</w:t>
      </w:r>
    </w:p>
    <w:p w:rsidR="00F3119F" w:rsidRPr="000C3693" w:rsidRDefault="00F3119F" w:rsidP="00B238E5">
      <w:pPr>
        <w:pStyle w:val="PlainText"/>
        <w:rPr>
          <w:rFonts w:ascii="Times New Roman" w:hAnsi="Times New Roman" w:cs="Times New Roman"/>
          <w:b/>
          <w:sz w:val="28"/>
          <w:szCs w:val="28"/>
        </w:rPr>
      </w:pPr>
    </w:p>
    <w:p w:rsidR="00F3119F" w:rsidRDefault="00F3119F" w:rsidP="00B238E5">
      <w:pPr>
        <w:pStyle w:val="PlainText"/>
        <w:rPr>
          <w:rFonts w:ascii="Times New Roman" w:hAnsi="Times New Roman" w:cs="Times New Roman"/>
          <w:b/>
          <w:sz w:val="28"/>
          <w:szCs w:val="28"/>
        </w:rPr>
      </w:pPr>
      <w:r w:rsidRPr="00F8193B">
        <w:rPr>
          <w:rFonts w:ascii="Times New Roman" w:hAnsi="Times New Roman" w:cs="Times New Roman"/>
          <w:b/>
          <w:sz w:val="28"/>
          <w:szCs w:val="28"/>
        </w:rPr>
        <w:t>Формы отслеживания и фиксации образовательных результатов</w:t>
      </w:r>
    </w:p>
    <w:p w:rsidR="00F3119F" w:rsidRPr="00534081" w:rsidRDefault="00F3119F" w:rsidP="007707F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Грамота, диплом,</w:t>
      </w:r>
      <w:r w:rsidRPr="00F81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журнал посещаемости,</w:t>
      </w:r>
      <w:r w:rsidRPr="00F819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материал анкетирования и </w:t>
      </w:r>
      <w:r w:rsidRPr="00F8193B">
        <w:rPr>
          <w:rFonts w:ascii="Times New Roman" w:hAnsi="Times New Roman"/>
          <w:sz w:val="28"/>
          <w:szCs w:val="28"/>
          <w:lang w:eastAsia="ru-RU"/>
        </w:rPr>
        <w:t>тестирования, методическая разработка, по</w:t>
      </w:r>
      <w:r>
        <w:rPr>
          <w:rFonts w:ascii="Times New Roman" w:hAnsi="Times New Roman"/>
          <w:sz w:val="28"/>
          <w:szCs w:val="28"/>
          <w:lang w:eastAsia="ru-RU"/>
        </w:rPr>
        <w:t>ртфолио,</w:t>
      </w:r>
      <w:r w:rsidRPr="00F8193B">
        <w:rPr>
          <w:rFonts w:ascii="Times New Roman" w:hAnsi="Times New Roman"/>
          <w:sz w:val="28"/>
          <w:szCs w:val="28"/>
          <w:lang w:eastAsia="ru-RU"/>
        </w:rPr>
        <w:t xml:space="preserve"> протокол соревнований, фото, отзыв детей и родителей, свидетельство (сертификат), статья </w:t>
      </w:r>
      <w:r>
        <w:rPr>
          <w:rFonts w:ascii="Times New Roman" w:hAnsi="Times New Roman"/>
          <w:sz w:val="28"/>
          <w:szCs w:val="28"/>
          <w:lang w:eastAsia="ru-RU"/>
        </w:rPr>
        <w:t xml:space="preserve">в газете и сети Интернет </w:t>
      </w:r>
      <w:r w:rsidRPr="00F8193B">
        <w:rPr>
          <w:rFonts w:ascii="Times New Roman" w:hAnsi="Times New Roman"/>
          <w:sz w:val="28"/>
          <w:szCs w:val="28"/>
          <w:lang w:eastAsia="ru-RU"/>
        </w:rPr>
        <w:t>и др.</w:t>
      </w:r>
    </w:p>
    <w:p w:rsidR="00F3119F" w:rsidRPr="000C3693" w:rsidRDefault="00F3119F" w:rsidP="00B238E5">
      <w:pPr>
        <w:spacing w:after="0" w:line="240" w:lineRule="atLeast"/>
        <w:ind w:left="173" w:hanging="173"/>
        <w:rPr>
          <w:rFonts w:ascii="Times New Roman" w:hAnsi="Times New Roman"/>
          <w:b/>
          <w:sz w:val="28"/>
          <w:szCs w:val="28"/>
          <w:lang w:eastAsia="ru-RU"/>
        </w:rPr>
      </w:pPr>
    </w:p>
    <w:p w:rsidR="00F3119F" w:rsidRDefault="00F3119F" w:rsidP="00B238E5">
      <w:pPr>
        <w:spacing w:after="0" w:line="240" w:lineRule="atLeast"/>
        <w:ind w:left="173" w:hanging="173"/>
        <w:rPr>
          <w:rFonts w:ascii="Times New Roman" w:hAnsi="Times New Roman"/>
          <w:b/>
          <w:sz w:val="28"/>
          <w:szCs w:val="28"/>
          <w:lang w:eastAsia="ru-RU"/>
        </w:rPr>
      </w:pPr>
      <w:r w:rsidRPr="00F8193B">
        <w:rPr>
          <w:rFonts w:ascii="Times New Roman" w:hAnsi="Times New Roman"/>
          <w:b/>
          <w:sz w:val="28"/>
          <w:szCs w:val="28"/>
          <w:lang w:eastAsia="ru-RU"/>
        </w:rPr>
        <w:t>Формы предъявления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и демонстрации образовательных </w:t>
      </w:r>
      <w:r w:rsidRPr="00F8193B">
        <w:rPr>
          <w:rFonts w:ascii="Times New Roman" w:hAnsi="Times New Roman"/>
          <w:b/>
          <w:sz w:val="28"/>
          <w:szCs w:val="28"/>
          <w:lang w:eastAsia="ru-RU"/>
        </w:rPr>
        <w:t>результатов</w:t>
      </w:r>
    </w:p>
    <w:p w:rsidR="00F3119F" w:rsidRPr="00F8193B" w:rsidRDefault="00F3119F" w:rsidP="007707F6">
      <w:pPr>
        <w:spacing w:after="0" w:line="240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F8193B">
        <w:rPr>
          <w:rFonts w:ascii="Times New Roman" w:hAnsi="Times New Roman"/>
          <w:sz w:val="28"/>
          <w:szCs w:val="28"/>
          <w:lang w:eastAsia="ru-RU"/>
        </w:rPr>
        <w:t>налитический материал по итогам проведения психологической диагностики, открытое заняти</w:t>
      </w:r>
      <w:r>
        <w:rPr>
          <w:rFonts w:ascii="Times New Roman" w:hAnsi="Times New Roman"/>
          <w:sz w:val="28"/>
          <w:szCs w:val="28"/>
          <w:lang w:eastAsia="ru-RU"/>
        </w:rPr>
        <w:t>е, портфолио,</w:t>
      </w:r>
      <w:r w:rsidRPr="00F8193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соревнование </w:t>
      </w:r>
      <w:r w:rsidRPr="00F8193B">
        <w:rPr>
          <w:rFonts w:ascii="Times New Roman" w:hAnsi="Times New Roman"/>
          <w:sz w:val="28"/>
          <w:szCs w:val="28"/>
          <w:lang w:eastAsia="ru-RU"/>
        </w:rPr>
        <w:t xml:space="preserve"> и др.</w:t>
      </w:r>
    </w:p>
    <w:p w:rsidR="00F3119F" w:rsidRPr="000C3693" w:rsidRDefault="00F3119F" w:rsidP="007707F6">
      <w:pPr>
        <w:shd w:val="clear" w:color="auto" w:fill="FFFFFF"/>
        <w:spacing w:after="0" w:line="240" w:lineRule="atLeast"/>
        <w:ind w:right="518"/>
        <w:rPr>
          <w:rFonts w:ascii="Times New Roman" w:hAnsi="Times New Roman"/>
          <w:b/>
          <w:sz w:val="28"/>
          <w:szCs w:val="28"/>
          <w:lang w:eastAsia="ru-RU"/>
        </w:rPr>
      </w:pPr>
    </w:p>
    <w:p w:rsidR="00F3119F" w:rsidRPr="009633EB" w:rsidRDefault="00F3119F" w:rsidP="007707F6">
      <w:pPr>
        <w:shd w:val="clear" w:color="auto" w:fill="FFFFFF"/>
        <w:spacing w:after="0" w:line="240" w:lineRule="atLeast"/>
        <w:ind w:right="518"/>
        <w:rPr>
          <w:rFonts w:ascii="Times New Roman" w:hAnsi="Times New Roman"/>
          <w:sz w:val="28"/>
        </w:rPr>
      </w:pPr>
      <w:r w:rsidRPr="009633EB">
        <w:rPr>
          <w:rFonts w:ascii="Times New Roman" w:hAnsi="Times New Roman"/>
          <w:spacing w:val="-1"/>
          <w:sz w:val="28"/>
        </w:rPr>
        <w:t xml:space="preserve">Подведение итогов и результативности усвоения программы проводится по </w:t>
      </w:r>
      <w:r w:rsidRPr="009633EB">
        <w:rPr>
          <w:rFonts w:ascii="Times New Roman" w:hAnsi="Times New Roman"/>
          <w:spacing w:val="1"/>
          <w:sz w:val="28"/>
        </w:rPr>
        <w:t xml:space="preserve">результатам активности и уровня знаний,  умений и навыков показанных обучающимся во время проведения  соревнований  и по результатам </w:t>
      </w:r>
      <w:r w:rsidRPr="009633EB">
        <w:rPr>
          <w:rFonts w:ascii="Times New Roman" w:hAnsi="Times New Roman"/>
          <w:spacing w:val="-1"/>
          <w:sz w:val="28"/>
        </w:rPr>
        <w:t>промежуточных и итоговых аттестаций.</w:t>
      </w:r>
    </w:p>
    <w:p w:rsidR="00F3119F" w:rsidRPr="000C3693" w:rsidRDefault="00F3119F" w:rsidP="00B238E5">
      <w:pPr>
        <w:shd w:val="clear" w:color="auto" w:fill="FFFFFF"/>
        <w:spacing w:after="0" w:line="240" w:lineRule="atLeast"/>
        <w:ind w:left="5"/>
        <w:rPr>
          <w:rFonts w:ascii="Times New Roman" w:hAnsi="Times New Roman"/>
          <w:sz w:val="28"/>
        </w:rPr>
      </w:pPr>
    </w:p>
    <w:p w:rsidR="00F3119F" w:rsidRPr="009633EB" w:rsidRDefault="00F3119F" w:rsidP="00B238E5">
      <w:pPr>
        <w:shd w:val="clear" w:color="auto" w:fill="FFFFFF"/>
        <w:spacing w:after="0" w:line="240" w:lineRule="atLeast"/>
        <w:ind w:left="5"/>
        <w:rPr>
          <w:rFonts w:ascii="Times New Roman" w:hAnsi="Times New Roman"/>
          <w:sz w:val="28"/>
        </w:rPr>
      </w:pPr>
      <w:r w:rsidRPr="009633EB">
        <w:rPr>
          <w:rFonts w:ascii="Times New Roman" w:hAnsi="Times New Roman"/>
          <w:sz w:val="28"/>
        </w:rPr>
        <w:t>Оценка знаний, умений проводится на итоговых занятиях в виде теоретических и практических зачётов.</w:t>
      </w:r>
    </w:p>
    <w:p w:rsidR="00F3119F" w:rsidRPr="000C3693" w:rsidRDefault="00F3119F" w:rsidP="00B238E5">
      <w:pPr>
        <w:shd w:val="clear" w:color="auto" w:fill="FFFFFF"/>
        <w:spacing w:after="0" w:line="240" w:lineRule="atLeast"/>
        <w:ind w:left="10"/>
        <w:rPr>
          <w:rFonts w:ascii="Times New Roman" w:hAnsi="Times New Roman"/>
          <w:sz w:val="28"/>
        </w:rPr>
      </w:pPr>
    </w:p>
    <w:p w:rsidR="00F3119F" w:rsidRPr="009633EB" w:rsidRDefault="00F3119F" w:rsidP="00B238E5">
      <w:pPr>
        <w:shd w:val="clear" w:color="auto" w:fill="FFFFFF"/>
        <w:spacing w:after="0" w:line="240" w:lineRule="atLeast"/>
        <w:ind w:left="1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итогам соревнований </w:t>
      </w:r>
      <w:r w:rsidRPr="009633EB">
        <w:rPr>
          <w:rFonts w:ascii="Times New Roman" w:hAnsi="Times New Roman"/>
          <w:sz w:val="28"/>
        </w:rPr>
        <w:t>обучаемы</w:t>
      </w:r>
      <w:r>
        <w:rPr>
          <w:rFonts w:ascii="Times New Roman" w:hAnsi="Times New Roman"/>
          <w:sz w:val="28"/>
        </w:rPr>
        <w:t xml:space="preserve">е </w:t>
      </w:r>
      <w:r w:rsidRPr="009633EB">
        <w:rPr>
          <w:rFonts w:ascii="Times New Roman" w:hAnsi="Times New Roman"/>
          <w:spacing w:val="1"/>
          <w:sz w:val="28"/>
        </w:rPr>
        <w:t xml:space="preserve"> показавшие высокие </w:t>
      </w:r>
      <w:r w:rsidRPr="009633EB">
        <w:rPr>
          <w:rFonts w:ascii="Times New Roman" w:hAnsi="Times New Roman"/>
          <w:spacing w:val="2"/>
          <w:sz w:val="28"/>
        </w:rPr>
        <w:t xml:space="preserve">личные и командные результаты в соревнованиях </w:t>
      </w:r>
      <w:r w:rsidRPr="009633EB">
        <w:rPr>
          <w:rFonts w:ascii="Times New Roman" w:hAnsi="Times New Roman"/>
          <w:spacing w:val="1"/>
          <w:sz w:val="28"/>
        </w:rPr>
        <w:t>награждаются грамотами, дипломами и кубками</w:t>
      </w:r>
      <w:r>
        <w:rPr>
          <w:rFonts w:ascii="Times New Roman" w:hAnsi="Times New Roman"/>
          <w:spacing w:val="1"/>
          <w:sz w:val="28"/>
        </w:rPr>
        <w:t xml:space="preserve"> и ценными подарками.</w:t>
      </w:r>
    </w:p>
    <w:p w:rsidR="00F3119F" w:rsidRPr="000C3693" w:rsidRDefault="00F3119F" w:rsidP="00B238E5">
      <w:pPr>
        <w:shd w:val="clear" w:color="auto" w:fill="FFFFFF"/>
        <w:spacing w:after="0" w:line="240" w:lineRule="atLeast"/>
        <w:ind w:left="19"/>
        <w:rPr>
          <w:rFonts w:ascii="Times New Roman" w:hAnsi="Times New Roman"/>
          <w:spacing w:val="-1"/>
          <w:sz w:val="28"/>
        </w:rPr>
      </w:pPr>
    </w:p>
    <w:p w:rsidR="00F3119F" w:rsidRDefault="00F3119F" w:rsidP="00B238E5">
      <w:pPr>
        <w:shd w:val="clear" w:color="auto" w:fill="FFFFFF"/>
        <w:spacing w:after="0" w:line="240" w:lineRule="atLeast"/>
        <w:ind w:left="19"/>
        <w:rPr>
          <w:rFonts w:ascii="Times New Roman" w:hAnsi="Times New Roman"/>
          <w:spacing w:val="-1"/>
          <w:sz w:val="28"/>
        </w:rPr>
      </w:pPr>
      <w:r w:rsidRPr="009633EB">
        <w:rPr>
          <w:rFonts w:ascii="Times New Roman" w:hAnsi="Times New Roman"/>
          <w:spacing w:val="-1"/>
          <w:sz w:val="28"/>
        </w:rPr>
        <w:t xml:space="preserve">По окончании обучения всем выпускникам объединения выдаются свидетельства и сертификаты установленного образца.  </w:t>
      </w:r>
    </w:p>
    <w:p w:rsidR="00F3119F" w:rsidRDefault="00F3119F" w:rsidP="0031749B">
      <w:pPr>
        <w:shd w:val="clear" w:color="auto" w:fill="FFFFFF"/>
        <w:spacing w:after="0" w:line="240" w:lineRule="atLeast"/>
        <w:ind w:left="19" w:firstLine="689"/>
        <w:jc w:val="center"/>
        <w:rPr>
          <w:rFonts w:ascii="Times New Roman" w:hAnsi="Times New Roman"/>
          <w:b/>
          <w:sz w:val="28"/>
        </w:rPr>
      </w:pPr>
    </w:p>
    <w:p w:rsidR="00F3119F" w:rsidRDefault="00F3119F" w:rsidP="0031749B">
      <w:pPr>
        <w:shd w:val="clear" w:color="auto" w:fill="FFFFFF"/>
        <w:spacing w:after="0" w:line="240" w:lineRule="atLeast"/>
        <w:ind w:left="19" w:firstLine="689"/>
        <w:jc w:val="center"/>
        <w:rPr>
          <w:rFonts w:ascii="Times New Roman" w:hAnsi="Times New Roman"/>
          <w:b/>
          <w:sz w:val="28"/>
        </w:rPr>
      </w:pPr>
      <w:r w:rsidRPr="00F8193B">
        <w:rPr>
          <w:rFonts w:ascii="Times New Roman" w:hAnsi="Times New Roman"/>
          <w:b/>
          <w:sz w:val="28"/>
        </w:rPr>
        <w:t>2.4 ОЦЕНОЧНЫЕ МАТЕРИАЛЫ</w:t>
      </w:r>
    </w:p>
    <w:p w:rsidR="00F3119F" w:rsidRPr="0031749B" w:rsidRDefault="00F3119F" w:rsidP="0031749B">
      <w:pPr>
        <w:spacing w:after="0" w:line="240" w:lineRule="atLeast"/>
        <w:rPr>
          <w:rFonts w:ascii="Times New Roman" w:hAnsi="Times New Roman"/>
          <w:bCs/>
          <w:spacing w:val="2"/>
          <w:sz w:val="28"/>
          <w:szCs w:val="28"/>
        </w:rPr>
      </w:pPr>
      <w:r>
        <w:rPr>
          <w:rFonts w:ascii="Times New Roman" w:hAnsi="Times New Roman"/>
          <w:bCs/>
          <w:spacing w:val="2"/>
          <w:sz w:val="28"/>
          <w:szCs w:val="28"/>
        </w:rPr>
        <w:t>С</w:t>
      </w:r>
      <w:r w:rsidRPr="0031749B">
        <w:rPr>
          <w:rFonts w:ascii="Times New Roman" w:hAnsi="Times New Roman"/>
          <w:bCs/>
          <w:spacing w:val="2"/>
          <w:sz w:val="28"/>
          <w:szCs w:val="28"/>
        </w:rPr>
        <w:t>истема  оценки  результатов  освоения образовательной  программы</w:t>
      </w:r>
    </w:p>
    <w:p w:rsidR="00F3119F" w:rsidRPr="0031749B" w:rsidRDefault="00F3119F" w:rsidP="0031749B">
      <w:pPr>
        <w:spacing w:after="0" w:line="240" w:lineRule="atLeast"/>
        <w:rPr>
          <w:rFonts w:ascii="Times New Roman" w:hAnsi="Times New Roman"/>
          <w:bCs/>
          <w:spacing w:val="2"/>
          <w:sz w:val="28"/>
          <w:szCs w:val="28"/>
        </w:rPr>
      </w:pPr>
      <w:r w:rsidRPr="0031749B">
        <w:rPr>
          <w:rFonts w:ascii="Times New Roman" w:hAnsi="Times New Roman"/>
          <w:bCs/>
          <w:spacing w:val="2"/>
          <w:sz w:val="28"/>
          <w:szCs w:val="28"/>
        </w:rPr>
        <w:t>состоит из промежуточной аттестации обучающихся, которая проводится в виде выполнения контрольных нормативов.</w:t>
      </w:r>
    </w:p>
    <w:p w:rsidR="00F3119F" w:rsidRDefault="00F3119F" w:rsidP="0031749B">
      <w:pPr>
        <w:tabs>
          <w:tab w:val="left" w:pos="2910"/>
        </w:tabs>
        <w:spacing w:after="0" w:line="240" w:lineRule="atLeast"/>
        <w:rPr>
          <w:rFonts w:ascii="Times New Roman" w:hAnsi="Times New Roman"/>
          <w:b/>
          <w:sz w:val="28"/>
        </w:rPr>
      </w:pPr>
    </w:p>
    <w:p w:rsidR="00F3119F" w:rsidRPr="0031749B" w:rsidRDefault="00F3119F" w:rsidP="00BF1DB6">
      <w:pPr>
        <w:tabs>
          <w:tab w:val="left" w:pos="2910"/>
        </w:tabs>
        <w:spacing w:after="0" w:line="240" w:lineRule="atLeast"/>
        <w:jc w:val="center"/>
        <w:rPr>
          <w:rFonts w:ascii="Times New Roman" w:hAnsi="Times New Roman"/>
          <w:b/>
          <w:sz w:val="28"/>
        </w:rPr>
      </w:pPr>
      <w:r w:rsidRPr="0031749B">
        <w:rPr>
          <w:rFonts w:ascii="Times New Roman" w:hAnsi="Times New Roman"/>
          <w:b/>
          <w:sz w:val="28"/>
        </w:rPr>
        <w:t>Контрольные нормативы по фи</w:t>
      </w:r>
      <w:r>
        <w:rPr>
          <w:rFonts w:ascii="Times New Roman" w:hAnsi="Times New Roman"/>
          <w:b/>
          <w:sz w:val="28"/>
        </w:rPr>
        <w:t>зической подготовке</w:t>
      </w:r>
    </w:p>
    <w:tbl>
      <w:tblPr>
        <w:tblW w:w="10491" w:type="dxa"/>
        <w:tblInd w:w="-95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8"/>
        <w:gridCol w:w="850"/>
        <w:gridCol w:w="709"/>
        <w:gridCol w:w="851"/>
        <w:gridCol w:w="850"/>
        <w:gridCol w:w="851"/>
        <w:gridCol w:w="850"/>
        <w:gridCol w:w="851"/>
        <w:gridCol w:w="850"/>
        <w:gridCol w:w="851"/>
      </w:tblGrid>
      <w:tr w:rsidR="00F3119F" w:rsidRPr="0031749B" w:rsidTr="00136846">
        <w:trPr>
          <w:trHeight w:val="334"/>
        </w:trPr>
        <w:tc>
          <w:tcPr>
            <w:tcW w:w="297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19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Контрольные упражнения </w:t>
            </w:r>
          </w:p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Пол </w:t>
            </w:r>
          </w:p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666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1934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>Возраст (лет)</w:t>
            </w:r>
          </w:p>
        </w:tc>
      </w:tr>
      <w:tr w:rsidR="00F3119F" w:rsidRPr="0031749B" w:rsidTr="00136846">
        <w:trPr>
          <w:trHeight w:hRule="exact" w:val="419"/>
        </w:trPr>
        <w:tc>
          <w:tcPr>
            <w:tcW w:w="29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9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10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11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12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13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14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38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15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38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>16</w:t>
            </w:r>
          </w:p>
        </w:tc>
      </w:tr>
      <w:tr w:rsidR="00F3119F" w:rsidRPr="0031749B" w:rsidTr="00136846">
        <w:trPr>
          <w:trHeight w:hRule="exact" w:val="393"/>
        </w:trPr>
        <w:tc>
          <w:tcPr>
            <w:tcW w:w="29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Прыжок в длину с места (м) </w:t>
            </w:r>
          </w:p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м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148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160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170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180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200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220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225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240 </w:t>
            </w:r>
          </w:p>
        </w:tc>
      </w:tr>
      <w:tr w:rsidR="00F3119F" w:rsidRPr="0031749B" w:rsidTr="00136846">
        <w:trPr>
          <w:trHeight w:hRule="exact" w:val="403"/>
        </w:trPr>
        <w:tc>
          <w:tcPr>
            <w:tcW w:w="29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145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158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170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185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190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195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200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205 </w:t>
            </w:r>
          </w:p>
        </w:tc>
      </w:tr>
      <w:tr w:rsidR="00F3119F" w:rsidRPr="0031749B" w:rsidTr="00136846">
        <w:trPr>
          <w:trHeight w:hRule="exact" w:val="414"/>
        </w:trPr>
        <w:tc>
          <w:tcPr>
            <w:tcW w:w="29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>Б</w:t>
            </w:r>
            <w:r w:rsidRPr="0031749B">
              <w:rPr>
                <w:rFonts w:ascii="Times New Roman" w:hAnsi="Times New Roman"/>
                <w:sz w:val="28"/>
                <w:lang w:val="en-US"/>
              </w:rPr>
              <w:t>e</w:t>
            </w:r>
            <w:r w:rsidRPr="0031749B">
              <w:rPr>
                <w:rFonts w:ascii="Times New Roman" w:hAnsi="Times New Roman"/>
                <w:sz w:val="28"/>
              </w:rPr>
              <w:t xml:space="preserve">г 30м с места (с) </w:t>
            </w:r>
          </w:p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м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5,9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5,4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5,2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4,9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4,7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4,6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14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4,4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14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4,3 </w:t>
            </w:r>
          </w:p>
        </w:tc>
      </w:tr>
      <w:tr w:rsidR="00F3119F" w:rsidRPr="0031749B" w:rsidTr="00136846">
        <w:trPr>
          <w:trHeight w:hRule="exact" w:val="420"/>
        </w:trPr>
        <w:tc>
          <w:tcPr>
            <w:tcW w:w="29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6,1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5,9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5,7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5,4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5,3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5,2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19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5,1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77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 </w:t>
            </w:r>
          </w:p>
        </w:tc>
      </w:tr>
      <w:tr w:rsidR="00F3119F" w:rsidRPr="0031749B" w:rsidTr="00136846">
        <w:trPr>
          <w:trHeight w:hRule="exact" w:val="440"/>
        </w:trPr>
        <w:tc>
          <w:tcPr>
            <w:tcW w:w="2978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Челночный бег </w:t>
            </w:r>
            <w:r>
              <w:rPr>
                <w:rFonts w:ascii="Times New Roman" w:hAnsi="Times New Roman"/>
                <w:sz w:val="28"/>
              </w:rPr>
              <w:t xml:space="preserve">10Х10 м </w:t>
            </w:r>
            <w:r w:rsidRPr="0031749B">
              <w:rPr>
                <w:rFonts w:ascii="Times New Roman" w:hAnsi="Times New Roman"/>
                <w:sz w:val="28"/>
              </w:rPr>
              <w:t xml:space="preserve">(с) </w:t>
            </w:r>
          </w:p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м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47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45,3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43,2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41,1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40,6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39,3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38,6 </w:t>
            </w:r>
          </w:p>
        </w:tc>
      </w:tr>
      <w:tr w:rsidR="00F3119F" w:rsidRPr="0031749B" w:rsidTr="00136846">
        <w:trPr>
          <w:trHeight w:hRule="exact" w:val="418"/>
        </w:trPr>
        <w:tc>
          <w:tcPr>
            <w:tcW w:w="29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52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50,8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49,6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47,6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46,1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45,8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45,5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44,9 </w:t>
            </w:r>
          </w:p>
        </w:tc>
      </w:tr>
      <w:tr w:rsidR="00F3119F" w:rsidRPr="0031749B" w:rsidTr="00136846">
        <w:trPr>
          <w:trHeight w:hRule="exact" w:val="477"/>
        </w:trPr>
        <w:tc>
          <w:tcPr>
            <w:tcW w:w="29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Отжимания (раз)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м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14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16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20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22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24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38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26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43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28 </w:t>
            </w:r>
          </w:p>
        </w:tc>
      </w:tr>
      <w:tr w:rsidR="00F3119F" w:rsidRPr="0031749B" w:rsidTr="00136846">
        <w:trPr>
          <w:trHeight w:hRule="exact" w:val="440"/>
        </w:trPr>
        <w:tc>
          <w:tcPr>
            <w:tcW w:w="29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6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8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12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14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16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53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18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34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20 </w:t>
            </w:r>
          </w:p>
        </w:tc>
      </w:tr>
      <w:tr w:rsidR="00F3119F" w:rsidRPr="0031749B" w:rsidTr="00136846">
        <w:trPr>
          <w:trHeight w:hRule="exact" w:val="431"/>
        </w:trPr>
        <w:tc>
          <w:tcPr>
            <w:tcW w:w="29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Бег 2000 (с) </w:t>
            </w:r>
          </w:p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м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560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540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530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510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480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470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5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465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460 </w:t>
            </w:r>
          </w:p>
        </w:tc>
      </w:tr>
      <w:tr w:rsidR="00F3119F" w:rsidRPr="0031749B" w:rsidTr="00136846">
        <w:trPr>
          <w:trHeight w:hRule="exact" w:val="409"/>
        </w:trPr>
        <w:tc>
          <w:tcPr>
            <w:tcW w:w="29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600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570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555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530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520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510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5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510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5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500 </w:t>
            </w:r>
          </w:p>
        </w:tc>
      </w:tr>
      <w:tr w:rsidR="00F3119F" w:rsidRPr="0031749B" w:rsidTr="00136846">
        <w:trPr>
          <w:trHeight w:hRule="exact" w:val="429"/>
        </w:trPr>
        <w:tc>
          <w:tcPr>
            <w:tcW w:w="29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Бег с обеганием стоек (с) </w:t>
            </w:r>
          </w:p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м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8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7,4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6,9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6,3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5,8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5,7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24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5,5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19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5,3 </w:t>
            </w:r>
          </w:p>
        </w:tc>
      </w:tr>
      <w:tr w:rsidR="00F3119F" w:rsidRPr="0031749B" w:rsidTr="00136846">
        <w:trPr>
          <w:trHeight w:hRule="exact" w:val="421"/>
        </w:trPr>
        <w:tc>
          <w:tcPr>
            <w:tcW w:w="29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8,3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8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7,5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6,9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6.6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6,5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24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6,4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19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6,2 </w:t>
            </w:r>
          </w:p>
        </w:tc>
      </w:tr>
      <w:tr w:rsidR="00F3119F" w:rsidRPr="0031749B" w:rsidTr="00136846">
        <w:trPr>
          <w:trHeight w:hRule="exact" w:val="568"/>
        </w:trPr>
        <w:tc>
          <w:tcPr>
            <w:tcW w:w="29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Ведение мяча с обводкой стоек и ударом по воротам (с) </w:t>
            </w:r>
          </w:p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м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13,0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11,7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10,2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8,9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7,8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7,5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29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7,1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24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6,9 </w:t>
            </w:r>
          </w:p>
        </w:tc>
      </w:tr>
      <w:tr w:rsidR="00F3119F" w:rsidRPr="0031749B" w:rsidTr="00136846">
        <w:trPr>
          <w:trHeight w:hRule="exact" w:val="436"/>
        </w:trPr>
        <w:tc>
          <w:tcPr>
            <w:tcW w:w="29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13,5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12,2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11,1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9,8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8,8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8,6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29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8,3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29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8,1 </w:t>
            </w:r>
          </w:p>
        </w:tc>
      </w:tr>
      <w:tr w:rsidR="00F3119F" w:rsidRPr="0031749B" w:rsidTr="00136846">
        <w:trPr>
          <w:trHeight w:hRule="exact" w:val="422"/>
        </w:trPr>
        <w:tc>
          <w:tcPr>
            <w:tcW w:w="29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right="24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>Точность передач после веде</w:t>
            </w:r>
            <w:r w:rsidRPr="0031749B">
              <w:rPr>
                <w:rFonts w:ascii="Times New Roman" w:hAnsi="Times New Roman"/>
                <w:sz w:val="28"/>
              </w:rPr>
              <w:softHyphen/>
              <w:t xml:space="preserve">ния мяча и обводки стоек (с) </w:t>
            </w:r>
          </w:p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м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9,4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r w:rsidRPr="0031749B">
              <w:rPr>
                <w:rFonts w:ascii="Times New Roman" w:hAnsi="Times New Roman"/>
                <w:sz w:val="28"/>
              </w:rPr>
              <w:t xml:space="preserve">8,7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7,9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7,2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6,6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6,1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24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5,7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24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5,6 </w:t>
            </w:r>
          </w:p>
        </w:tc>
      </w:tr>
      <w:tr w:rsidR="00F3119F" w:rsidRPr="0031749B" w:rsidTr="00136846">
        <w:trPr>
          <w:trHeight w:hRule="exact" w:val="568"/>
        </w:trPr>
        <w:tc>
          <w:tcPr>
            <w:tcW w:w="29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9,8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9,1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8,6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7,9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73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6,9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24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6,6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24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6,5 </w:t>
            </w:r>
          </w:p>
        </w:tc>
      </w:tr>
      <w:tr w:rsidR="00F3119F" w:rsidRPr="0031749B" w:rsidTr="00136846">
        <w:trPr>
          <w:trHeight w:hRule="exact" w:val="553"/>
        </w:trPr>
        <w:tc>
          <w:tcPr>
            <w:tcW w:w="29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right="62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Точность и дальность броска мяча клюшкой (м) </w:t>
            </w:r>
          </w:p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м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7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12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16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18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22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26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38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28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38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29  </w:t>
            </w:r>
          </w:p>
        </w:tc>
      </w:tr>
      <w:tr w:rsidR="00F3119F" w:rsidRPr="0031749B" w:rsidTr="00136846">
        <w:trPr>
          <w:trHeight w:hRule="exact" w:val="431"/>
        </w:trPr>
        <w:tc>
          <w:tcPr>
            <w:tcW w:w="29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6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r w:rsidRPr="0031749B">
              <w:rPr>
                <w:rFonts w:ascii="Times New Roman" w:hAnsi="Times New Roman"/>
                <w:sz w:val="28"/>
              </w:rPr>
              <w:t xml:space="preserve">8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9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10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12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14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53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16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58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17 </w:t>
            </w:r>
          </w:p>
        </w:tc>
      </w:tr>
      <w:tr w:rsidR="00F3119F" w:rsidRPr="0031749B" w:rsidTr="00136846">
        <w:trPr>
          <w:trHeight w:hRule="exact" w:val="424"/>
        </w:trPr>
        <w:tc>
          <w:tcPr>
            <w:tcW w:w="29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Удары по воротам на время (с) (10 бросков) </w:t>
            </w:r>
          </w:p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м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12,0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11,5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11,0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10,5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10,0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9,6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24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9,0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ind w:left="24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8,6 </w:t>
            </w:r>
          </w:p>
        </w:tc>
      </w:tr>
      <w:tr w:rsidR="00F3119F" w:rsidRPr="0031749B" w:rsidTr="00136846">
        <w:trPr>
          <w:trHeight w:hRule="exact" w:val="428"/>
        </w:trPr>
        <w:tc>
          <w:tcPr>
            <w:tcW w:w="29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14,0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13,5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13,0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12,5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12,2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12,0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11,2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119F" w:rsidRPr="0031749B" w:rsidRDefault="00F3119F" w:rsidP="0031749B">
            <w:pPr>
              <w:shd w:val="clear" w:color="auto" w:fill="FFFFFF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</w:rPr>
            </w:pPr>
            <w:r w:rsidRPr="0031749B">
              <w:rPr>
                <w:rFonts w:ascii="Times New Roman" w:hAnsi="Times New Roman"/>
                <w:sz w:val="28"/>
              </w:rPr>
              <w:t xml:space="preserve">10,8 </w:t>
            </w:r>
          </w:p>
        </w:tc>
      </w:tr>
    </w:tbl>
    <w:p w:rsidR="00F3119F" w:rsidRPr="0031749B" w:rsidRDefault="00F3119F" w:rsidP="0031749B">
      <w:pPr>
        <w:tabs>
          <w:tab w:val="left" w:pos="2910"/>
        </w:tabs>
        <w:spacing w:after="0" w:line="240" w:lineRule="atLeast"/>
        <w:jc w:val="center"/>
        <w:rPr>
          <w:rFonts w:ascii="Times New Roman" w:hAnsi="Times New Roman"/>
          <w:b/>
          <w:sz w:val="28"/>
        </w:rPr>
      </w:pPr>
    </w:p>
    <w:p w:rsidR="00F3119F" w:rsidRDefault="00F3119F" w:rsidP="00E13C5F">
      <w:pPr>
        <w:pStyle w:val="NoSpacing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2.5 МЕТОДИЧЕСКИЕ МАТЕРИАЛЫ</w:t>
      </w:r>
    </w:p>
    <w:p w:rsidR="00F3119F" w:rsidRDefault="00F3119F" w:rsidP="00E13C5F">
      <w:pPr>
        <w:pStyle w:val="NoSpacing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F3119F" w:rsidRDefault="00F3119F" w:rsidP="00E13C5F">
      <w:pPr>
        <w:pStyle w:val="NoSpacing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методики работы</w:t>
      </w:r>
    </w:p>
    <w:p w:rsidR="00F3119F" w:rsidRPr="009F03F5" w:rsidRDefault="00F3119F" w:rsidP="005937A1">
      <w:pPr>
        <w:pStyle w:val="NoSpacing"/>
        <w:spacing w:line="24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Особенности организации образовательного процесса: </w:t>
      </w:r>
      <w:r>
        <w:rPr>
          <w:rFonts w:ascii="Times New Roman" w:hAnsi="Times New Roman"/>
          <w:sz w:val="28"/>
        </w:rPr>
        <w:t>о</w:t>
      </w:r>
      <w:r w:rsidRPr="00D26EE4">
        <w:rPr>
          <w:rFonts w:ascii="Times New Roman" w:hAnsi="Times New Roman"/>
          <w:sz w:val="28"/>
        </w:rPr>
        <w:t xml:space="preserve">бучение в организациях, осуществляющих образовательную деятельность, с учетом потребностей, возможностей личности и в зависимости от объема обязательных занятий педагогического работника с обучающимися осуществляется в </w:t>
      </w:r>
      <w:r w:rsidRPr="009F03F5">
        <w:rPr>
          <w:rFonts w:ascii="Times New Roman" w:hAnsi="Times New Roman"/>
          <w:b/>
          <w:sz w:val="28"/>
        </w:rPr>
        <w:t>очной форме.</w:t>
      </w:r>
    </w:p>
    <w:p w:rsidR="00F3119F" w:rsidRPr="00D26EE4" w:rsidRDefault="00F3119F" w:rsidP="005937A1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М</w:t>
      </w:r>
      <w:r w:rsidRPr="00D26EE4">
        <w:rPr>
          <w:rFonts w:ascii="Times New Roman" w:hAnsi="Times New Roman"/>
          <w:b/>
          <w:sz w:val="28"/>
          <w:szCs w:val="28"/>
          <w:lang w:eastAsia="ru-RU"/>
        </w:rPr>
        <w:t>етоды обучения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D26EE4">
        <w:rPr>
          <w:rFonts w:ascii="Times New Roman" w:hAnsi="Times New Roman"/>
          <w:sz w:val="28"/>
          <w:szCs w:val="28"/>
          <w:lang w:eastAsia="ru-RU"/>
        </w:rPr>
        <w:t>сл</w:t>
      </w:r>
      <w:r>
        <w:rPr>
          <w:rFonts w:ascii="Times New Roman" w:hAnsi="Times New Roman"/>
          <w:sz w:val="28"/>
          <w:szCs w:val="28"/>
          <w:lang w:eastAsia="ru-RU"/>
        </w:rPr>
        <w:t>овесный, наглядный практический,</w:t>
      </w:r>
      <w:r w:rsidRPr="00D26EE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F3119F" w:rsidRDefault="00F3119F" w:rsidP="005937A1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6EE4">
        <w:rPr>
          <w:rFonts w:ascii="Times New Roman" w:hAnsi="Times New Roman"/>
          <w:sz w:val="28"/>
          <w:szCs w:val="28"/>
          <w:lang w:eastAsia="ru-RU"/>
        </w:rPr>
        <w:t>объяснительно</w:t>
      </w:r>
      <w:r>
        <w:rPr>
          <w:rFonts w:ascii="Times New Roman" w:hAnsi="Times New Roman"/>
          <w:sz w:val="28"/>
          <w:szCs w:val="28"/>
          <w:lang w:eastAsia="ru-RU"/>
        </w:rPr>
        <w:t xml:space="preserve">-иллюстративный, </w:t>
      </w:r>
      <w:r w:rsidRPr="00D26EE4">
        <w:rPr>
          <w:rFonts w:ascii="Times New Roman" w:hAnsi="Times New Roman"/>
          <w:sz w:val="28"/>
          <w:szCs w:val="28"/>
          <w:lang w:eastAsia="ru-RU"/>
        </w:rPr>
        <w:t>иг</w:t>
      </w:r>
      <w:r>
        <w:rPr>
          <w:rFonts w:ascii="Times New Roman" w:hAnsi="Times New Roman"/>
          <w:sz w:val="28"/>
          <w:szCs w:val="28"/>
          <w:lang w:eastAsia="ru-RU"/>
        </w:rPr>
        <w:t>ровой и др.</w:t>
      </w:r>
    </w:p>
    <w:p w:rsidR="00F3119F" w:rsidRPr="009F03F5" w:rsidRDefault="00F3119F" w:rsidP="005937A1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6EE4">
        <w:rPr>
          <w:rFonts w:ascii="Times New Roman" w:hAnsi="Times New Roman"/>
          <w:b/>
          <w:sz w:val="28"/>
          <w:szCs w:val="28"/>
          <w:lang w:eastAsia="ru-RU"/>
        </w:rPr>
        <w:t>и воспитания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D26EE4">
        <w:rPr>
          <w:rFonts w:ascii="Times New Roman" w:hAnsi="Times New Roman"/>
          <w:sz w:val="28"/>
          <w:szCs w:val="28"/>
          <w:lang w:eastAsia="ru-RU"/>
        </w:rPr>
        <w:t>убеждение, поощрение, упражнение, с</w:t>
      </w:r>
      <w:r>
        <w:rPr>
          <w:rFonts w:ascii="Times New Roman" w:hAnsi="Times New Roman"/>
          <w:sz w:val="28"/>
          <w:szCs w:val="28"/>
          <w:lang w:eastAsia="ru-RU"/>
        </w:rPr>
        <w:t>тимулирование, мотивация и др.</w:t>
      </w:r>
    </w:p>
    <w:p w:rsidR="00F3119F" w:rsidRPr="009F03F5" w:rsidRDefault="00F3119F" w:rsidP="005937A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Ф</w:t>
      </w:r>
      <w:r w:rsidRPr="00B06FD8">
        <w:rPr>
          <w:rFonts w:ascii="Times New Roman" w:hAnsi="Times New Roman"/>
          <w:b/>
          <w:sz w:val="28"/>
          <w:szCs w:val="28"/>
          <w:lang w:eastAsia="ru-RU"/>
        </w:rPr>
        <w:t xml:space="preserve">ормы организации образовательного процесса: </w:t>
      </w:r>
      <w:r w:rsidRPr="00B06FD8">
        <w:rPr>
          <w:rFonts w:ascii="Times New Roman" w:hAnsi="Times New Roman"/>
          <w:sz w:val="28"/>
          <w:szCs w:val="28"/>
          <w:lang w:eastAsia="ru-RU"/>
        </w:rPr>
        <w:t xml:space="preserve">индивидуальная,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06FD8">
        <w:rPr>
          <w:rFonts w:ascii="Times New Roman" w:hAnsi="Times New Roman"/>
          <w:sz w:val="28"/>
          <w:szCs w:val="28"/>
          <w:lang w:eastAsia="ru-RU"/>
        </w:rPr>
        <w:t>индивидуа</w:t>
      </w:r>
      <w:r>
        <w:rPr>
          <w:rFonts w:ascii="Times New Roman" w:hAnsi="Times New Roman"/>
          <w:sz w:val="28"/>
          <w:szCs w:val="28"/>
          <w:lang w:eastAsia="ru-RU"/>
        </w:rPr>
        <w:t>льно-групповая и групповая.</w:t>
      </w:r>
    </w:p>
    <w:p w:rsidR="00F3119F" w:rsidRPr="009F03F5" w:rsidRDefault="00F3119F" w:rsidP="005937A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Ф</w:t>
      </w:r>
      <w:r w:rsidRPr="00B06FD8">
        <w:rPr>
          <w:rFonts w:ascii="Times New Roman" w:hAnsi="Times New Roman"/>
          <w:b/>
          <w:sz w:val="28"/>
          <w:szCs w:val="28"/>
          <w:lang w:eastAsia="ru-RU"/>
        </w:rPr>
        <w:t>ормы организации учебного занятия: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беседа,</w:t>
      </w:r>
      <w:r w:rsidRPr="00B06FD8">
        <w:rPr>
          <w:rFonts w:ascii="Times New Roman" w:hAnsi="Times New Roman"/>
          <w:sz w:val="28"/>
          <w:szCs w:val="28"/>
          <w:lang w:eastAsia="ru-RU"/>
        </w:rPr>
        <w:t xml:space="preserve"> встреча с интересны</w:t>
      </w:r>
      <w:r>
        <w:rPr>
          <w:rFonts w:ascii="Times New Roman" w:hAnsi="Times New Roman"/>
          <w:sz w:val="28"/>
          <w:szCs w:val="28"/>
          <w:lang w:eastAsia="ru-RU"/>
        </w:rPr>
        <w:t>ми</w:t>
      </w:r>
      <w:r w:rsidRPr="00B238E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людьми, игра,</w:t>
      </w:r>
      <w:r w:rsidRPr="00B06FD8">
        <w:rPr>
          <w:rFonts w:ascii="Times New Roman" w:hAnsi="Times New Roman"/>
          <w:sz w:val="28"/>
          <w:szCs w:val="28"/>
          <w:lang w:eastAsia="ru-RU"/>
        </w:rPr>
        <w:t xml:space="preserve"> прак</w:t>
      </w:r>
      <w:r>
        <w:rPr>
          <w:rFonts w:ascii="Times New Roman" w:hAnsi="Times New Roman"/>
          <w:sz w:val="28"/>
          <w:szCs w:val="28"/>
          <w:lang w:eastAsia="ru-RU"/>
        </w:rPr>
        <w:t>тическое занятие,</w:t>
      </w:r>
      <w:r w:rsidRPr="00B06FD8">
        <w:rPr>
          <w:rFonts w:ascii="Times New Roman" w:hAnsi="Times New Roman"/>
          <w:sz w:val="28"/>
          <w:szCs w:val="28"/>
          <w:lang w:eastAsia="ru-RU"/>
        </w:rPr>
        <w:t xml:space="preserve"> презента</w:t>
      </w:r>
      <w:r>
        <w:rPr>
          <w:rFonts w:ascii="Times New Roman" w:hAnsi="Times New Roman"/>
          <w:sz w:val="28"/>
          <w:szCs w:val="28"/>
          <w:lang w:eastAsia="ru-RU"/>
        </w:rPr>
        <w:t xml:space="preserve">ция, </w:t>
      </w:r>
      <w:r w:rsidRPr="00B06FD8">
        <w:rPr>
          <w:rFonts w:ascii="Times New Roman" w:hAnsi="Times New Roman"/>
          <w:sz w:val="28"/>
          <w:szCs w:val="28"/>
          <w:lang w:eastAsia="ru-RU"/>
        </w:rPr>
        <w:t xml:space="preserve">соревнование, тренинг, </w:t>
      </w:r>
      <w:r>
        <w:rPr>
          <w:rFonts w:ascii="Times New Roman" w:hAnsi="Times New Roman"/>
          <w:sz w:val="28"/>
          <w:szCs w:val="28"/>
          <w:lang w:eastAsia="ru-RU"/>
        </w:rPr>
        <w:t>экзамен, сдача нормативов.</w:t>
      </w:r>
    </w:p>
    <w:p w:rsidR="00F3119F" w:rsidRPr="009F03F5" w:rsidRDefault="00F3119F" w:rsidP="005937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</w:t>
      </w:r>
      <w:r w:rsidRPr="00B06FD8">
        <w:rPr>
          <w:rFonts w:ascii="Times New Roman" w:hAnsi="Times New Roman"/>
          <w:b/>
          <w:sz w:val="28"/>
          <w:szCs w:val="28"/>
          <w:lang w:eastAsia="ru-RU"/>
        </w:rPr>
        <w:t>едагогические технологии</w:t>
      </w:r>
      <w:r w:rsidRPr="009F03F5">
        <w:rPr>
          <w:rFonts w:ascii="Times New Roman" w:hAnsi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06FD8">
        <w:rPr>
          <w:rFonts w:ascii="Times New Roman" w:hAnsi="Times New Roman"/>
          <w:sz w:val="28"/>
          <w:szCs w:val="28"/>
          <w:lang w:eastAsia="ru-RU"/>
        </w:rPr>
        <w:t>технол</w:t>
      </w:r>
      <w:r>
        <w:rPr>
          <w:rFonts w:ascii="Times New Roman" w:hAnsi="Times New Roman"/>
          <w:sz w:val="28"/>
          <w:szCs w:val="28"/>
          <w:lang w:eastAsia="ru-RU"/>
        </w:rPr>
        <w:t xml:space="preserve">огия индивидуализации обучения, технология группового обучения, </w:t>
      </w:r>
      <w:r w:rsidRPr="00B06FD8">
        <w:rPr>
          <w:rFonts w:ascii="Times New Roman" w:hAnsi="Times New Roman"/>
          <w:sz w:val="28"/>
          <w:szCs w:val="28"/>
          <w:lang w:eastAsia="ru-RU"/>
        </w:rPr>
        <w:t xml:space="preserve">технология коллективного взаимообучения, технология дифференцированного обучения, </w:t>
      </w:r>
      <w:r w:rsidRPr="00B06FD8">
        <w:rPr>
          <w:rFonts w:ascii="Times New Roman" w:hAnsi="Times New Roman"/>
          <w:bCs/>
          <w:color w:val="000000"/>
          <w:sz w:val="28"/>
          <w:szCs w:val="28"/>
          <w:lang w:eastAsia="ru-RU"/>
        </w:rPr>
        <w:t>технология игровой деятельности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,</w:t>
      </w:r>
      <w:r w:rsidRPr="00B06FD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здоровьесберегаю</w:t>
      </w:r>
      <w:r w:rsidRPr="00B06FD8">
        <w:rPr>
          <w:rFonts w:ascii="Times New Roman" w:hAnsi="Times New Roman"/>
          <w:bCs/>
          <w:color w:val="000000"/>
          <w:sz w:val="28"/>
          <w:szCs w:val="28"/>
          <w:lang w:eastAsia="ru-RU"/>
        </w:rPr>
        <w:t>щ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ая технология</w:t>
      </w:r>
      <w:r w:rsidRPr="00B06FD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 др.</w:t>
      </w:r>
    </w:p>
    <w:p w:rsidR="00F3119F" w:rsidRDefault="00F3119F" w:rsidP="005937A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</w:t>
      </w:r>
      <w:r w:rsidRPr="00E9593D">
        <w:rPr>
          <w:rFonts w:ascii="Times New Roman" w:hAnsi="Times New Roman"/>
          <w:b/>
          <w:color w:val="000000"/>
          <w:sz w:val="28"/>
          <w:szCs w:val="28"/>
          <w:lang w:eastAsia="ru-RU"/>
        </w:rPr>
        <w:t>лгоритм учебного занятия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F3119F" w:rsidRDefault="00F3119F" w:rsidP="005937A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Учебное занятие состоит в основном из двух частей: теоретической и практической. </w:t>
      </w:r>
    </w:p>
    <w:p w:rsidR="00F3119F" w:rsidRDefault="00F3119F" w:rsidP="005937A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F03F5">
        <w:rPr>
          <w:rFonts w:ascii="Times New Roman" w:hAnsi="Times New Roman"/>
          <w:i/>
          <w:color w:val="000000"/>
          <w:sz w:val="28"/>
          <w:szCs w:val="28"/>
          <w:lang w:eastAsia="ru-RU"/>
        </w:rPr>
        <w:t>Теоретическая часть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занятия проводится в виде краткой беседы с использованием макетов, плакатов, схем, презентаций. В этой части занятия сочетаются объяснение сущности изучаемого вопроса с отработкой практических приемов и действий. Приступая к изложению темы или важного учебного вопроса, целесообразно заранее сообщить учащимся, что они должны сделать после его изучения (выполнить практическую работу и т.д.).</w:t>
      </w:r>
    </w:p>
    <w:p w:rsidR="00F3119F" w:rsidRDefault="00F3119F" w:rsidP="005937A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F03F5">
        <w:rPr>
          <w:rFonts w:ascii="Times New Roman" w:hAnsi="Times New Roman"/>
          <w:i/>
          <w:color w:val="000000"/>
          <w:sz w:val="28"/>
          <w:szCs w:val="28"/>
          <w:lang w:eastAsia="ru-RU"/>
        </w:rPr>
        <w:t>Практическая часть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занятий проводится на оборудованных учебных площадках в спортивном зале. </w:t>
      </w:r>
    </w:p>
    <w:p w:rsidR="00F3119F" w:rsidRPr="009F03F5" w:rsidRDefault="00F3119F" w:rsidP="005937A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Основными методами обучения на занятиях являются практический показ руководителя (помощника руководителя) с кратким объяснением, повторение обучаемыми показанного приема, действия, проверка правильности их выполнения и последующая тренировка до полного усвоения.</w:t>
      </w:r>
    </w:p>
    <w:p w:rsidR="00F3119F" w:rsidRDefault="00F3119F" w:rsidP="005937A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Д</w:t>
      </w:r>
      <w:r w:rsidRPr="00E9593D">
        <w:rPr>
          <w:rFonts w:ascii="Times New Roman" w:hAnsi="Times New Roman"/>
          <w:b/>
          <w:color w:val="000000"/>
          <w:sz w:val="28"/>
          <w:szCs w:val="28"/>
          <w:lang w:eastAsia="ru-RU"/>
        </w:rPr>
        <w:t>идактические материалы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плакаты, тактические схемы</w:t>
      </w:r>
      <w:r w:rsidRPr="00E9593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т.п.</w:t>
      </w:r>
    </w:p>
    <w:p w:rsidR="00F3119F" w:rsidRDefault="00F3119F" w:rsidP="005937A1">
      <w:pPr>
        <w:tabs>
          <w:tab w:val="left" w:pos="7545"/>
        </w:tabs>
        <w:jc w:val="both"/>
        <w:rPr>
          <w:rFonts w:ascii="Times New Roman" w:hAnsi="Times New Roman"/>
          <w:b/>
          <w:sz w:val="28"/>
        </w:rPr>
      </w:pPr>
    </w:p>
    <w:p w:rsidR="00F3119F" w:rsidRPr="00E9593D" w:rsidRDefault="00F3119F" w:rsidP="00E13C5F">
      <w:pPr>
        <w:tabs>
          <w:tab w:val="left" w:pos="7545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2.6 СПИСОК ЛИТЕРАТУРЫ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01"/>
        <w:gridCol w:w="1713"/>
      </w:tblGrid>
      <w:tr w:rsidR="00F3119F" w:rsidRPr="008113F4" w:rsidTr="00424699">
        <w:tc>
          <w:tcPr>
            <w:tcW w:w="8648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424699">
              <w:rPr>
                <w:rFonts w:ascii="Times New Roman" w:hAnsi="Times New Roman"/>
                <w:b/>
                <w:sz w:val="28"/>
              </w:rPr>
              <w:t>Наименование учебно-методических материалов</w:t>
            </w:r>
          </w:p>
        </w:tc>
        <w:tc>
          <w:tcPr>
            <w:tcW w:w="1666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424699">
              <w:rPr>
                <w:rFonts w:ascii="Times New Roman" w:hAnsi="Times New Roman"/>
                <w:b/>
                <w:sz w:val="28"/>
              </w:rPr>
              <w:t>Количество</w:t>
            </w:r>
          </w:p>
        </w:tc>
      </w:tr>
      <w:tr w:rsidR="00F3119F" w:rsidRPr="008113F4" w:rsidTr="00424699">
        <w:tc>
          <w:tcPr>
            <w:tcW w:w="8648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424699">
              <w:rPr>
                <w:rFonts w:ascii="Times New Roman" w:hAnsi="Times New Roman"/>
                <w:iCs/>
                <w:sz w:val="28"/>
              </w:rPr>
              <w:t>Баженов,  А.А.</w:t>
            </w:r>
            <w:r w:rsidRPr="00424699">
              <w:rPr>
                <w:rFonts w:ascii="Times New Roman" w:hAnsi="Times New Roman"/>
                <w:sz w:val="28"/>
              </w:rPr>
              <w:t xml:space="preserve"> Флорбол. Правила игры и толкование / А.А. Баженов. – М. : СпортАкадемПресс, 2001 г.</w:t>
            </w:r>
          </w:p>
        </w:tc>
        <w:tc>
          <w:tcPr>
            <w:tcW w:w="1666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</w:t>
            </w:r>
          </w:p>
        </w:tc>
      </w:tr>
      <w:tr w:rsidR="00F3119F" w:rsidRPr="008113F4" w:rsidTr="00424699">
        <w:tc>
          <w:tcPr>
            <w:tcW w:w="8648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424699">
              <w:rPr>
                <w:rFonts w:ascii="Times New Roman" w:hAnsi="Times New Roman"/>
                <w:bCs/>
                <w:sz w:val="28"/>
              </w:rPr>
              <w:t xml:space="preserve">Пособие по обучению флорболистов (начальный уровень) </w:t>
            </w:r>
            <w:r w:rsidRPr="00424699">
              <w:rPr>
                <w:rFonts w:ascii="Times New Roman" w:hAnsi="Times New Roman"/>
                <w:sz w:val="28"/>
              </w:rPr>
              <w:t xml:space="preserve">[Текст] :  </w:t>
            </w:r>
            <w:r w:rsidRPr="00424699">
              <w:rPr>
                <w:rFonts w:ascii="Times New Roman" w:hAnsi="Times New Roman"/>
                <w:bCs/>
                <w:sz w:val="28"/>
              </w:rPr>
              <w:t>– М.: Терра-Спорт, 2005. – 83 с.</w:t>
            </w:r>
          </w:p>
        </w:tc>
        <w:tc>
          <w:tcPr>
            <w:tcW w:w="1666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</w:t>
            </w:r>
          </w:p>
        </w:tc>
      </w:tr>
      <w:tr w:rsidR="00F3119F" w:rsidRPr="008113F4" w:rsidTr="00424699">
        <w:tc>
          <w:tcPr>
            <w:tcW w:w="8648" w:type="dxa"/>
          </w:tcPr>
          <w:p w:rsidR="00F3119F" w:rsidRPr="00424699" w:rsidRDefault="00F3119F" w:rsidP="00424699">
            <w:pPr>
              <w:pStyle w:val="a"/>
              <w:spacing w:after="0" w:line="240" w:lineRule="atLeast"/>
              <w:rPr>
                <w:sz w:val="28"/>
              </w:rPr>
            </w:pPr>
            <w:r w:rsidRPr="00424699">
              <w:rPr>
                <w:sz w:val="28"/>
              </w:rPr>
              <w:t>Флорбол, методика занятий, тренировок, диагностика. Методическое пособие./ Олин В.Н., г. Ульяновск, 2010г.-52 с.</w:t>
            </w:r>
          </w:p>
        </w:tc>
        <w:tc>
          <w:tcPr>
            <w:tcW w:w="1666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</w:t>
            </w:r>
          </w:p>
        </w:tc>
      </w:tr>
      <w:tr w:rsidR="00F3119F" w:rsidRPr="008113F4" w:rsidTr="00424699">
        <w:tc>
          <w:tcPr>
            <w:tcW w:w="8648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Программа для детско-юношеских спортивных школ по флорболу / В.А. Костяев.- М.2005г.- 88 с.</w:t>
            </w:r>
          </w:p>
        </w:tc>
        <w:tc>
          <w:tcPr>
            <w:tcW w:w="1666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</w:t>
            </w:r>
          </w:p>
        </w:tc>
      </w:tr>
      <w:tr w:rsidR="00F3119F" w:rsidRPr="008113F4" w:rsidTr="00424699">
        <w:tc>
          <w:tcPr>
            <w:tcW w:w="8648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Флорбол. Играйте с нами! История, правила игры, обучение, секции. Федерация флорбола Санкт-Петербурга.</w:t>
            </w:r>
          </w:p>
        </w:tc>
        <w:tc>
          <w:tcPr>
            <w:tcW w:w="1666" w:type="dxa"/>
          </w:tcPr>
          <w:p w:rsidR="00F3119F" w:rsidRPr="00424699" w:rsidRDefault="00F3119F" w:rsidP="00424699">
            <w:pPr>
              <w:tabs>
                <w:tab w:val="left" w:pos="754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424699">
              <w:rPr>
                <w:rFonts w:ascii="Times New Roman" w:hAnsi="Times New Roman"/>
                <w:sz w:val="28"/>
              </w:rPr>
              <w:t>1</w:t>
            </w:r>
          </w:p>
        </w:tc>
      </w:tr>
    </w:tbl>
    <w:p w:rsidR="00F3119F" w:rsidRDefault="00F3119F" w:rsidP="00E13C5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3119F" w:rsidRDefault="00F3119F" w:rsidP="00E13C5F">
      <w:pPr>
        <w:tabs>
          <w:tab w:val="left" w:pos="7545"/>
        </w:tabs>
        <w:rPr>
          <w:rFonts w:ascii="Times New Roman" w:hAnsi="Times New Roman"/>
          <w:b/>
          <w:sz w:val="28"/>
        </w:rPr>
      </w:pPr>
    </w:p>
    <w:p w:rsidR="00F3119F" w:rsidRPr="0031749B" w:rsidRDefault="00F3119F" w:rsidP="0031749B">
      <w:pPr>
        <w:tabs>
          <w:tab w:val="left" w:pos="2910"/>
        </w:tabs>
        <w:spacing w:after="0" w:line="240" w:lineRule="atLeast"/>
        <w:jc w:val="center"/>
        <w:rPr>
          <w:rFonts w:ascii="Times New Roman" w:hAnsi="Times New Roman"/>
          <w:b/>
          <w:sz w:val="28"/>
        </w:rPr>
      </w:pPr>
    </w:p>
    <w:p w:rsidR="00F3119F" w:rsidRPr="0031749B" w:rsidRDefault="00F3119F" w:rsidP="0031749B">
      <w:pPr>
        <w:shd w:val="clear" w:color="auto" w:fill="FFFFFF"/>
        <w:spacing w:after="0" w:line="240" w:lineRule="atLeast"/>
        <w:ind w:left="19" w:firstLine="689"/>
        <w:rPr>
          <w:rFonts w:ascii="Times New Roman" w:hAnsi="Times New Roman"/>
          <w:sz w:val="28"/>
        </w:rPr>
      </w:pPr>
    </w:p>
    <w:p w:rsidR="00F3119F" w:rsidRDefault="00F3119F" w:rsidP="004F3843">
      <w:pPr>
        <w:pStyle w:val="NoSpacing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ЭЛЕКТРОННЫЕ РЕСУРСЫ:</w:t>
      </w:r>
    </w:p>
    <w:p w:rsidR="00F3119F" w:rsidRDefault="00F3119F" w:rsidP="0031749B">
      <w:pPr>
        <w:pStyle w:val="NoSpacing"/>
        <w:spacing w:line="240" w:lineRule="atLeast"/>
        <w:rPr>
          <w:rFonts w:ascii="Times New Roman" w:hAnsi="Times New Roman"/>
          <w:b/>
          <w:sz w:val="28"/>
          <w:szCs w:val="28"/>
        </w:rPr>
      </w:pPr>
    </w:p>
    <w:p w:rsidR="00F3119F" w:rsidRPr="004F3843" w:rsidRDefault="00F3119F" w:rsidP="0031749B">
      <w:pPr>
        <w:pStyle w:val="NoSpacing"/>
        <w:spacing w:line="240" w:lineRule="atLeast"/>
        <w:rPr>
          <w:rFonts w:ascii="Times New Roman" w:hAnsi="Times New Roman"/>
          <w:sz w:val="28"/>
          <w:szCs w:val="28"/>
        </w:rPr>
      </w:pPr>
      <w:r w:rsidRPr="004F3843">
        <w:rPr>
          <w:rFonts w:ascii="Times New Roman" w:hAnsi="Times New Roman"/>
          <w:sz w:val="28"/>
          <w:szCs w:val="28"/>
        </w:rPr>
        <w:t>1.</w:t>
      </w:r>
      <w:r w:rsidRPr="004F3843">
        <w:t xml:space="preserve">  </w:t>
      </w:r>
      <w:r>
        <w:t xml:space="preserve"> </w:t>
      </w:r>
      <w:r w:rsidRPr="004F3843">
        <w:rPr>
          <w:rFonts w:ascii="Times New Roman" w:hAnsi="Times New Roman"/>
          <w:sz w:val="28"/>
          <w:szCs w:val="28"/>
        </w:rPr>
        <w:t>https://vk.com/bizonyrozdestveno</w:t>
      </w:r>
    </w:p>
    <w:p w:rsidR="00F3119F" w:rsidRPr="004F3843" w:rsidRDefault="00F3119F" w:rsidP="0031749B">
      <w:pPr>
        <w:pStyle w:val="NoSpacing"/>
        <w:spacing w:line="240" w:lineRule="atLeast"/>
        <w:rPr>
          <w:rFonts w:ascii="Times New Roman" w:hAnsi="Times New Roman"/>
          <w:sz w:val="28"/>
          <w:szCs w:val="28"/>
        </w:rPr>
      </w:pPr>
      <w:r w:rsidRPr="004F3843">
        <w:rPr>
          <w:rFonts w:ascii="Times New Roman" w:hAnsi="Times New Roman"/>
          <w:sz w:val="28"/>
          <w:szCs w:val="28"/>
        </w:rPr>
        <w:t>2.  https://vk.com/club17011485</w:t>
      </w:r>
    </w:p>
    <w:p w:rsidR="00F3119F" w:rsidRPr="004F3843" w:rsidRDefault="00F3119F" w:rsidP="00411F67">
      <w:pPr>
        <w:pStyle w:val="NoSpacing"/>
        <w:spacing w:line="240" w:lineRule="atLeast"/>
        <w:rPr>
          <w:rFonts w:ascii="Times New Roman" w:hAnsi="Times New Roman"/>
          <w:sz w:val="28"/>
          <w:szCs w:val="28"/>
        </w:rPr>
      </w:pPr>
      <w:r w:rsidRPr="004F3843">
        <w:rPr>
          <w:rFonts w:ascii="Times New Roman" w:hAnsi="Times New Roman"/>
          <w:sz w:val="28"/>
          <w:szCs w:val="28"/>
        </w:rPr>
        <w:t>3.  https://vk.com/floorballcup</w:t>
      </w:r>
    </w:p>
    <w:p w:rsidR="00F3119F" w:rsidRPr="004F3843" w:rsidRDefault="00F3119F" w:rsidP="0031749B">
      <w:pPr>
        <w:pStyle w:val="NoSpacing"/>
        <w:spacing w:line="240" w:lineRule="atLeast"/>
        <w:rPr>
          <w:rFonts w:ascii="Times New Roman" w:hAnsi="Times New Roman"/>
          <w:sz w:val="28"/>
          <w:szCs w:val="28"/>
        </w:rPr>
      </w:pPr>
      <w:r w:rsidRPr="004F3843">
        <w:rPr>
          <w:rFonts w:ascii="Times New Roman" w:hAnsi="Times New Roman"/>
          <w:sz w:val="28"/>
          <w:szCs w:val="28"/>
        </w:rPr>
        <w:t>4.  https://vk.com/lenoblfloorball</w:t>
      </w:r>
    </w:p>
    <w:p w:rsidR="00F3119F" w:rsidRPr="004F3843" w:rsidRDefault="00F3119F" w:rsidP="0031749B">
      <w:pPr>
        <w:pStyle w:val="NoSpacing"/>
        <w:spacing w:line="240" w:lineRule="atLeast"/>
        <w:rPr>
          <w:rFonts w:ascii="Times New Roman" w:hAnsi="Times New Roman"/>
          <w:sz w:val="28"/>
          <w:szCs w:val="28"/>
        </w:rPr>
      </w:pPr>
      <w:r w:rsidRPr="004F3843">
        <w:rPr>
          <w:rFonts w:ascii="Times New Roman" w:hAnsi="Times New Roman"/>
          <w:sz w:val="28"/>
          <w:szCs w:val="28"/>
        </w:rPr>
        <w:t xml:space="preserve">5. </w:t>
      </w:r>
      <w:r w:rsidRPr="004F3843">
        <w:t xml:space="preserve"> </w:t>
      </w:r>
      <w:r w:rsidRPr="004F3843">
        <w:rPr>
          <w:rFonts w:ascii="Times New Roman" w:hAnsi="Times New Roman"/>
          <w:sz w:val="28"/>
          <w:szCs w:val="28"/>
        </w:rPr>
        <w:t>https://vk.com/floorball_spb</w:t>
      </w:r>
    </w:p>
    <w:p w:rsidR="00F3119F" w:rsidRPr="004F3843" w:rsidRDefault="00F3119F" w:rsidP="0031749B">
      <w:pPr>
        <w:pStyle w:val="NoSpacing"/>
        <w:spacing w:line="240" w:lineRule="atLeast"/>
        <w:rPr>
          <w:rFonts w:ascii="Times New Roman" w:hAnsi="Times New Roman"/>
          <w:sz w:val="28"/>
          <w:szCs w:val="28"/>
        </w:rPr>
      </w:pPr>
      <w:r w:rsidRPr="004F3843">
        <w:rPr>
          <w:rFonts w:ascii="Times New Roman" w:hAnsi="Times New Roman"/>
          <w:sz w:val="28"/>
          <w:szCs w:val="28"/>
        </w:rPr>
        <w:t>6.</w:t>
      </w:r>
      <w:r w:rsidRPr="004F3843">
        <w:t xml:space="preserve">  </w:t>
      </w:r>
      <w:r w:rsidRPr="004F3843">
        <w:rPr>
          <w:rFonts w:ascii="Times New Roman" w:hAnsi="Times New Roman"/>
          <w:sz w:val="28"/>
          <w:szCs w:val="28"/>
        </w:rPr>
        <w:t>https://vk.com/floorball_piter</w:t>
      </w:r>
    </w:p>
    <w:p w:rsidR="00F3119F" w:rsidRPr="004F3843" w:rsidRDefault="00F3119F" w:rsidP="0031749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F3119F" w:rsidRDefault="00F3119F" w:rsidP="0031749B">
      <w:pPr>
        <w:spacing w:after="0" w:line="240" w:lineRule="atLeast"/>
        <w:rPr>
          <w:rFonts w:ascii="Times New Roman" w:hAnsi="Times New Roman"/>
        </w:rPr>
      </w:pPr>
    </w:p>
    <w:p w:rsidR="00F3119F" w:rsidRDefault="00F3119F" w:rsidP="0031749B">
      <w:pPr>
        <w:spacing w:after="0" w:line="240" w:lineRule="atLeast"/>
        <w:rPr>
          <w:rFonts w:ascii="Times New Roman" w:hAnsi="Times New Roman"/>
        </w:rPr>
      </w:pPr>
    </w:p>
    <w:p w:rsidR="00F3119F" w:rsidRDefault="00F3119F" w:rsidP="0031749B">
      <w:pPr>
        <w:spacing w:after="0" w:line="240" w:lineRule="atLeast"/>
        <w:rPr>
          <w:rFonts w:ascii="Times New Roman" w:hAnsi="Times New Roman"/>
        </w:rPr>
      </w:pPr>
    </w:p>
    <w:p w:rsidR="00F3119F" w:rsidRDefault="00F3119F" w:rsidP="0031749B">
      <w:pPr>
        <w:spacing w:after="0" w:line="240" w:lineRule="atLeast"/>
        <w:rPr>
          <w:rFonts w:ascii="Times New Roman" w:hAnsi="Times New Roman"/>
        </w:rPr>
      </w:pPr>
    </w:p>
    <w:p w:rsidR="00F3119F" w:rsidRDefault="00F3119F" w:rsidP="0031749B">
      <w:pPr>
        <w:spacing w:after="0" w:line="240" w:lineRule="atLeast"/>
        <w:rPr>
          <w:rFonts w:ascii="Times New Roman" w:hAnsi="Times New Roman"/>
        </w:rPr>
      </w:pPr>
    </w:p>
    <w:p w:rsidR="00F3119F" w:rsidRDefault="00F3119F" w:rsidP="0031749B">
      <w:pPr>
        <w:spacing w:after="0" w:line="240" w:lineRule="atLeast"/>
        <w:rPr>
          <w:rFonts w:ascii="Times New Roman" w:hAnsi="Times New Roman"/>
        </w:rPr>
      </w:pPr>
    </w:p>
    <w:p w:rsidR="00F3119F" w:rsidRDefault="00F3119F" w:rsidP="0031749B">
      <w:pPr>
        <w:spacing w:after="0" w:line="240" w:lineRule="atLeast"/>
        <w:rPr>
          <w:rFonts w:ascii="Times New Roman" w:hAnsi="Times New Roman"/>
        </w:rPr>
      </w:pPr>
    </w:p>
    <w:p w:rsidR="00F3119F" w:rsidRDefault="00F3119F" w:rsidP="0031749B">
      <w:pPr>
        <w:spacing w:after="0" w:line="240" w:lineRule="atLeast"/>
        <w:rPr>
          <w:rFonts w:ascii="Times New Roman" w:hAnsi="Times New Roman"/>
        </w:rPr>
      </w:pPr>
    </w:p>
    <w:p w:rsidR="00F3119F" w:rsidRDefault="00F3119F" w:rsidP="0031749B">
      <w:pPr>
        <w:spacing w:after="0" w:line="240" w:lineRule="atLeast"/>
        <w:rPr>
          <w:rFonts w:ascii="Times New Roman" w:hAnsi="Times New Roman"/>
        </w:rPr>
      </w:pPr>
    </w:p>
    <w:p w:rsidR="00F3119F" w:rsidRDefault="00F3119F" w:rsidP="0031749B">
      <w:pPr>
        <w:spacing w:after="0" w:line="240" w:lineRule="atLeast"/>
        <w:rPr>
          <w:rFonts w:ascii="Times New Roman" w:hAnsi="Times New Roman"/>
        </w:rPr>
      </w:pPr>
    </w:p>
    <w:p w:rsidR="00F3119F" w:rsidRDefault="00F3119F" w:rsidP="0031749B">
      <w:pPr>
        <w:spacing w:after="0" w:line="240" w:lineRule="atLeast"/>
        <w:rPr>
          <w:rFonts w:ascii="Times New Roman" w:hAnsi="Times New Roman"/>
        </w:rPr>
      </w:pPr>
    </w:p>
    <w:p w:rsidR="00F3119F" w:rsidRDefault="00F3119F" w:rsidP="00AF30C6">
      <w:pPr>
        <w:pStyle w:val="1"/>
        <w:spacing w:line="240" w:lineRule="atLeast"/>
        <w:ind w:hanging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44E">
        <w:rPr>
          <w:rFonts w:ascii="Times New Roman" w:hAnsi="Times New Roman" w:cs="Times New Roman"/>
          <w:b/>
          <w:sz w:val="28"/>
          <w:szCs w:val="28"/>
        </w:rPr>
        <w:pict>
          <v:shape id="_x0000_i1025" type="#_x0000_t75" style="width:507.75pt;height:689.25pt">
            <v:imagedata r:id="rId12" o:title=""/>
          </v:shape>
        </w:pict>
      </w:r>
    </w:p>
    <w:p w:rsidR="00F3119F" w:rsidRPr="00AF77ED" w:rsidRDefault="00F3119F" w:rsidP="00AF30C6">
      <w:pPr>
        <w:pStyle w:val="1"/>
        <w:spacing w:line="240" w:lineRule="atLeast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AF77ED">
        <w:rPr>
          <w:rFonts w:ascii="Times New Roman" w:hAnsi="Times New Roman" w:cs="Times New Roman"/>
          <w:sz w:val="28"/>
          <w:szCs w:val="28"/>
        </w:rPr>
        <w:t xml:space="preserve">Календарный учебный график составлен в соответствии с Сан.ПиН.2.4.4.3172-14 и определяет режим занятий обучающихся </w:t>
      </w:r>
      <w:r w:rsidRPr="00C03048">
        <w:rPr>
          <w:rFonts w:ascii="Times New Roman" w:hAnsi="Times New Roman" w:cs="Times New Roman"/>
          <w:b/>
          <w:sz w:val="28"/>
          <w:szCs w:val="28"/>
        </w:rPr>
        <w:t>объединения «Флорбол».</w:t>
      </w:r>
      <w:r w:rsidRPr="00AF77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19F" w:rsidRPr="00AF77ED" w:rsidRDefault="00F3119F" w:rsidP="00116DDB">
      <w:pPr>
        <w:pStyle w:val="1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F77ED">
        <w:rPr>
          <w:rFonts w:ascii="Times New Roman" w:hAnsi="Times New Roman" w:cs="Times New Roman"/>
          <w:sz w:val="28"/>
          <w:szCs w:val="28"/>
        </w:rPr>
        <w:t xml:space="preserve">Занятия проводятся на базе МБОУ «Рождественская СОШ» по утвержденному директором МБОУ ДО «РЦДТ» расписанию. </w:t>
      </w:r>
    </w:p>
    <w:p w:rsidR="00F3119F" w:rsidRPr="00AF77ED" w:rsidRDefault="00F3119F" w:rsidP="00116DDB">
      <w:pPr>
        <w:pStyle w:val="1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F77ED">
        <w:rPr>
          <w:rFonts w:ascii="Times New Roman" w:hAnsi="Times New Roman" w:cs="Times New Roman"/>
          <w:sz w:val="28"/>
          <w:szCs w:val="28"/>
        </w:rPr>
        <w:t>Между занятиями в общеобразовательной организации (школе) и занятиями в объединении МБОУ ДО «РЦДТ» предусматривается перерыв для отдыха не менее одного учебного часа.</w:t>
      </w:r>
    </w:p>
    <w:p w:rsidR="00F3119F" w:rsidRDefault="00F3119F" w:rsidP="00116DDB">
      <w:pPr>
        <w:pStyle w:val="1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F77ED">
        <w:rPr>
          <w:rFonts w:ascii="Times New Roman" w:hAnsi="Times New Roman" w:cs="Times New Roman"/>
          <w:sz w:val="28"/>
          <w:szCs w:val="28"/>
        </w:rPr>
        <w:t xml:space="preserve">Во время осенних и весенних каникул в общеобразовательных организациях в соответствии с п.11 ч.1.ст.34 ФЗ «Об образовании в РФ» №273-ФЗ допускается:                               </w:t>
      </w:r>
    </w:p>
    <w:p w:rsidR="00F3119F" w:rsidRDefault="00F3119F" w:rsidP="00116DDB">
      <w:pPr>
        <w:pStyle w:val="1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77ED">
        <w:rPr>
          <w:rFonts w:ascii="Times New Roman" w:hAnsi="Times New Roman" w:cs="Times New Roman"/>
          <w:sz w:val="28"/>
          <w:szCs w:val="28"/>
        </w:rPr>
        <w:t xml:space="preserve">свободное посещение обучающимися занятий </w:t>
      </w:r>
      <w:r w:rsidRPr="00C03048">
        <w:rPr>
          <w:rFonts w:ascii="Times New Roman" w:hAnsi="Times New Roman" w:cs="Times New Roman"/>
          <w:b/>
          <w:sz w:val="28"/>
          <w:szCs w:val="28"/>
        </w:rPr>
        <w:t>объединения «Флорбол».</w:t>
      </w:r>
      <w:r w:rsidRPr="00AF77E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3119F" w:rsidRPr="00AF77ED" w:rsidRDefault="00F3119F" w:rsidP="00116DDB">
      <w:pPr>
        <w:pStyle w:val="1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77ED">
        <w:rPr>
          <w:rFonts w:ascii="Times New Roman" w:hAnsi="Times New Roman" w:cs="Times New Roman"/>
          <w:sz w:val="28"/>
          <w:szCs w:val="28"/>
        </w:rPr>
        <w:t>временное изменение расписания, места и формы проведения занятий (конкурсы, пленеры, выставки, досуговые познавательные программы и т.п.).</w:t>
      </w:r>
    </w:p>
    <w:p w:rsidR="00F3119F" w:rsidRPr="00AF77ED" w:rsidRDefault="00F3119F" w:rsidP="00116DDB">
      <w:pPr>
        <w:spacing w:after="0" w:line="240" w:lineRule="atLeas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3119F" w:rsidRPr="00E04943" w:rsidRDefault="00F3119F" w:rsidP="00116DDB">
      <w:pPr>
        <w:spacing w:after="0" w:line="240" w:lineRule="atLeast"/>
        <w:jc w:val="both"/>
        <w:rPr>
          <w:rFonts w:ascii="Times New Roman" w:hAnsi="Times New Roman"/>
          <w:b/>
          <w:bCs/>
          <w:sz w:val="28"/>
          <w:szCs w:val="28"/>
        </w:rPr>
      </w:pPr>
      <w:r w:rsidRPr="00E04943">
        <w:rPr>
          <w:rFonts w:ascii="Times New Roman" w:hAnsi="Times New Roman"/>
          <w:b/>
          <w:bCs/>
          <w:sz w:val="28"/>
          <w:szCs w:val="28"/>
        </w:rPr>
        <w:t>Группа № 1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F3119F" w:rsidRPr="00AF77ED" w:rsidRDefault="00F3119F" w:rsidP="00116DDB">
      <w:pPr>
        <w:pStyle w:val="1"/>
        <w:spacing w:line="240" w:lineRule="atLeast"/>
        <w:rPr>
          <w:rFonts w:ascii="Times New Roman" w:hAnsi="Times New Roman" w:cs="Times New Roman"/>
          <w:color w:val="FF6600"/>
          <w:sz w:val="28"/>
          <w:szCs w:val="28"/>
        </w:rPr>
      </w:pPr>
      <w:r w:rsidRPr="00AF77ED">
        <w:rPr>
          <w:rFonts w:ascii="Times New Roman" w:hAnsi="Times New Roman" w:cs="Times New Roman"/>
          <w:b/>
          <w:bCs/>
          <w:sz w:val="28"/>
          <w:szCs w:val="28"/>
        </w:rPr>
        <w:t>Год обучения:</w:t>
      </w:r>
      <w:r w:rsidRPr="00AF77ED">
        <w:rPr>
          <w:rFonts w:ascii="Times New Roman" w:hAnsi="Times New Roman" w:cs="Times New Roman"/>
          <w:color w:val="FF6600"/>
          <w:sz w:val="28"/>
          <w:szCs w:val="28"/>
        </w:rPr>
        <w:t xml:space="preserve"> </w:t>
      </w:r>
      <w:r w:rsidRPr="00E04943">
        <w:rPr>
          <w:rFonts w:ascii="Times New Roman" w:hAnsi="Times New Roman" w:cs="Times New Roman"/>
          <w:sz w:val="28"/>
          <w:szCs w:val="28"/>
        </w:rPr>
        <w:t xml:space="preserve">первый </w:t>
      </w:r>
      <w:r w:rsidRPr="00AF77ED">
        <w:rPr>
          <w:rFonts w:ascii="Times New Roman" w:hAnsi="Times New Roman" w:cs="Times New Roman"/>
          <w:color w:val="FF6600"/>
          <w:sz w:val="28"/>
          <w:szCs w:val="28"/>
        </w:rPr>
        <w:t xml:space="preserve">    </w:t>
      </w:r>
    </w:p>
    <w:p w:rsidR="00F3119F" w:rsidRPr="00AF77ED" w:rsidRDefault="00F3119F" w:rsidP="00116DDB">
      <w:pPr>
        <w:pStyle w:val="1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AF77ED">
        <w:rPr>
          <w:rFonts w:ascii="Times New Roman" w:hAnsi="Times New Roman" w:cs="Times New Roman"/>
          <w:b/>
          <w:bCs/>
          <w:sz w:val="28"/>
          <w:szCs w:val="28"/>
        </w:rPr>
        <w:t>Количество обучающихся:</w:t>
      </w:r>
      <w:r>
        <w:rPr>
          <w:rFonts w:ascii="Times New Roman" w:hAnsi="Times New Roman" w:cs="Times New Roman"/>
          <w:sz w:val="28"/>
          <w:szCs w:val="28"/>
        </w:rPr>
        <w:t xml:space="preserve"> 16</w:t>
      </w:r>
      <w:r w:rsidRPr="00AF77ED">
        <w:rPr>
          <w:rFonts w:ascii="Times New Roman" w:hAnsi="Times New Roman" w:cs="Times New Roman"/>
          <w:sz w:val="28"/>
          <w:szCs w:val="28"/>
        </w:rPr>
        <w:t xml:space="preserve"> человек                                                                                        </w:t>
      </w:r>
    </w:p>
    <w:p w:rsidR="00F3119F" w:rsidRPr="00AF77ED" w:rsidRDefault="00F3119F" w:rsidP="00116DDB">
      <w:pPr>
        <w:pStyle w:val="1"/>
        <w:spacing w:line="240" w:lineRule="atLeast"/>
        <w:rPr>
          <w:rFonts w:ascii="Times New Roman" w:hAnsi="Times New Roman" w:cs="Times New Roman"/>
          <w:color w:val="FF6600"/>
          <w:sz w:val="28"/>
          <w:szCs w:val="28"/>
        </w:rPr>
      </w:pPr>
      <w:r w:rsidRPr="00AF77ED">
        <w:rPr>
          <w:rFonts w:ascii="Times New Roman" w:hAnsi="Times New Roman" w:cs="Times New Roman"/>
          <w:b/>
          <w:bCs/>
          <w:sz w:val="28"/>
          <w:szCs w:val="28"/>
        </w:rPr>
        <w:t>Количество часов по программе:</w:t>
      </w:r>
      <w:r w:rsidRPr="00AF77ED">
        <w:rPr>
          <w:rFonts w:ascii="Times New Roman" w:hAnsi="Times New Roman" w:cs="Times New Roman"/>
          <w:sz w:val="28"/>
          <w:szCs w:val="28"/>
        </w:rPr>
        <w:t xml:space="preserve"> </w:t>
      </w:r>
      <w:r w:rsidRPr="00E04943">
        <w:rPr>
          <w:rFonts w:ascii="Times New Roman" w:hAnsi="Times New Roman" w:cs="Times New Roman"/>
          <w:sz w:val="28"/>
          <w:szCs w:val="28"/>
        </w:rPr>
        <w:t>144 часа</w:t>
      </w:r>
    </w:p>
    <w:p w:rsidR="00F3119F" w:rsidRPr="00E04943" w:rsidRDefault="00F3119F" w:rsidP="00116DDB">
      <w:pPr>
        <w:pStyle w:val="1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AF77ED">
        <w:rPr>
          <w:rFonts w:ascii="Times New Roman" w:hAnsi="Times New Roman" w:cs="Times New Roman"/>
          <w:b/>
          <w:bCs/>
          <w:sz w:val="28"/>
          <w:szCs w:val="28"/>
        </w:rPr>
        <w:t>Продолжительность занятий</w:t>
      </w:r>
      <w:r w:rsidRPr="00E0494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04943">
        <w:rPr>
          <w:rFonts w:ascii="Times New Roman" w:hAnsi="Times New Roman" w:cs="Times New Roman"/>
          <w:sz w:val="28"/>
          <w:szCs w:val="28"/>
        </w:rPr>
        <w:t xml:space="preserve"> 2 акад. часа (по 45 минут) х 2 раза в неделю</w:t>
      </w:r>
      <w:r w:rsidRPr="00AF77ED">
        <w:rPr>
          <w:rFonts w:ascii="Times New Roman" w:hAnsi="Times New Roman" w:cs="Times New Roman"/>
          <w:color w:val="FF6600"/>
          <w:sz w:val="28"/>
          <w:szCs w:val="28"/>
        </w:rPr>
        <w:t xml:space="preserve"> </w:t>
      </w:r>
    </w:p>
    <w:p w:rsidR="00F3119F" w:rsidRPr="00AF77ED" w:rsidRDefault="00F3119F" w:rsidP="00116DDB">
      <w:pPr>
        <w:pStyle w:val="1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AF77ED">
        <w:rPr>
          <w:rFonts w:ascii="Times New Roman" w:hAnsi="Times New Roman" w:cs="Times New Roman"/>
          <w:b/>
          <w:bCs/>
          <w:sz w:val="28"/>
          <w:szCs w:val="28"/>
        </w:rPr>
        <w:t>Расписание занятий:</w:t>
      </w:r>
      <w:r w:rsidRPr="00AF77ED">
        <w:rPr>
          <w:rFonts w:ascii="Times New Roman" w:hAnsi="Times New Roman" w:cs="Times New Roman"/>
          <w:sz w:val="28"/>
          <w:szCs w:val="28"/>
        </w:rPr>
        <w:t xml:space="preserve"> </w:t>
      </w:r>
      <w:r w:rsidRPr="00E04943">
        <w:rPr>
          <w:rFonts w:ascii="Times New Roman" w:hAnsi="Times New Roman" w:cs="Times New Roman"/>
          <w:sz w:val="28"/>
          <w:szCs w:val="28"/>
        </w:rPr>
        <w:t>вторник с 1</w:t>
      </w:r>
      <w:r>
        <w:rPr>
          <w:rFonts w:ascii="Times New Roman" w:hAnsi="Times New Roman" w:cs="Times New Roman"/>
          <w:sz w:val="28"/>
          <w:szCs w:val="28"/>
        </w:rPr>
        <w:t>8.00 до 19.40, пятница с 18.00 до 19</w:t>
      </w:r>
      <w:r w:rsidRPr="00E0494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40</w:t>
      </w:r>
    </w:p>
    <w:p w:rsidR="00F3119F" w:rsidRPr="00AF77ED" w:rsidRDefault="00F3119F" w:rsidP="00116DDB">
      <w:pPr>
        <w:pStyle w:val="1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F77ED">
        <w:rPr>
          <w:rFonts w:ascii="Times New Roman" w:hAnsi="Times New Roman" w:cs="Times New Roman"/>
          <w:sz w:val="28"/>
          <w:szCs w:val="28"/>
        </w:rPr>
        <w:t>с включением 10-ти минутного перерыва между занятиями для снятия перегрузки обучающихся.</w:t>
      </w:r>
    </w:p>
    <w:p w:rsidR="00F3119F" w:rsidRDefault="00F3119F" w:rsidP="00116DDB">
      <w:pPr>
        <w:spacing w:after="0" w:line="240" w:lineRule="atLeas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3119F" w:rsidRPr="00E04943" w:rsidRDefault="00F3119F" w:rsidP="00116DDB">
      <w:pPr>
        <w:spacing w:after="0" w:line="240" w:lineRule="atLeast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Группа № 2 </w:t>
      </w:r>
    </w:p>
    <w:p w:rsidR="00F3119F" w:rsidRPr="00AF77ED" w:rsidRDefault="00F3119F" w:rsidP="00116DDB">
      <w:pPr>
        <w:pStyle w:val="1"/>
        <w:spacing w:line="240" w:lineRule="atLeast"/>
        <w:rPr>
          <w:rFonts w:ascii="Times New Roman" w:hAnsi="Times New Roman" w:cs="Times New Roman"/>
          <w:color w:val="FF6600"/>
          <w:sz w:val="28"/>
          <w:szCs w:val="28"/>
        </w:rPr>
      </w:pPr>
      <w:r w:rsidRPr="00AF77ED">
        <w:rPr>
          <w:rFonts w:ascii="Times New Roman" w:hAnsi="Times New Roman" w:cs="Times New Roman"/>
          <w:b/>
          <w:bCs/>
          <w:sz w:val="28"/>
          <w:szCs w:val="28"/>
        </w:rPr>
        <w:t>Год обучения:</w:t>
      </w:r>
      <w:r w:rsidRPr="00AF77ED">
        <w:rPr>
          <w:rFonts w:ascii="Times New Roman" w:hAnsi="Times New Roman" w:cs="Times New Roman"/>
          <w:color w:val="FF6600"/>
          <w:sz w:val="28"/>
          <w:szCs w:val="28"/>
        </w:rPr>
        <w:t xml:space="preserve"> </w:t>
      </w:r>
      <w:r w:rsidRPr="00E04943">
        <w:rPr>
          <w:rFonts w:ascii="Times New Roman" w:hAnsi="Times New Roman" w:cs="Times New Roman"/>
          <w:sz w:val="28"/>
          <w:szCs w:val="28"/>
        </w:rPr>
        <w:t xml:space="preserve">первый </w:t>
      </w:r>
      <w:r w:rsidRPr="00AF77ED">
        <w:rPr>
          <w:rFonts w:ascii="Times New Roman" w:hAnsi="Times New Roman" w:cs="Times New Roman"/>
          <w:color w:val="FF6600"/>
          <w:sz w:val="28"/>
          <w:szCs w:val="28"/>
        </w:rPr>
        <w:t xml:space="preserve">    </w:t>
      </w:r>
    </w:p>
    <w:p w:rsidR="00F3119F" w:rsidRPr="00AF77ED" w:rsidRDefault="00F3119F" w:rsidP="00116DDB">
      <w:pPr>
        <w:pStyle w:val="1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AF77ED">
        <w:rPr>
          <w:rFonts w:ascii="Times New Roman" w:hAnsi="Times New Roman" w:cs="Times New Roman"/>
          <w:b/>
          <w:bCs/>
          <w:sz w:val="28"/>
          <w:szCs w:val="28"/>
        </w:rPr>
        <w:t>Количество обучающихся:</w:t>
      </w:r>
      <w:r>
        <w:rPr>
          <w:rFonts w:ascii="Times New Roman" w:hAnsi="Times New Roman" w:cs="Times New Roman"/>
          <w:sz w:val="28"/>
          <w:szCs w:val="28"/>
        </w:rPr>
        <w:t xml:space="preserve"> 18</w:t>
      </w:r>
      <w:r w:rsidRPr="00AF77ED">
        <w:rPr>
          <w:rFonts w:ascii="Times New Roman" w:hAnsi="Times New Roman" w:cs="Times New Roman"/>
          <w:sz w:val="28"/>
          <w:szCs w:val="28"/>
        </w:rPr>
        <w:t xml:space="preserve"> человек                                                                                        </w:t>
      </w:r>
    </w:p>
    <w:p w:rsidR="00F3119F" w:rsidRPr="00AF77ED" w:rsidRDefault="00F3119F" w:rsidP="00116DDB">
      <w:pPr>
        <w:pStyle w:val="1"/>
        <w:spacing w:line="240" w:lineRule="atLeast"/>
        <w:rPr>
          <w:rFonts w:ascii="Times New Roman" w:hAnsi="Times New Roman" w:cs="Times New Roman"/>
          <w:color w:val="FF6600"/>
          <w:sz w:val="28"/>
          <w:szCs w:val="28"/>
        </w:rPr>
      </w:pPr>
      <w:r w:rsidRPr="00AF77ED">
        <w:rPr>
          <w:rFonts w:ascii="Times New Roman" w:hAnsi="Times New Roman" w:cs="Times New Roman"/>
          <w:b/>
          <w:bCs/>
          <w:sz w:val="28"/>
          <w:szCs w:val="28"/>
        </w:rPr>
        <w:t>Количество часов по программе:</w:t>
      </w:r>
      <w:r w:rsidRPr="00AF77ED">
        <w:rPr>
          <w:rFonts w:ascii="Times New Roman" w:hAnsi="Times New Roman" w:cs="Times New Roman"/>
          <w:sz w:val="28"/>
          <w:szCs w:val="28"/>
        </w:rPr>
        <w:t xml:space="preserve"> </w:t>
      </w:r>
      <w:r w:rsidRPr="00E04943">
        <w:rPr>
          <w:rFonts w:ascii="Times New Roman" w:hAnsi="Times New Roman" w:cs="Times New Roman"/>
          <w:sz w:val="28"/>
          <w:szCs w:val="28"/>
        </w:rPr>
        <w:t>144 часа</w:t>
      </w:r>
    </w:p>
    <w:p w:rsidR="00F3119F" w:rsidRPr="00E04943" w:rsidRDefault="00F3119F" w:rsidP="00116DDB">
      <w:pPr>
        <w:pStyle w:val="1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AF77ED">
        <w:rPr>
          <w:rFonts w:ascii="Times New Roman" w:hAnsi="Times New Roman" w:cs="Times New Roman"/>
          <w:b/>
          <w:bCs/>
          <w:sz w:val="28"/>
          <w:szCs w:val="28"/>
        </w:rPr>
        <w:t>Продолжительность занятий</w:t>
      </w:r>
      <w:r w:rsidRPr="00E0494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04943">
        <w:rPr>
          <w:rFonts w:ascii="Times New Roman" w:hAnsi="Times New Roman" w:cs="Times New Roman"/>
          <w:sz w:val="28"/>
          <w:szCs w:val="28"/>
        </w:rPr>
        <w:t xml:space="preserve"> 2 акад. часа (по 45 минут) х 2 раза в неделю</w:t>
      </w:r>
      <w:r w:rsidRPr="00AF77ED">
        <w:rPr>
          <w:rFonts w:ascii="Times New Roman" w:hAnsi="Times New Roman" w:cs="Times New Roman"/>
          <w:color w:val="FF6600"/>
          <w:sz w:val="28"/>
          <w:szCs w:val="28"/>
        </w:rPr>
        <w:t xml:space="preserve"> </w:t>
      </w:r>
    </w:p>
    <w:p w:rsidR="00F3119F" w:rsidRPr="00AF77ED" w:rsidRDefault="00F3119F" w:rsidP="00116DDB">
      <w:pPr>
        <w:pStyle w:val="1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AF77ED">
        <w:rPr>
          <w:rFonts w:ascii="Times New Roman" w:hAnsi="Times New Roman" w:cs="Times New Roman"/>
          <w:b/>
          <w:bCs/>
          <w:sz w:val="28"/>
          <w:szCs w:val="28"/>
        </w:rPr>
        <w:t>Расписание занятий:</w:t>
      </w:r>
      <w:r w:rsidRPr="00981853">
        <w:rPr>
          <w:rFonts w:ascii="Times New Roman" w:hAnsi="Times New Roman" w:cs="Times New Roman"/>
          <w:sz w:val="28"/>
          <w:szCs w:val="28"/>
        </w:rPr>
        <w:t xml:space="preserve"> </w:t>
      </w:r>
      <w:r w:rsidRPr="00E04943">
        <w:rPr>
          <w:rFonts w:ascii="Times New Roman" w:hAnsi="Times New Roman" w:cs="Times New Roman"/>
          <w:sz w:val="28"/>
          <w:szCs w:val="28"/>
        </w:rPr>
        <w:t>вторник с 13.25 до 15.05, пятница с 13.25 до 15.05</w:t>
      </w:r>
      <w:r w:rsidRPr="00AF77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19F" w:rsidRPr="00AF77ED" w:rsidRDefault="00F3119F" w:rsidP="00116DDB">
      <w:pPr>
        <w:pStyle w:val="1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F77ED">
        <w:rPr>
          <w:rFonts w:ascii="Times New Roman" w:hAnsi="Times New Roman" w:cs="Times New Roman"/>
          <w:sz w:val="28"/>
          <w:szCs w:val="28"/>
        </w:rPr>
        <w:t>с включением 10-ти минутного перерыва между занятиями для снятия перегрузки обучающихся.</w:t>
      </w:r>
    </w:p>
    <w:p w:rsidR="00F3119F" w:rsidRPr="00AF77ED" w:rsidRDefault="00F3119F" w:rsidP="00116DDB">
      <w:pPr>
        <w:pStyle w:val="1"/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F3119F" w:rsidRPr="00AF77ED" w:rsidRDefault="00F3119F" w:rsidP="00116DDB">
      <w:pPr>
        <w:pStyle w:val="1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AF77ED">
        <w:rPr>
          <w:rFonts w:ascii="Times New Roman" w:hAnsi="Times New Roman" w:cs="Times New Roman"/>
          <w:b/>
          <w:bCs/>
          <w:sz w:val="28"/>
          <w:szCs w:val="28"/>
        </w:rPr>
        <w:t>Каникулы:</w:t>
      </w:r>
      <w:r w:rsidRPr="00AF77ED">
        <w:rPr>
          <w:rFonts w:ascii="Times New Roman" w:hAnsi="Times New Roman" w:cs="Times New Roman"/>
          <w:sz w:val="28"/>
          <w:szCs w:val="28"/>
        </w:rPr>
        <w:t xml:space="preserve"> с 01.01.2019 г. по 08.01.2019 г.                                                                                                  </w:t>
      </w:r>
    </w:p>
    <w:p w:rsidR="00F3119F" w:rsidRPr="00AF77ED" w:rsidRDefault="00F3119F" w:rsidP="00116DDB">
      <w:pPr>
        <w:pStyle w:val="1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AF77ED">
        <w:rPr>
          <w:rFonts w:ascii="Times New Roman" w:hAnsi="Times New Roman" w:cs="Times New Roman"/>
          <w:b/>
          <w:bCs/>
          <w:sz w:val="28"/>
          <w:szCs w:val="28"/>
        </w:rPr>
        <w:t>Праздничные дни:</w:t>
      </w:r>
      <w:r w:rsidRPr="00AF77ED">
        <w:rPr>
          <w:rFonts w:ascii="Times New Roman" w:hAnsi="Times New Roman" w:cs="Times New Roman"/>
          <w:sz w:val="28"/>
          <w:szCs w:val="28"/>
        </w:rPr>
        <w:t xml:space="preserve"> 04 ноября 2018 г; 23 февраля 2019 г; 08 марта 2019 г; 01,09 мая 2019 г.</w:t>
      </w:r>
    </w:p>
    <w:p w:rsidR="00F3119F" w:rsidRPr="00AF77ED" w:rsidRDefault="00F3119F" w:rsidP="00116DDB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AF77ED">
        <w:rPr>
          <w:rFonts w:ascii="Times New Roman" w:hAnsi="Times New Roman"/>
          <w:b/>
          <w:bCs/>
          <w:sz w:val="28"/>
          <w:szCs w:val="28"/>
        </w:rPr>
        <w:t>Продолжительность учебного года:</w:t>
      </w:r>
      <w:r w:rsidRPr="00AF77ED">
        <w:rPr>
          <w:rFonts w:ascii="Times New Roman" w:hAnsi="Times New Roman"/>
          <w:sz w:val="28"/>
          <w:szCs w:val="28"/>
        </w:rPr>
        <w:t xml:space="preserve"> 36 недель </w:t>
      </w:r>
    </w:p>
    <w:p w:rsidR="00F3119F" w:rsidRPr="00AF77ED" w:rsidRDefault="00F3119F" w:rsidP="00116DDB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AF77ED">
        <w:rPr>
          <w:rFonts w:ascii="Times New Roman" w:hAnsi="Times New Roman"/>
          <w:b/>
          <w:sz w:val="28"/>
          <w:szCs w:val="28"/>
        </w:rPr>
        <w:t>Начало учебного года:</w:t>
      </w:r>
      <w:r w:rsidRPr="00AF77ED">
        <w:rPr>
          <w:rFonts w:ascii="Times New Roman" w:hAnsi="Times New Roman"/>
          <w:sz w:val="28"/>
          <w:szCs w:val="28"/>
        </w:rPr>
        <w:t xml:space="preserve">  1 сентября 2018 г. </w:t>
      </w:r>
    </w:p>
    <w:p w:rsidR="00F3119F" w:rsidRPr="00AF77ED" w:rsidRDefault="00F3119F" w:rsidP="00116DDB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AF77ED">
        <w:rPr>
          <w:rFonts w:ascii="Times New Roman" w:hAnsi="Times New Roman"/>
          <w:b/>
          <w:sz w:val="28"/>
          <w:szCs w:val="28"/>
        </w:rPr>
        <w:t>Окончание учебного года :</w:t>
      </w:r>
      <w:r w:rsidRPr="00AF77ED">
        <w:rPr>
          <w:rFonts w:ascii="Times New Roman" w:hAnsi="Times New Roman"/>
          <w:sz w:val="28"/>
          <w:szCs w:val="28"/>
        </w:rPr>
        <w:t xml:space="preserve">  31 мая 2019 г.</w:t>
      </w:r>
    </w:p>
    <w:p w:rsidR="00F3119F" w:rsidRPr="00AF77ED" w:rsidRDefault="00F3119F" w:rsidP="00116DDB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F3119F" w:rsidRDefault="00F3119F" w:rsidP="00116DDB">
      <w:pPr>
        <w:spacing w:after="0" w:line="240" w:lineRule="atLeast"/>
        <w:rPr>
          <w:rFonts w:ascii="Times New Roman" w:hAnsi="Times New Roman"/>
          <w:b/>
          <w:bCs/>
          <w:iCs/>
          <w:color w:val="000000"/>
          <w:kern w:val="2"/>
          <w:sz w:val="28"/>
          <w:szCs w:val="28"/>
        </w:rPr>
      </w:pPr>
    </w:p>
    <w:p w:rsidR="00F3119F" w:rsidRDefault="00F3119F" w:rsidP="00116DDB">
      <w:pPr>
        <w:spacing w:after="0" w:line="240" w:lineRule="atLeast"/>
        <w:rPr>
          <w:rFonts w:ascii="Times New Roman" w:hAnsi="Times New Roman"/>
          <w:b/>
          <w:bCs/>
          <w:iCs/>
          <w:color w:val="000000"/>
          <w:kern w:val="2"/>
          <w:sz w:val="28"/>
          <w:szCs w:val="28"/>
        </w:rPr>
      </w:pPr>
    </w:p>
    <w:p w:rsidR="00F3119F" w:rsidRDefault="00F3119F" w:rsidP="00116DDB">
      <w:pPr>
        <w:spacing w:after="0" w:line="240" w:lineRule="atLeast"/>
        <w:rPr>
          <w:rFonts w:ascii="Times New Roman" w:hAnsi="Times New Roman"/>
          <w:b/>
          <w:bCs/>
          <w:iCs/>
          <w:color w:val="000000"/>
          <w:kern w:val="2"/>
          <w:sz w:val="28"/>
          <w:szCs w:val="28"/>
        </w:rPr>
      </w:pPr>
    </w:p>
    <w:p w:rsidR="00F3119F" w:rsidRDefault="00F3119F" w:rsidP="00116DDB">
      <w:pPr>
        <w:spacing w:after="0" w:line="240" w:lineRule="atLeast"/>
        <w:rPr>
          <w:rFonts w:ascii="Times New Roman" w:hAnsi="Times New Roman"/>
          <w:b/>
          <w:bCs/>
          <w:iCs/>
          <w:color w:val="000000"/>
          <w:kern w:val="2"/>
          <w:sz w:val="28"/>
          <w:szCs w:val="28"/>
        </w:rPr>
      </w:pPr>
    </w:p>
    <w:p w:rsidR="00F3119F" w:rsidRDefault="00F3119F" w:rsidP="00116DDB">
      <w:pPr>
        <w:spacing w:after="0" w:line="240" w:lineRule="atLeast"/>
        <w:rPr>
          <w:rFonts w:ascii="Times New Roman" w:hAnsi="Times New Roman"/>
          <w:b/>
          <w:bCs/>
          <w:iCs/>
          <w:color w:val="000000"/>
          <w:kern w:val="2"/>
          <w:sz w:val="28"/>
          <w:szCs w:val="28"/>
        </w:rPr>
      </w:pPr>
    </w:p>
    <w:p w:rsidR="00F3119F" w:rsidRPr="00AF77ED" w:rsidRDefault="00F3119F" w:rsidP="00116DDB">
      <w:pPr>
        <w:spacing w:after="0" w:line="240" w:lineRule="atLeast"/>
        <w:rPr>
          <w:rFonts w:ascii="Times New Roman" w:hAnsi="Times New Roman"/>
          <w:b/>
          <w:bCs/>
          <w:iCs/>
          <w:color w:val="000000"/>
          <w:kern w:val="2"/>
          <w:sz w:val="28"/>
          <w:szCs w:val="28"/>
        </w:rPr>
      </w:pPr>
      <w:r w:rsidRPr="00AF77ED">
        <w:rPr>
          <w:rFonts w:ascii="Times New Roman" w:hAnsi="Times New Roman"/>
          <w:b/>
          <w:bCs/>
          <w:iCs/>
          <w:color w:val="000000"/>
          <w:kern w:val="2"/>
          <w:sz w:val="28"/>
          <w:szCs w:val="28"/>
        </w:rPr>
        <w:t xml:space="preserve">Периодичность диагностики </w:t>
      </w:r>
    </w:p>
    <w:p w:rsidR="00F3119F" w:rsidRPr="00AF77ED" w:rsidRDefault="00F3119F" w:rsidP="00116DDB">
      <w:pPr>
        <w:spacing w:after="0" w:line="240" w:lineRule="atLeast"/>
        <w:ind w:firstLine="708"/>
        <w:rPr>
          <w:rFonts w:ascii="Times New Roman" w:hAnsi="Times New Roman"/>
          <w:b/>
          <w:bCs/>
          <w:i/>
          <w:iCs/>
          <w:color w:val="000000"/>
          <w:kern w:val="2"/>
          <w:sz w:val="28"/>
          <w:szCs w:val="28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23"/>
        <w:gridCol w:w="5117"/>
        <w:gridCol w:w="1940"/>
      </w:tblGrid>
      <w:tr w:rsidR="00F3119F" w:rsidRPr="005A0B4C" w:rsidTr="0057515D">
        <w:tc>
          <w:tcPr>
            <w:tcW w:w="1980" w:type="dxa"/>
          </w:tcPr>
          <w:p w:rsidR="00F3119F" w:rsidRPr="005A0B4C" w:rsidRDefault="00F3119F" w:rsidP="0057515D">
            <w:pPr>
              <w:spacing w:after="0" w:line="240" w:lineRule="atLeast"/>
              <w:jc w:val="center"/>
              <w:rPr>
                <w:rFonts w:ascii="Times New Roman" w:hAnsi="Times New Roman"/>
                <w:i/>
                <w:iCs/>
                <w:color w:val="000000"/>
                <w:kern w:val="2"/>
                <w:sz w:val="28"/>
                <w:szCs w:val="28"/>
              </w:rPr>
            </w:pPr>
            <w:r w:rsidRPr="005A0B4C">
              <w:rPr>
                <w:rFonts w:ascii="Times New Roman" w:hAnsi="Times New Roman"/>
                <w:i/>
                <w:iCs/>
                <w:color w:val="000000"/>
                <w:kern w:val="2"/>
                <w:sz w:val="28"/>
                <w:szCs w:val="28"/>
              </w:rPr>
              <w:t>Вид</w:t>
            </w:r>
          </w:p>
        </w:tc>
        <w:tc>
          <w:tcPr>
            <w:tcW w:w="5220" w:type="dxa"/>
          </w:tcPr>
          <w:p w:rsidR="00F3119F" w:rsidRPr="005A0B4C" w:rsidRDefault="00F3119F" w:rsidP="0057515D">
            <w:pPr>
              <w:spacing w:after="0" w:line="240" w:lineRule="atLeast"/>
              <w:jc w:val="center"/>
              <w:rPr>
                <w:rFonts w:ascii="Times New Roman" w:hAnsi="Times New Roman"/>
                <w:i/>
                <w:iCs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1980" w:type="dxa"/>
          </w:tcPr>
          <w:p w:rsidR="00F3119F" w:rsidRPr="005A0B4C" w:rsidRDefault="00F3119F" w:rsidP="0057515D">
            <w:pPr>
              <w:spacing w:after="0" w:line="240" w:lineRule="atLeast"/>
              <w:jc w:val="center"/>
              <w:rPr>
                <w:rFonts w:ascii="Times New Roman" w:hAnsi="Times New Roman"/>
                <w:i/>
                <w:iCs/>
                <w:color w:val="000000"/>
                <w:kern w:val="2"/>
                <w:sz w:val="28"/>
                <w:szCs w:val="28"/>
              </w:rPr>
            </w:pPr>
            <w:r w:rsidRPr="005A0B4C">
              <w:rPr>
                <w:rFonts w:ascii="Times New Roman" w:hAnsi="Times New Roman"/>
                <w:i/>
                <w:iCs/>
                <w:color w:val="000000"/>
                <w:kern w:val="2"/>
                <w:sz w:val="28"/>
                <w:szCs w:val="28"/>
              </w:rPr>
              <w:t>Срок проведения</w:t>
            </w:r>
          </w:p>
        </w:tc>
      </w:tr>
      <w:tr w:rsidR="00F3119F" w:rsidRPr="005A0B4C" w:rsidTr="0057515D">
        <w:tc>
          <w:tcPr>
            <w:tcW w:w="1980" w:type="dxa"/>
          </w:tcPr>
          <w:p w:rsidR="00F3119F" w:rsidRPr="005A0B4C" w:rsidRDefault="00F3119F" w:rsidP="0057515D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 w:rsidRPr="005A0B4C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Стартовая диагностика</w:t>
            </w:r>
          </w:p>
        </w:tc>
        <w:tc>
          <w:tcPr>
            <w:tcW w:w="5220" w:type="dxa"/>
          </w:tcPr>
          <w:p w:rsidR="00F3119F" w:rsidRPr="005A0B4C" w:rsidRDefault="00F3119F" w:rsidP="0057515D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5A0B4C">
              <w:rPr>
                <w:rFonts w:ascii="Times New Roman" w:hAnsi="Times New Roman"/>
                <w:sz w:val="28"/>
                <w:szCs w:val="28"/>
              </w:rPr>
              <w:t>Входящая диагностика  освоения обучающимися  дополнительных общеобразовательных программ</w:t>
            </w:r>
          </w:p>
        </w:tc>
        <w:tc>
          <w:tcPr>
            <w:tcW w:w="1980" w:type="dxa"/>
          </w:tcPr>
          <w:p w:rsidR="00F3119F" w:rsidRPr="005A0B4C" w:rsidRDefault="00F3119F" w:rsidP="0057515D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 w:rsidRPr="005A0B4C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Сентябрь, 2018</w:t>
            </w:r>
          </w:p>
        </w:tc>
      </w:tr>
      <w:tr w:rsidR="00F3119F" w:rsidRPr="005A0B4C" w:rsidTr="0057515D">
        <w:tc>
          <w:tcPr>
            <w:tcW w:w="1980" w:type="dxa"/>
          </w:tcPr>
          <w:p w:rsidR="00F3119F" w:rsidRPr="005A0B4C" w:rsidRDefault="00F3119F" w:rsidP="0057515D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 w:rsidRPr="005A0B4C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 xml:space="preserve">Промежуточная </w:t>
            </w:r>
          </w:p>
        </w:tc>
        <w:tc>
          <w:tcPr>
            <w:tcW w:w="5220" w:type="dxa"/>
          </w:tcPr>
          <w:p w:rsidR="00F3119F" w:rsidRPr="005A0B4C" w:rsidRDefault="00F3119F" w:rsidP="0057515D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5A0B4C">
              <w:rPr>
                <w:rFonts w:ascii="Times New Roman" w:hAnsi="Times New Roman"/>
                <w:sz w:val="28"/>
                <w:szCs w:val="28"/>
              </w:rPr>
              <w:t>Подведение итогов и результатов освоения обучающимися дополнительных общеобразовательных программ за первое полугодие (промежуточная аттестация)</w:t>
            </w:r>
          </w:p>
        </w:tc>
        <w:tc>
          <w:tcPr>
            <w:tcW w:w="1980" w:type="dxa"/>
          </w:tcPr>
          <w:p w:rsidR="00F3119F" w:rsidRPr="005A0B4C" w:rsidRDefault="00F3119F" w:rsidP="0057515D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 w:rsidRPr="005A0B4C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Декабрь, 2018</w:t>
            </w:r>
          </w:p>
        </w:tc>
      </w:tr>
      <w:tr w:rsidR="00F3119F" w:rsidRPr="005A0B4C" w:rsidTr="0057515D">
        <w:tc>
          <w:tcPr>
            <w:tcW w:w="1980" w:type="dxa"/>
          </w:tcPr>
          <w:p w:rsidR="00F3119F" w:rsidRPr="005A0B4C" w:rsidRDefault="00F3119F" w:rsidP="0057515D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 w:rsidRPr="005A0B4C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Итоговая</w:t>
            </w:r>
          </w:p>
        </w:tc>
        <w:tc>
          <w:tcPr>
            <w:tcW w:w="5220" w:type="dxa"/>
          </w:tcPr>
          <w:p w:rsidR="00F3119F" w:rsidRPr="005A0B4C" w:rsidRDefault="00F3119F" w:rsidP="0057515D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5A0B4C">
              <w:rPr>
                <w:rFonts w:ascii="Times New Roman" w:hAnsi="Times New Roman"/>
                <w:sz w:val="28"/>
                <w:szCs w:val="28"/>
              </w:rPr>
              <w:t>Подведении итогов и результатов освоения обучающимися  дополнительных общеобразовательных программ за учебный год</w:t>
            </w:r>
          </w:p>
        </w:tc>
        <w:tc>
          <w:tcPr>
            <w:tcW w:w="1980" w:type="dxa"/>
          </w:tcPr>
          <w:p w:rsidR="00F3119F" w:rsidRPr="005A0B4C" w:rsidRDefault="00F3119F" w:rsidP="0057515D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r w:rsidRPr="005A0B4C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Май, 2019</w:t>
            </w:r>
          </w:p>
        </w:tc>
      </w:tr>
    </w:tbl>
    <w:p w:rsidR="00F3119F" w:rsidRPr="00AF77ED" w:rsidRDefault="00F3119F" w:rsidP="00116DDB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F3119F" w:rsidRDefault="00F3119F" w:rsidP="00116D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3119F" w:rsidRDefault="00F3119F" w:rsidP="00116D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3119F" w:rsidRDefault="00F3119F" w:rsidP="00116D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3119F" w:rsidRDefault="00F3119F" w:rsidP="00116D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3119F" w:rsidRDefault="00F3119F" w:rsidP="00116D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3119F" w:rsidRDefault="00F3119F" w:rsidP="00116D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3119F" w:rsidRDefault="00F3119F" w:rsidP="00116D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3119F" w:rsidRDefault="00F3119F" w:rsidP="00116D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3119F" w:rsidRDefault="00F3119F" w:rsidP="00116D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3119F" w:rsidRDefault="00F3119F" w:rsidP="00116D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3119F" w:rsidRDefault="00F3119F" w:rsidP="00116D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3119F" w:rsidRDefault="00F3119F" w:rsidP="00116D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3119F" w:rsidRDefault="00F3119F" w:rsidP="00116D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3119F" w:rsidRDefault="00F3119F" w:rsidP="00116D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3119F" w:rsidRDefault="00F3119F" w:rsidP="00116D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3119F" w:rsidRDefault="00F3119F" w:rsidP="00116D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3119F" w:rsidRPr="0060738E" w:rsidRDefault="00F3119F" w:rsidP="00116D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3119F" w:rsidRDefault="00F3119F" w:rsidP="00116D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Календарно-тематическое планирование</w:t>
      </w:r>
    </w:p>
    <w:p w:rsidR="00F3119F" w:rsidRPr="00052162" w:rsidRDefault="00F3119F" w:rsidP="00116D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 год обучения </w:t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15"/>
        <w:gridCol w:w="519"/>
        <w:gridCol w:w="567"/>
        <w:gridCol w:w="5954"/>
        <w:gridCol w:w="567"/>
        <w:gridCol w:w="567"/>
        <w:gridCol w:w="567"/>
        <w:gridCol w:w="567"/>
        <w:gridCol w:w="992"/>
      </w:tblGrid>
      <w:tr w:rsidR="00F3119F" w:rsidRPr="005A0B4C" w:rsidTr="0057515D">
        <w:trPr>
          <w:cantSplit/>
          <w:trHeight w:val="1407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519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5954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форма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час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место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 xml:space="preserve">форма </w:t>
            </w:r>
          </w:p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контроля</w:t>
            </w:r>
          </w:p>
        </w:tc>
      </w:tr>
      <w:tr w:rsidR="00F3119F" w:rsidRPr="005A0B4C" w:rsidTr="0057515D">
        <w:trPr>
          <w:cantSplit/>
          <w:trHeight w:val="1182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>1. Знакомство с группой.</w:t>
            </w:r>
          </w:p>
          <w:p w:rsidR="00F3119F" w:rsidRPr="005A0B4C" w:rsidRDefault="00F3119F" w:rsidP="0057515D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 xml:space="preserve">2. Правила безопасности на занятиях.  </w:t>
            </w:r>
          </w:p>
          <w:p w:rsidR="00F3119F" w:rsidRPr="005A0B4C" w:rsidRDefault="00F3119F" w:rsidP="0057515D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>4. Контрольные упражнения по физической подготовленности.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5A0B4C">
              <w:rPr>
                <w:rFonts w:ascii="Times New Roman" w:hAnsi="Times New Roman"/>
                <w:sz w:val="28"/>
              </w:rPr>
              <w:t xml:space="preserve">1.Хват клюшки одной  рукой, двумя руками.     </w:t>
            </w:r>
            <w:r w:rsidRPr="005A0B4C">
              <w:rPr>
                <w:rFonts w:ascii="Times New Roman" w:hAnsi="Times New Roman"/>
                <w:sz w:val="28"/>
              </w:rPr>
              <w:br/>
              <w:t>2. Стойка (высокая, средняя, низкая).</w:t>
            </w:r>
            <w:r w:rsidRPr="005A0B4C">
              <w:rPr>
                <w:rFonts w:ascii="Times New Roman" w:hAnsi="Times New Roman"/>
                <w:sz w:val="28"/>
              </w:rPr>
              <w:br/>
              <w:t>3. Контрольные упражнения по физической подготовленности.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5A0B4C">
              <w:rPr>
                <w:rFonts w:ascii="Times New Roman" w:hAnsi="Times New Roman"/>
                <w:sz w:val="28"/>
              </w:rPr>
              <w:t>1. Хват клюшки.</w:t>
            </w:r>
            <w:r w:rsidRPr="005A0B4C">
              <w:rPr>
                <w:rFonts w:ascii="Times New Roman" w:hAnsi="Times New Roman"/>
                <w:sz w:val="28"/>
              </w:rPr>
              <w:br/>
              <w:t>2. Бег с прыжками, поворотами, резкими остановками.</w:t>
            </w:r>
            <w:r w:rsidRPr="005A0B4C">
              <w:rPr>
                <w:rFonts w:ascii="Times New Roman" w:hAnsi="Times New Roman"/>
                <w:sz w:val="28"/>
              </w:rPr>
              <w:br/>
              <w:t xml:space="preserve">3. Ведение мяча: перед собой, сбоку, по прямой и по дуге. </w:t>
            </w:r>
            <w:r w:rsidRPr="005A0B4C">
              <w:rPr>
                <w:rFonts w:ascii="Times New Roman" w:hAnsi="Times New Roman"/>
                <w:sz w:val="28"/>
              </w:rPr>
              <w:br/>
              <w:t xml:space="preserve">4. Эстафеты </w:t>
            </w:r>
            <w:r w:rsidRPr="005A0B4C">
              <w:rPr>
                <w:rFonts w:ascii="Times New Roman" w:hAnsi="Times New Roman"/>
                <w:sz w:val="28"/>
                <w:lang w:val="en-US"/>
              </w:rPr>
              <w:t>c</w:t>
            </w:r>
            <w:r w:rsidRPr="005A0B4C">
              <w:rPr>
                <w:rFonts w:ascii="Times New Roman" w:hAnsi="Times New Roman"/>
                <w:sz w:val="28"/>
              </w:rPr>
              <w:t xml:space="preserve"> клюшкой.</w:t>
            </w:r>
            <w:r w:rsidRPr="005A0B4C">
              <w:rPr>
                <w:rFonts w:ascii="Times New Roman" w:hAnsi="Times New Roman"/>
                <w:sz w:val="28"/>
              </w:rPr>
              <w:br/>
              <w:t>5. Контроль подвижности.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5A0B4C">
              <w:rPr>
                <w:rFonts w:ascii="Times New Roman" w:hAnsi="Times New Roman"/>
                <w:sz w:val="28"/>
              </w:rPr>
              <w:t>1. Хват клюшки.</w:t>
            </w:r>
            <w:r w:rsidRPr="005A0B4C">
              <w:rPr>
                <w:rFonts w:ascii="Times New Roman" w:hAnsi="Times New Roman"/>
                <w:sz w:val="28"/>
              </w:rPr>
              <w:br/>
              <w:t>2. Бег с прыжками, поворотами, резкими остановками.</w:t>
            </w:r>
            <w:r w:rsidRPr="005A0B4C">
              <w:rPr>
                <w:rFonts w:ascii="Times New Roman" w:hAnsi="Times New Roman"/>
                <w:sz w:val="28"/>
              </w:rPr>
              <w:br/>
              <w:t xml:space="preserve">3. Ведение мяча: перед собой, сбоку, по прямой и по дуге. </w:t>
            </w:r>
            <w:r w:rsidRPr="005A0B4C">
              <w:rPr>
                <w:rFonts w:ascii="Times New Roman" w:hAnsi="Times New Roman"/>
                <w:sz w:val="28"/>
              </w:rPr>
              <w:br/>
              <w:t xml:space="preserve">4. Эстафеты </w:t>
            </w:r>
            <w:r w:rsidRPr="005A0B4C">
              <w:rPr>
                <w:rFonts w:ascii="Times New Roman" w:hAnsi="Times New Roman"/>
                <w:sz w:val="28"/>
                <w:lang w:val="en-US"/>
              </w:rPr>
              <w:t>c</w:t>
            </w:r>
            <w:r w:rsidRPr="005A0B4C">
              <w:rPr>
                <w:rFonts w:ascii="Times New Roman" w:hAnsi="Times New Roman"/>
                <w:sz w:val="28"/>
              </w:rPr>
              <w:t xml:space="preserve"> клюшкой.</w:t>
            </w:r>
            <w:r w:rsidRPr="005A0B4C">
              <w:rPr>
                <w:rFonts w:ascii="Times New Roman" w:hAnsi="Times New Roman"/>
                <w:sz w:val="28"/>
              </w:rPr>
              <w:br/>
              <w:t>5. Контроль подвижности.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>1. Ведение мяча.</w:t>
            </w:r>
            <w:r w:rsidRPr="005A0B4C">
              <w:rPr>
                <w:rFonts w:ascii="Times New Roman" w:hAnsi="Times New Roman"/>
                <w:sz w:val="28"/>
              </w:rPr>
              <w:br/>
              <w:t>2. Техника передвижения по площадке.</w:t>
            </w:r>
          </w:p>
          <w:p w:rsidR="00F3119F" w:rsidRPr="005A0B4C" w:rsidRDefault="00F3119F" w:rsidP="0057515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>3. Бросок мяча на месте и в движении.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>1. Ведение мяча.</w:t>
            </w:r>
            <w:r w:rsidRPr="005A0B4C">
              <w:rPr>
                <w:rFonts w:ascii="Times New Roman" w:hAnsi="Times New Roman"/>
                <w:sz w:val="28"/>
              </w:rPr>
              <w:br/>
              <w:t>2. Техника передвижения по площадке.</w:t>
            </w:r>
          </w:p>
          <w:p w:rsidR="00F3119F" w:rsidRPr="005A0B4C" w:rsidRDefault="00F3119F" w:rsidP="0057515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>3. Бросок мяча на месте и в движении.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5A0B4C">
              <w:rPr>
                <w:rFonts w:ascii="Times New Roman" w:hAnsi="Times New Roman"/>
                <w:sz w:val="28"/>
              </w:rPr>
              <w:t>1. Передвижение по площадке без клюшки, с клюшкой.</w:t>
            </w:r>
            <w:r w:rsidRPr="005A0B4C">
              <w:rPr>
                <w:rFonts w:ascii="Times New Roman" w:hAnsi="Times New Roman"/>
                <w:sz w:val="28"/>
              </w:rPr>
              <w:br/>
              <w:t>2. Ведение мяча .</w:t>
            </w:r>
            <w:r w:rsidRPr="005A0B4C">
              <w:rPr>
                <w:rFonts w:ascii="Times New Roman" w:hAnsi="Times New Roman"/>
                <w:sz w:val="28"/>
              </w:rPr>
              <w:br/>
              <w:t>3. Эстафеты с клюшкой.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5A0B4C">
              <w:rPr>
                <w:rFonts w:ascii="Times New Roman" w:hAnsi="Times New Roman"/>
                <w:sz w:val="28"/>
              </w:rPr>
              <w:t>1. Передвижение по площадке без клюшки, с клюшкой.</w:t>
            </w:r>
            <w:r w:rsidRPr="005A0B4C">
              <w:rPr>
                <w:rFonts w:ascii="Times New Roman" w:hAnsi="Times New Roman"/>
                <w:sz w:val="28"/>
              </w:rPr>
              <w:br/>
              <w:t>2. Ведение мяча .</w:t>
            </w:r>
            <w:r w:rsidRPr="005A0B4C">
              <w:rPr>
                <w:rFonts w:ascii="Times New Roman" w:hAnsi="Times New Roman"/>
                <w:sz w:val="28"/>
              </w:rPr>
              <w:br/>
              <w:t>3. Эстафеты с клюшкой.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5A0B4C">
              <w:rPr>
                <w:rFonts w:ascii="Times New Roman" w:hAnsi="Times New Roman"/>
                <w:sz w:val="28"/>
              </w:rPr>
              <w:t xml:space="preserve">1. Ведение мяча. </w:t>
            </w:r>
            <w:r w:rsidRPr="005A0B4C">
              <w:rPr>
                <w:rFonts w:ascii="Times New Roman" w:hAnsi="Times New Roman"/>
                <w:sz w:val="28"/>
              </w:rPr>
              <w:br/>
              <w:t>2. Передвижение по площадке без клюшки, с клюшкой .</w:t>
            </w:r>
            <w:r w:rsidRPr="005A0B4C">
              <w:rPr>
                <w:rFonts w:ascii="Times New Roman" w:hAnsi="Times New Roman"/>
                <w:sz w:val="28"/>
              </w:rPr>
              <w:br/>
              <w:t>3. Бросок на месте и в движении.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5A0B4C">
              <w:rPr>
                <w:rFonts w:ascii="Times New Roman" w:hAnsi="Times New Roman"/>
                <w:sz w:val="28"/>
              </w:rPr>
              <w:t xml:space="preserve">1. Ведение мяча. </w:t>
            </w:r>
            <w:r w:rsidRPr="005A0B4C">
              <w:rPr>
                <w:rFonts w:ascii="Times New Roman" w:hAnsi="Times New Roman"/>
                <w:sz w:val="28"/>
              </w:rPr>
              <w:br/>
              <w:t>2. Передвижение по площадке без клюшки, с клюшкой .</w:t>
            </w:r>
            <w:r w:rsidRPr="005A0B4C">
              <w:rPr>
                <w:rFonts w:ascii="Times New Roman" w:hAnsi="Times New Roman"/>
                <w:sz w:val="28"/>
              </w:rPr>
              <w:br/>
              <w:t>3. Бросок на месте и в движении.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5A0B4C">
              <w:rPr>
                <w:rFonts w:ascii="Times New Roman" w:hAnsi="Times New Roman"/>
                <w:sz w:val="28"/>
              </w:rPr>
              <w:t xml:space="preserve">1.Бросок мяча. </w:t>
            </w:r>
            <w:r w:rsidRPr="005A0B4C">
              <w:rPr>
                <w:rFonts w:ascii="Times New Roman" w:hAnsi="Times New Roman"/>
                <w:sz w:val="28"/>
              </w:rPr>
              <w:br/>
              <w:t>2. Челночный бег.</w:t>
            </w:r>
            <w:r w:rsidRPr="005A0B4C">
              <w:rPr>
                <w:rFonts w:ascii="Times New Roman" w:hAnsi="Times New Roman"/>
                <w:sz w:val="28"/>
              </w:rPr>
              <w:br/>
              <w:t>3. Отбор мяча.</w:t>
            </w:r>
            <w:r w:rsidRPr="005A0B4C">
              <w:rPr>
                <w:rFonts w:ascii="Times New Roman" w:hAnsi="Times New Roman"/>
                <w:sz w:val="28"/>
              </w:rPr>
              <w:br/>
              <w:t>4. Парные эстафеты.</w:t>
            </w:r>
            <w:r w:rsidRPr="005A0B4C">
              <w:rPr>
                <w:rFonts w:ascii="Times New Roman" w:hAnsi="Times New Roman"/>
                <w:sz w:val="28"/>
              </w:rPr>
              <w:br/>
              <w:t>5. Контроль координационных способностей.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5A0B4C">
              <w:rPr>
                <w:rFonts w:ascii="Times New Roman" w:hAnsi="Times New Roman"/>
                <w:sz w:val="28"/>
              </w:rPr>
              <w:t xml:space="preserve">1.Бросок мяча. </w:t>
            </w:r>
            <w:r w:rsidRPr="005A0B4C">
              <w:rPr>
                <w:rFonts w:ascii="Times New Roman" w:hAnsi="Times New Roman"/>
                <w:sz w:val="28"/>
              </w:rPr>
              <w:br/>
              <w:t>2. Челночный бег.</w:t>
            </w:r>
            <w:r w:rsidRPr="005A0B4C">
              <w:rPr>
                <w:rFonts w:ascii="Times New Roman" w:hAnsi="Times New Roman"/>
                <w:sz w:val="28"/>
              </w:rPr>
              <w:br/>
              <w:t>3. Отбор мяча.</w:t>
            </w:r>
            <w:r w:rsidRPr="005A0B4C">
              <w:rPr>
                <w:rFonts w:ascii="Times New Roman" w:hAnsi="Times New Roman"/>
                <w:sz w:val="28"/>
              </w:rPr>
              <w:br/>
              <w:t>4. Парные эстафеты.</w:t>
            </w:r>
            <w:r w:rsidRPr="005A0B4C">
              <w:rPr>
                <w:rFonts w:ascii="Times New Roman" w:hAnsi="Times New Roman"/>
                <w:sz w:val="28"/>
              </w:rPr>
              <w:br/>
              <w:t>5. Контроль координационных способностей.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>1. Ведение мяча.</w:t>
            </w:r>
            <w:r w:rsidRPr="005A0B4C">
              <w:rPr>
                <w:rFonts w:ascii="Times New Roman" w:hAnsi="Times New Roman"/>
                <w:sz w:val="28"/>
              </w:rPr>
              <w:br/>
              <w:t>2. Парные эстафеты.</w:t>
            </w:r>
            <w:r w:rsidRPr="005A0B4C">
              <w:rPr>
                <w:rFonts w:ascii="Times New Roman" w:hAnsi="Times New Roman"/>
                <w:sz w:val="28"/>
              </w:rPr>
              <w:br/>
              <w:t>3. Изучение игры «Перестрелка».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>1. Ведение мяча.</w:t>
            </w:r>
            <w:r w:rsidRPr="005A0B4C">
              <w:rPr>
                <w:rFonts w:ascii="Times New Roman" w:hAnsi="Times New Roman"/>
                <w:sz w:val="28"/>
              </w:rPr>
              <w:br/>
              <w:t>2. Парные эстафеты.</w:t>
            </w:r>
            <w:r w:rsidRPr="005A0B4C">
              <w:rPr>
                <w:rFonts w:ascii="Times New Roman" w:hAnsi="Times New Roman"/>
                <w:sz w:val="28"/>
              </w:rPr>
              <w:br/>
              <w:t>3.«Перестрелка».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 xml:space="preserve">1. Техника нападения. </w:t>
            </w:r>
          </w:p>
          <w:p w:rsidR="00F3119F" w:rsidRPr="005A0B4C" w:rsidRDefault="00F3119F" w:rsidP="0057515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>2. Отбора мяча.</w:t>
            </w:r>
          </w:p>
          <w:p w:rsidR="00F3119F" w:rsidRPr="005A0B4C" w:rsidRDefault="00F3119F" w:rsidP="0057515D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5A0B4C">
              <w:rPr>
                <w:rFonts w:ascii="Times New Roman" w:hAnsi="Times New Roman"/>
                <w:sz w:val="28"/>
              </w:rPr>
              <w:t>3. Подвижные игры.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 xml:space="preserve">1. Техника нападения. </w:t>
            </w:r>
          </w:p>
          <w:p w:rsidR="00F3119F" w:rsidRPr="005A0B4C" w:rsidRDefault="00F3119F" w:rsidP="0057515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>2. Отбора мяча.</w:t>
            </w:r>
          </w:p>
          <w:p w:rsidR="00F3119F" w:rsidRPr="005A0B4C" w:rsidRDefault="00F3119F" w:rsidP="0057515D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5A0B4C">
              <w:rPr>
                <w:rFonts w:ascii="Times New Roman" w:hAnsi="Times New Roman"/>
                <w:sz w:val="28"/>
              </w:rPr>
              <w:t>3. Подвижные игры.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5A0B4C" w:rsidRDefault="00F3119F" w:rsidP="0057515D">
            <w:pPr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A0B4C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>1.Ведение мяча.</w:t>
            </w:r>
          </w:p>
          <w:p w:rsidR="00F3119F" w:rsidRPr="005A0B4C" w:rsidRDefault="00F3119F" w:rsidP="0057515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>2.Техника нападения.</w:t>
            </w:r>
          </w:p>
          <w:p w:rsidR="00F3119F" w:rsidRPr="005A0B4C" w:rsidRDefault="00F3119F" w:rsidP="0057515D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5A0B4C">
              <w:rPr>
                <w:rFonts w:ascii="Times New Roman" w:hAnsi="Times New Roman"/>
                <w:sz w:val="28"/>
              </w:rPr>
              <w:t>3.Учебная игра.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19" w:type="dxa"/>
            <w:vMerge/>
            <w:textDirection w:val="btLr"/>
          </w:tcPr>
          <w:p w:rsidR="00F3119F" w:rsidRPr="005A0B4C" w:rsidRDefault="00F3119F" w:rsidP="0057515D">
            <w:pPr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>1.Ведение мяча.</w:t>
            </w:r>
          </w:p>
          <w:p w:rsidR="00F3119F" w:rsidRPr="005A0B4C" w:rsidRDefault="00F3119F" w:rsidP="0057515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>2.Техника нападения.</w:t>
            </w:r>
          </w:p>
          <w:p w:rsidR="00F3119F" w:rsidRPr="005A0B4C" w:rsidRDefault="00F3119F" w:rsidP="0057515D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5A0B4C">
              <w:rPr>
                <w:rFonts w:ascii="Times New Roman" w:hAnsi="Times New Roman"/>
                <w:sz w:val="28"/>
              </w:rPr>
              <w:t>3.Учебная игра.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>1. Техника передвижений.</w:t>
            </w:r>
            <w:r w:rsidRPr="005A0B4C">
              <w:rPr>
                <w:rFonts w:ascii="Times New Roman" w:hAnsi="Times New Roman"/>
                <w:sz w:val="28"/>
              </w:rPr>
              <w:br/>
              <w:t>2. Техника нападения.</w:t>
            </w:r>
            <w:r w:rsidRPr="005A0B4C">
              <w:rPr>
                <w:rFonts w:ascii="Times New Roman" w:hAnsi="Times New Roman"/>
                <w:sz w:val="28"/>
              </w:rPr>
              <w:br/>
              <w:t>3. Техника игры вратаря.</w:t>
            </w:r>
          </w:p>
          <w:p w:rsidR="00F3119F" w:rsidRPr="005A0B4C" w:rsidRDefault="00F3119F" w:rsidP="0057515D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5A0B4C">
              <w:rPr>
                <w:rFonts w:ascii="Times New Roman" w:hAnsi="Times New Roman"/>
                <w:sz w:val="28"/>
              </w:rPr>
              <w:t>4. Учебная игра.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>1. Техника передвижений.</w:t>
            </w:r>
            <w:r w:rsidRPr="005A0B4C">
              <w:rPr>
                <w:rFonts w:ascii="Times New Roman" w:hAnsi="Times New Roman"/>
                <w:sz w:val="28"/>
              </w:rPr>
              <w:br/>
              <w:t>2. Техника нападения.</w:t>
            </w:r>
            <w:r w:rsidRPr="005A0B4C">
              <w:rPr>
                <w:rFonts w:ascii="Times New Roman" w:hAnsi="Times New Roman"/>
                <w:sz w:val="28"/>
              </w:rPr>
              <w:br/>
              <w:t>3. Техника игры вратаря.</w:t>
            </w:r>
          </w:p>
          <w:p w:rsidR="00F3119F" w:rsidRPr="005A0B4C" w:rsidRDefault="00F3119F" w:rsidP="0057515D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5A0B4C">
              <w:rPr>
                <w:rFonts w:ascii="Times New Roman" w:hAnsi="Times New Roman"/>
                <w:sz w:val="28"/>
              </w:rPr>
              <w:t>4. Учебная игра.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519" w:type="dxa"/>
            <w:vMerge w:val="restart"/>
            <w:tcBorders>
              <w:top w:val="nil"/>
            </w:tcBorders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5A0B4C">
              <w:rPr>
                <w:rFonts w:ascii="Times New Roman" w:hAnsi="Times New Roman"/>
                <w:sz w:val="28"/>
              </w:rPr>
              <w:t>1. Гигиена одежды.</w:t>
            </w:r>
            <w:r w:rsidRPr="005A0B4C">
              <w:rPr>
                <w:rFonts w:ascii="Times New Roman" w:hAnsi="Times New Roman"/>
                <w:sz w:val="28"/>
              </w:rPr>
              <w:br/>
              <w:t>2. Техника владения клюшкой и мячом.</w:t>
            </w:r>
            <w:r w:rsidRPr="005A0B4C">
              <w:rPr>
                <w:rFonts w:ascii="Times New Roman" w:hAnsi="Times New Roman"/>
                <w:sz w:val="28"/>
              </w:rPr>
              <w:br/>
              <w:t xml:space="preserve">3. Бросок в движении. </w:t>
            </w:r>
            <w:r w:rsidRPr="005A0B4C">
              <w:rPr>
                <w:rFonts w:ascii="Times New Roman" w:hAnsi="Times New Roman"/>
                <w:sz w:val="28"/>
              </w:rPr>
              <w:br/>
              <w:t>4. Парная эстафета.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19" w:type="dxa"/>
            <w:vMerge/>
            <w:tcBorders>
              <w:top w:val="nil"/>
            </w:tcBorders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5A0B4C">
              <w:rPr>
                <w:rFonts w:ascii="Times New Roman" w:hAnsi="Times New Roman"/>
                <w:sz w:val="28"/>
              </w:rPr>
              <w:t>1. Гигиена одежды.</w:t>
            </w:r>
            <w:r w:rsidRPr="005A0B4C">
              <w:rPr>
                <w:rFonts w:ascii="Times New Roman" w:hAnsi="Times New Roman"/>
                <w:sz w:val="28"/>
              </w:rPr>
              <w:br/>
              <w:t>2. Техника владения клюшкой и мячом.</w:t>
            </w:r>
            <w:r w:rsidRPr="005A0B4C">
              <w:rPr>
                <w:rFonts w:ascii="Times New Roman" w:hAnsi="Times New Roman"/>
                <w:sz w:val="28"/>
              </w:rPr>
              <w:br/>
              <w:t xml:space="preserve">3. Бросок в движении. </w:t>
            </w:r>
            <w:r w:rsidRPr="005A0B4C">
              <w:rPr>
                <w:rFonts w:ascii="Times New Roman" w:hAnsi="Times New Roman"/>
                <w:sz w:val="28"/>
              </w:rPr>
              <w:br/>
              <w:t>4. Парная эстафета.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19" w:type="dxa"/>
            <w:vMerge/>
            <w:tcBorders>
              <w:top w:val="nil"/>
            </w:tcBorders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5A0B4C">
              <w:rPr>
                <w:rFonts w:ascii="Times New Roman" w:hAnsi="Times New Roman"/>
                <w:sz w:val="28"/>
              </w:rPr>
              <w:t>1. Техника владения клюшкой и мячом.</w:t>
            </w:r>
            <w:r w:rsidRPr="005A0B4C">
              <w:rPr>
                <w:rFonts w:ascii="Times New Roman" w:hAnsi="Times New Roman"/>
                <w:sz w:val="28"/>
              </w:rPr>
              <w:br/>
              <w:t xml:space="preserve">2. Бросок в движении. </w:t>
            </w:r>
            <w:r w:rsidRPr="005A0B4C">
              <w:rPr>
                <w:rFonts w:ascii="Times New Roman" w:hAnsi="Times New Roman"/>
                <w:sz w:val="28"/>
              </w:rPr>
              <w:br/>
              <w:t>3. Парная эстафета.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519" w:type="dxa"/>
            <w:vMerge/>
            <w:tcBorders>
              <w:top w:val="nil"/>
            </w:tcBorders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5A0B4C">
              <w:rPr>
                <w:rFonts w:ascii="Times New Roman" w:hAnsi="Times New Roman"/>
                <w:sz w:val="28"/>
              </w:rPr>
              <w:t>1. Техника владения клюшкой и мячом.</w:t>
            </w:r>
            <w:r w:rsidRPr="005A0B4C">
              <w:rPr>
                <w:rFonts w:ascii="Times New Roman" w:hAnsi="Times New Roman"/>
                <w:sz w:val="28"/>
              </w:rPr>
              <w:br/>
              <w:t xml:space="preserve">2. Бросок в движении. </w:t>
            </w:r>
            <w:r w:rsidRPr="005A0B4C">
              <w:rPr>
                <w:rFonts w:ascii="Times New Roman" w:hAnsi="Times New Roman"/>
                <w:sz w:val="28"/>
              </w:rPr>
              <w:br/>
              <w:t>3. Парная эстафета.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5A0B4C" w:rsidRDefault="00F3119F" w:rsidP="0057515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A0B4C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5A0B4C">
              <w:rPr>
                <w:rFonts w:ascii="Times New Roman" w:hAnsi="Times New Roman"/>
                <w:sz w:val="28"/>
              </w:rPr>
              <w:t>1. Отбор мяча ногой .</w:t>
            </w:r>
            <w:r w:rsidRPr="005A0B4C">
              <w:rPr>
                <w:rFonts w:ascii="Times New Roman" w:hAnsi="Times New Roman"/>
                <w:sz w:val="28"/>
              </w:rPr>
              <w:br/>
              <w:t xml:space="preserve">2. Ведение мяча широкое и короткое. </w:t>
            </w:r>
            <w:r w:rsidRPr="005A0B4C">
              <w:rPr>
                <w:rFonts w:ascii="Times New Roman" w:hAnsi="Times New Roman"/>
                <w:sz w:val="28"/>
              </w:rPr>
              <w:br/>
              <w:t>3.«Перестрелка».</w:t>
            </w:r>
            <w:r w:rsidRPr="005A0B4C">
              <w:rPr>
                <w:rFonts w:ascii="Times New Roman" w:hAnsi="Times New Roman"/>
                <w:sz w:val="28"/>
              </w:rPr>
              <w:br/>
              <w:t>4. Контроль скорости передвижения.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5A0B4C">
              <w:rPr>
                <w:rFonts w:ascii="Times New Roman" w:hAnsi="Times New Roman"/>
                <w:sz w:val="28"/>
              </w:rPr>
              <w:t>1. Отбор мяча ногой .</w:t>
            </w:r>
            <w:r w:rsidRPr="005A0B4C">
              <w:rPr>
                <w:rFonts w:ascii="Times New Roman" w:hAnsi="Times New Roman"/>
                <w:sz w:val="28"/>
              </w:rPr>
              <w:br/>
              <w:t xml:space="preserve">2. Ведение мяча широкое и короткое. </w:t>
            </w:r>
            <w:r w:rsidRPr="005A0B4C">
              <w:rPr>
                <w:rFonts w:ascii="Times New Roman" w:hAnsi="Times New Roman"/>
                <w:sz w:val="28"/>
              </w:rPr>
              <w:br/>
              <w:t>3.«Перестрелка».</w:t>
            </w:r>
            <w:r w:rsidRPr="005A0B4C">
              <w:rPr>
                <w:rFonts w:ascii="Times New Roman" w:hAnsi="Times New Roman"/>
                <w:sz w:val="28"/>
              </w:rPr>
              <w:br/>
              <w:t>4. Контроль скорости передвижения.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5A0B4C">
              <w:rPr>
                <w:rFonts w:ascii="Times New Roman" w:hAnsi="Times New Roman"/>
                <w:sz w:val="28"/>
              </w:rPr>
              <w:t>1. Бег приставными  и  скрестными  шагами, бег по спирали .</w:t>
            </w:r>
            <w:r w:rsidRPr="005A0B4C">
              <w:rPr>
                <w:rFonts w:ascii="Times New Roman" w:hAnsi="Times New Roman"/>
                <w:sz w:val="28"/>
              </w:rPr>
              <w:br/>
              <w:t>2. Отбор мяча клюшкой, корпусом, вытаскивание мяча концом крюка клюшки.</w:t>
            </w:r>
            <w:r w:rsidRPr="005A0B4C">
              <w:rPr>
                <w:rFonts w:ascii="Times New Roman" w:hAnsi="Times New Roman"/>
                <w:sz w:val="28"/>
              </w:rPr>
              <w:br/>
              <w:t>3. Учебная игра.</w:t>
            </w:r>
            <w:r w:rsidRPr="005A0B4C">
              <w:rPr>
                <w:rFonts w:ascii="Times New Roman" w:hAnsi="Times New Roman"/>
                <w:sz w:val="28"/>
              </w:rPr>
              <w:br/>
              <w:t>4. Контроль: бег с обеганием  стоек.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5A0B4C">
              <w:rPr>
                <w:rFonts w:ascii="Times New Roman" w:hAnsi="Times New Roman"/>
                <w:sz w:val="28"/>
              </w:rPr>
              <w:t>1. Бег приставными  и  скрестными  шагами, бег по спирали .</w:t>
            </w:r>
            <w:r w:rsidRPr="005A0B4C">
              <w:rPr>
                <w:rFonts w:ascii="Times New Roman" w:hAnsi="Times New Roman"/>
                <w:sz w:val="28"/>
              </w:rPr>
              <w:br/>
              <w:t>2. Отбор мяча клюшкой, корпусом, вытаскивание мяча концом крюка клюшки.</w:t>
            </w:r>
            <w:r w:rsidRPr="005A0B4C">
              <w:rPr>
                <w:rFonts w:ascii="Times New Roman" w:hAnsi="Times New Roman"/>
                <w:sz w:val="28"/>
              </w:rPr>
              <w:br/>
              <w:t>3. Учебная игра.</w:t>
            </w:r>
            <w:r w:rsidRPr="005A0B4C">
              <w:rPr>
                <w:rFonts w:ascii="Times New Roman" w:hAnsi="Times New Roman"/>
                <w:sz w:val="28"/>
              </w:rPr>
              <w:br/>
              <w:t>4. Контроль: бег с обеганием  стоек.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>1. Ведение и бросок мяча.</w:t>
            </w:r>
          </w:p>
          <w:p w:rsidR="00F3119F" w:rsidRPr="005A0B4C" w:rsidRDefault="00F3119F" w:rsidP="0057515D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 xml:space="preserve">2. Техника игры вратаря. </w:t>
            </w:r>
          </w:p>
          <w:p w:rsidR="00F3119F" w:rsidRPr="005A0B4C" w:rsidRDefault="00F3119F" w:rsidP="0057515D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 xml:space="preserve">3. Учебная игра.  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>1. Ведение и бросок мяча.</w:t>
            </w:r>
          </w:p>
          <w:p w:rsidR="00F3119F" w:rsidRPr="005A0B4C" w:rsidRDefault="00F3119F" w:rsidP="0057515D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 xml:space="preserve">2. Техника игры вратаря. </w:t>
            </w:r>
          </w:p>
          <w:p w:rsidR="00F3119F" w:rsidRPr="005A0B4C" w:rsidRDefault="00F3119F" w:rsidP="0057515D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 xml:space="preserve">3. Учебная игра.  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>1. Отбор мяча при встречном движении и сбоку</w:t>
            </w:r>
          </w:p>
          <w:p w:rsidR="00F3119F" w:rsidRPr="005A0B4C" w:rsidRDefault="00F3119F" w:rsidP="0057515D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>2. Остановка мяча ногой, бедром, грудью, клюшкой.</w:t>
            </w:r>
          </w:p>
          <w:p w:rsidR="00F3119F" w:rsidRPr="005A0B4C" w:rsidRDefault="00F3119F" w:rsidP="0057515D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>3. Учебная  игра.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19" w:type="dxa"/>
            <w:tcBorders>
              <w:top w:val="nil"/>
            </w:tcBorders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>1. Отбор мяча при встречном движении и сбоку</w:t>
            </w:r>
          </w:p>
          <w:p w:rsidR="00F3119F" w:rsidRPr="005A0B4C" w:rsidRDefault="00F3119F" w:rsidP="0057515D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>2. Остановка мяча ногой, бедром, грудью, клюшкой.</w:t>
            </w:r>
          </w:p>
          <w:p w:rsidR="00F3119F" w:rsidRPr="005A0B4C" w:rsidRDefault="00F3119F" w:rsidP="0057515D">
            <w:pPr>
              <w:spacing w:after="0" w:line="240" w:lineRule="atLeast"/>
              <w:rPr>
                <w:rFonts w:ascii="Times New Roman" w:hAnsi="Times New Roman"/>
                <w:sz w:val="28"/>
              </w:rPr>
            </w:pPr>
            <w:r w:rsidRPr="005A0B4C">
              <w:rPr>
                <w:rFonts w:ascii="Times New Roman" w:hAnsi="Times New Roman"/>
                <w:sz w:val="28"/>
              </w:rPr>
              <w:t>3. Учебная  игра.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5A0B4C" w:rsidRDefault="00F3119F" w:rsidP="0057515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A0B4C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Бег приставными  и  скрестными  шагами 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Бросок  мяча с удобной  и  неудобной  стороны.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 Учебная игра.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Бег приставными  и  скрестными  шагами 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Бросок  мяча с удобной  и  неудобной  стороны.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 Учебная игра.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Остановка  мяча  ногой.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Отбор  мяча  клюшкой, корпусом.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3.Эстафета с клюшкой  и  мячом 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4.«Попади в цель».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Остановка  мяча  ногой.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Отбор  мяча  клюшкой, корпусом.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3.Эстафета с клюшкой  и  мячом 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4.«Попади в цель».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Изучение правил соревнований по флорболу.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Техника игры  вратаря 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 Учебная  игра.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519" w:type="dxa"/>
            <w:vMerge/>
            <w:textDirection w:val="btLr"/>
          </w:tcPr>
          <w:p w:rsidR="00F3119F" w:rsidRPr="005A0B4C" w:rsidRDefault="00F3119F" w:rsidP="0057515D">
            <w:pPr>
              <w:ind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Изучение правил соревнований по флорболу.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Техника игры  вратаря 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 Учебная  игра.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5A0B4C" w:rsidRDefault="00F3119F" w:rsidP="0057515D">
            <w:pPr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r w:rsidRPr="005A0B4C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Ведения мяча без отрыва клюшки  от мяча 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Отбор мяча  ногой 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3.«Попади  в  цель».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Ведения мяча без отрыва клюшки  от мяча 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Отбор мяча  ногой 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3.«Попади  в  цель».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519" w:type="dxa"/>
            <w:vMerge w:val="restart"/>
            <w:tcBorders>
              <w:top w:val="nil"/>
            </w:tcBorders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Правила соревнований по флорболу.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Передача мяча  в  парах  и по кругу.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3.«Охотники и утки ».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519" w:type="dxa"/>
            <w:vMerge/>
            <w:tcBorders>
              <w:top w:val="nil"/>
            </w:tcBorders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Правила соревнований по флорболу.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Передача мяча  в  парах  и по кругу.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3.«Охотники и утки ».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519" w:type="dxa"/>
            <w:vMerge/>
            <w:tcBorders>
              <w:top w:val="nil"/>
            </w:tcBorders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 xml:space="preserve">1. Передача  мяча в парах  в движении. 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Техника  игры  вратаря 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 Учебная игра.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19" w:type="dxa"/>
            <w:vMerge/>
            <w:tcBorders>
              <w:top w:val="nil"/>
            </w:tcBorders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 xml:space="preserve">1. Передача  мяча в парах  в движении. 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Техника  игры  вратаря 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 Учебная игра.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519" w:type="dxa"/>
            <w:vMerge/>
            <w:tcBorders>
              <w:top w:val="nil"/>
            </w:tcBorders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Совершенствование техники  пройденной на предыдущих занятиях.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Передачи  мяча по кругу  1-2 мячами 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 Эстафета с клюшкой и  мячом.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519" w:type="dxa"/>
            <w:vMerge/>
            <w:tcBorders>
              <w:top w:val="nil"/>
            </w:tcBorders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Совершенствование техники  пройденной на предыдущих занятиях.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Передачи  мяча по кругу  1-2 мячами 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 Эстафета с клюшкой и  мячом.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5A0B4C" w:rsidRDefault="00F3119F" w:rsidP="0057515D">
            <w:pPr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A0B4C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Бег по спирали.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Техника игры вратаря.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 Контроль: удары по воротам.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Бег по спирали.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Техника игры вратаря.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 Контроль: удары по воротам.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5A0B4C" w:rsidTr="0057515D">
        <w:trPr>
          <w:cantSplit/>
          <w:trHeight w:val="321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Участие в соревнованиях по флорболу.</w:t>
            </w:r>
          </w:p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Ведение мяча восьмеркой 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Отбор мяча ногой и клюшкой.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 Контроль: точность удара и дальность полета мяча.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5A0B4C" w:rsidTr="0057515D">
        <w:trPr>
          <w:cantSplit/>
          <w:trHeight w:val="1035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Ведение мяча восьмеркой 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Отбор мяча ногой и клюшкой.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 Контроль: точность удара и дальность полета мяча.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Остановка мяча ногой, клюшкой.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Контроль: челночный  бег 3Х10м.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 Учебная игра.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Остановка мяча ногой, клюшкой.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Контроль: челночный  бег 3Х10м.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 Учебная игра.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 xml:space="preserve">1. Передачи мяча в парах, тройках на месте и в движении. 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Отбор мяча.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 xml:space="preserve">3. Бросок мяча на месте и в движении. 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 xml:space="preserve">4. Учебная игра. 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5A0B4C" w:rsidRDefault="00F3119F" w:rsidP="0057515D">
            <w:pPr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A0B4C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 xml:space="preserve">1. Передачи мяча в парах, тройках на месте и в движении. 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Отбор мяча.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 xml:space="preserve">3. Бросок мяча на месте и в движении. 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 xml:space="preserve">4. Учебная игра. 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Повторение материала предыдущего занятия.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Учет скорости одиночного движения.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Повторение материала предыдущего занятия.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Учет скорости одиночного движения.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Роль обязательных занятий физической культурой и спортом в жизни человека.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 xml:space="preserve">2. Техника игры вратаря. 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 xml:space="preserve">3. Метание набивного мяча. 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after="0" w:line="240" w:lineRule="atLeast"/>
              <w:rPr>
                <w:rFonts w:ascii="Times New Roman" w:hAnsi="Times New Roman"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Роль обязательных занятий физической культурой и спортом в жизни человека.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 xml:space="preserve">2. Техника игры вратаря. 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 xml:space="preserve">3. Метание набивного мяча. </w:t>
            </w:r>
          </w:p>
          <w:p w:rsidR="00F3119F" w:rsidRPr="005A0B4C" w:rsidRDefault="00F3119F" w:rsidP="0057515D">
            <w:pPr>
              <w:spacing w:after="0" w:line="240" w:lineRule="atLeast"/>
              <w:rPr>
                <w:rFonts w:ascii="Times New Roman" w:hAnsi="Times New Roman"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4. Спортивная игра.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 xml:space="preserve">1. Удары по мячу на месте и в движении. 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Передачи мяча в парах, тройках.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 Контроль быстроты реакции на неожиданно появившийся предмет.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519" w:type="dxa"/>
            <w:vMerge w:val="restart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 xml:space="preserve">1. Удары по мячу на месте и в движении. 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Передачи мяча в парах, тройках.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 Контроль быстроты реакции на неожиданно появившийся предмет.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Правила игры.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 xml:space="preserve">2. Техника передвижений. 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 xml:space="preserve">3. Остановка прыгающего и летящего мяча. 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4. Спортивная игра.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035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Правила игры.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 xml:space="preserve">2. Техника передвижений. 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 xml:space="preserve">3. Остановка прыгающего и летящего мяча. 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260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519" w:type="dxa"/>
            <w:vMerge w:val="restart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567" w:type="dxa"/>
          </w:tcPr>
          <w:p w:rsidR="00F3119F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Совершенствование техники элементов, пройденных на предыдущих занятиях.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Контроль выполнения приема передачи.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 Учебная игра.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519" w:type="dxa"/>
            <w:vMerge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Совершенствование техники элементов, пройденных на предыдущих занятиях.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Контроль выполнения приема передачи.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 Учебная игра.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сдача норм.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Двигательный режим школьника летом.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Совершенствование техники элементов, пройденных на предыдущих занятиях.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 Учебная игра.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Двигательный режим школьника летом.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Совершенствование техники элементов, пройденных на предыдущих занятиях.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3. Учебная игра.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A0B4C">
              <w:rPr>
                <w:rFonts w:ascii="Times New Roman" w:hAnsi="Times New Roman"/>
                <w:sz w:val="28"/>
                <w:szCs w:val="24"/>
              </w:rPr>
              <w:t>1. Совершенствование техники элементов, пройденных на предыдущих занятиях.</w:t>
            </w:r>
            <w:r w:rsidRPr="005A0B4C">
              <w:rPr>
                <w:rFonts w:ascii="Times New Roman" w:hAnsi="Times New Roman"/>
                <w:sz w:val="28"/>
                <w:szCs w:val="24"/>
              </w:rPr>
              <w:br/>
              <w:t>2. Учебная игра.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rPr>
          <w:cantSplit/>
          <w:trHeight w:val="1134"/>
        </w:trPr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after="0" w:line="240" w:lineRule="atLeast"/>
              <w:rPr>
                <w:rFonts w:ascii="Times New Roman" w:hAnsi="Times New Roman"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bCs/>
                <w:sz w:val="28"/>
                <w:szCs w:val="24"/>
              </w:rPr>
              <w:t>1.Техника игры вратаря.</w:t>
            </w:r>
          </w:p>
          <w:p w:rsidR="00F3119F" w:rsidRPr="005A0B4C" w:rsidRDefault="00F3119F" w:rsidP="0057515D">
            <w:pPr>
              <w:spacing w:after="0" w:line="240" w:lineRule="atLeast"/>
              <w:rPr>
                <w:rFonts w:ascii="Times New Roman" w:hAnsi="Times New Roman"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bCs/>
                <w:sz w:val="28"/>
                <w:szCs w:val="24"/>
              </w:rPr>
              <w:t xml:space="preserve">2.Учебная игра  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практ.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спортзал</w:t>
            </w:r>
          </w:p>
        </w:tc>
        <w:tc>
          <w:tcPr>
            <w:tcW w:w="992" w:type="dxa"/>
            <w:textDirection w:val="btLr"/>
          </w:tcPr>
          <w:p w:rsidR="00F3119F" w:rsidRPr="00424699" w:rsidRDefault="00F3119F" w:rsidP="0057515D">
            <w:pPr>
              <w:pStyle w:val="NoSpacing"/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наблю-дение</w:t>
            </w:r>
          </w:p>
        </w:tc>
      </w:tr>
      <w:tr w:rsidR="00F3119F" w:rsidRPr="005A0B4C" w:rsidTr="0057515D">
        <w:tc>
          <w:tcPr>
            <w:tcW w:w="615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519" w:type="dxa"/>
            <w:vMerge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5954" w:type="dxa"/>
          </w:tcPr>
          <w:p w:rsidR="00F3119F" w:rsidRPr="005A0B4C" w:rsidRDefault="00F3119F" w:rsidP="0057515D">
            <w:pPr>
              <w:spacing w:after="0" w:line="240" w:lineRule="atLeast"/>
              <w:rPr>
                <w:rFonts w:ascii="Times New Roman" w:hAnsi="Times New Roman"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bCs/>
                <w:sz w:val="28"/>
                <w:szCs w:val="24"/>
              </w:rPr>
              <w:t>1. Участие в соревнованиях по флорболу.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69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3119F" w:rsidRPr="00424699" w:rsidRDefault="00F3119F" w:rsidP="0057515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119F" w:rsidRPr="005A0B4C" w:rsidTr="0057515D">
        <w:tc>
          <w:tcPr>
            <w:tcW w:w="7655" w:type="dxa"/>
            <w:gridSpan w:val="4"/>
          </w:tcPr>
          <w:p w:rsidR="00F3119F" w:rsidRPr="005A0B4C" w:rsidRDefault="00F3119F" w:rsidP="0057515D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5A0B4C">
              <w:rPr>
                <w:rFonts w:ascii="Times New Roman" w:hAnsi="Times New Roman"/>
                <w:b/>
                <w:bCs/>
                <w:sz w:val="28"/>
                <w:szCs w:val="24"/>
              </w:rPr>
              <w:t>ИТОГО</w:t>
            </w:r>
          </w:p>
        </w:tc>
        <w:tc>
          <w:tcPr>
            <w:tcW w:w="3260" w:type="dxa"/>
            <w:gridSpan w:val="5"/>
          </w:tcPr>
          <w:p w:rsidR="00F3119F" w:rsidRPr="00424699" w:rsidRDefault="00F3119F" w:rsidP="0057515D">
            <w:pPr>
              <w:pStyle w:val="NoSpacing"/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424699">
              <w:rPr>
                <w:rFonts w:ascii="Times New Roman" w:hAnsi="Times New Roman"/>
                <w:b/>
                <w:sz w:val="28"/>
                <w:szCs w:val="28"/>
              </w:rPr>
              <w:t xml:space="preserve">                144</w:t>
            </w:r>
          </w:p>
        </w:tc>
      </w:tr>
    </w:tbl>
    <w:p w:rsidR="00F3119F" w:rsidRDefault="00F3119F" w:rsidP="00116DDB">
      <w:pPr>
        <w:jc w:val="center"/>
        <w:rPr>
          <w:rFonts w:ascii="Times New Roman" w:hAnsi="Times New Roman"/>
          <w:b/>
          <w:sz w:val="28"/>
          <w:szCs w:val="28"/>
        </w:rPr>
      </w:pPr>
    </w:p>
    <w:p w:rsidR="00F3119F" w:rsidRDefault="00F3119F" w:rsidP="00116DDB">
      <w:pPr>
        <w:jc w:val="center"/>
        <w:rPr>
          <w:rFonts w:ascii="Times New Roman" w:hAnsi="Times New Roman"/>
          <w:b/>
          <w:sz w:val="28"/>
          <w:szCs w:val="28"/>
        </w:rPr>
      </w:pPr>
    </w:p>
    <w:p w:rsidR="00F3119F" w:rsidRDefault="00F3119F" w:rsidP="00116DDB"/>
    <w:p w:rsidR="00F3119F" w:rsidRPr="0031749B" w:rsidRDefault="00F3119F" w:rsidP="0031749B">
      <w:pPr>
        <w:spacing w:after="0" w:line="240" w:lineRule="atLeast"/>
        <w:rPr>
          <w:rFonts w:ascii="Times New Roman" w:hAnsi="Times New Roman"/>
        </w:rPr>
      </w:pPr>
    </w:p>
    <w:sectPr w:rsidR="00F3119F" w:rsidRPr="0031749B" w:rsidSect="00637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AA020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4A9A57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F661D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CFE45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86880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35666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A0C5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A603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4C2C0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B322D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1C6F17"/>
    <w:multiLevelType w:val="hybridMultilevel"/>
    <w:tmpl w:val="206C5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F563CC"/>
    <w:multiLevelType w:val="hybridMultilevel"/>
    <w:tmpl w:val="89BA4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055C49"/>
    <w:multiLevelType w:val="hybridMultilevel"/>
    <w:tmpl w:val="9614E58C"/>
    <w:lvl w:ilvl="0" w:tplc="5B32089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6ACD7DD6"/>
    <w:multiLevelType w:val="hybridMultilevel"/>
    <w:tmpl w:val="3AA2D2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6015944"/>
    <w:multiLevelType w:val="hybridMultilevel"/>
    <w:tmpl w:val="E3E687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ABB35AA"/>
    <w:multiLevelType w:val="hybridMultilevel"/>
    <w:tmpl w:val="F48A03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4"/>
  </w:num>
  <w:num w:numId="4">
    <w:abstractNumId w:val="12"/>
  </w:num>
  <w:num w:numId="5">
    <w:abstractNumId w:val="1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292A"/>
    <w:rsid w:val="00013579"/>
    <w:rsid w:val="00052162"/>
    <w:rsid w:val="0006361E"/>
    <w:rsid w:val="00073B7E"/>
    <w:rsid w:val="0007636F"/>
    <w:rsid w:val="000C3693"/>
    <w:rsid w:val="000F6966"/>
    <w:rsid w:val="00104921"/>
    <w:rsid w:val="00116DDB"/>
    <w:rsid w:val="001216EF"/>
    <w:rsid w:val="001333B4"/>
    <w:rsid w:val="00136846"/>
    <w:rsid w:val="00176C86"/>
    <w:rsid w:val="00180BC5"/>
    <w:rsid w:val="001A5DC9"/>
    <w:rsid w:val="001C242F"/>
    <w:rsid w:val="001E7EAA"/>
    <w:rsid w:val="001F13BD"/>
    <w:rsid w:val="002427C8"/>
    <w:rsid w:val="002770EA"/>
    <w:rsid w:val="002E3EC3"/>
    <w:rsid w:val="002E7E2E"/>
    <w:rsid w:val="00301ABD"/>
    <w:rsid w:val="00307AD4"/>
    <w:rsid w:val="003110EF"/>
    <w:rsid w:val="0031749B"/>
    <w:rsid w:val="00337898"/>
    <w:rsid w:val="00382029"/>
    <w:rsid w:val="0039674F"/>
    <w:rsid w:val="003B0C3E"/>
    <w:rsid w:val="003C46F7"/>
    <w:rsid w:val="003C55D0"/>
    <w:rsid w:val="003D0554"/>
    <w:rsid w:val="00401F5F"/>
    <w:rsid w:val="00411F67"/>
    <w:rsid w:val="0041371D"/>
    <w:rsid w:val="00421300"/>
    <w:rsid w:val="00424699"/>
    <w:rsid w:val="004530DE"/>
    <w:rsid w:val="00471549"/>
    <w:rsid w:val="00495A37"/>
    <w:rsid w:val="004C2FD7"/>
    <w:rsid w:val="004C6AD6"/>
    <w:rsid w:val="004F3843"/>
    <w:rsid w:val="00534081"/>
    <w:rsid w:val="0057135D"/>
    <w:rsid w:val="0057515D"/>
    <w:rsid w:val="0058115D"/>
    <w:rsid w:val="005937A1"/>
    <w:rsid w:val="005A0B4C"/>
    <w:rsid w:val="005A6727"/>
    <w:rsid w:val="005D37CC"/>
    <w:rsid w:val="005F0B17"/>
    <w:rsid w:val="0060738E"/>
    <w:rsid w:val="00633E88"/>
    <w:rsid w:val="00637DC1"/>
    <w:rsid w:val="00662B0F"/>
    <w:rsid w:val="00670E51"/>
    <w:rsid w:val="00675BE6"/>
    <w:rsid w:val="00680A06"/>
    <w:rsid w:val="0068373C"/>
    <w:rsid w:val="006D58DE"/>
    <w:rsid w:val="0072110B"/>
    <w:rsid w:val="007544F8"/>
    <w:rsid w:val="00766FA3"/>
    <w:rsid w:val="007707F6"/>
    <w:rsid w:val="007B0795"/>
    <w:rsid w:val="008113F4"/>
    <w:rsid w:val="008225C7"/>
    <w:rsid w:val="00833794"/>
    <w:rsid w:val="00847563"/>
    <w:rsid w:val="0088124E"/>
    <w:rsid w:val="008A044E"/>
    <w:rsid w:val="008E2A5A"/>
    <w:rsid w:val="008F7C3A"/>
    <w:rsid w:val="0091251B"/>
    <w:rsid w:val="00916C88"/>
    <w:rsid w:val="009404F4"/>
    <w:rsid w:val="00953C13"/>
    <w:rsid w:val="00956317"/>
    <w:rsid w:val="009633EB"/>
    <w:rsid w:val="00971A76"/>
    <w:rsid w:val="00981853"/>
    <w:rsid w:val="009A3A13"/>
    <w:rsid w:val="009A3A50"/>
    <w:rsid w:val="009F03F5"/>
    <w:rsid w:val="00A414E3"/>
    <w:rsid w:val="00A53665"/>
    <w:rsid w:val="00A56809"/>
    <w:rsid w:val="00A7717F"/>
    <w:rsid w:val="00AC2E6B"/>
    <w:rsid w:val="00AF30C6"/>
    <w:rsid w:val="00AF77ED"/>
    <w:rsid w:val="00B06FD8"/>
    <w:rsid w:val="00B145D7"/>
    <w:rsid w:val="00B223EE"/>
    <w:rsid w:val="00B238E5"/>
    <w:rsid w:val="00B332F9"/>
    <w:rsid w:val="00B34FF8"/>
    <w:rsid w:val="00B51D07"/>
    <w:rsid w:val="00B643B4"/>
    <w:rsid w:val="00B711A7"/>
    <w:rsid w:val="00B7382D"/>
    <w:rsid w:val="00BA6764"/>
    <w:rsid w:val="00BB6CA7"/>
    <w:rsid w:val="00BC292A"/>
    <w:rsid w:val="00BD7CE6"/>
    <w:rsid w:val="00BF1DB6"/>
    <w:rsid w:val="00C03048"/>
    <w:rsid w:val="00C77685"/>
    <w:rsid w:val="00C9152F"/>
    <w:rsid w:val="00CC3A74"/>
    <w:rsid w:val="00CD6DC9"/>
    <w:rsid w:val="00CE03C3"/>
    <w:rsid w:val="00D0034B"/>
    <w:rsid w:val="00D26EE4"/>
    <w:rsid w:val="00D67CF2"/>
    <w:rsid w:val="00D94DF5"/>
    <w:rsid w:val="00DA1E40"/>
    <w:rsid w:val="00DA45B8"/>
    <w:rsid w:val="00E01EDD"/>
    <w:rsid w:val="00E04943"/>
    <w:rsid w:val="00E101AD"/>
    <w:rsid w:val="00E13C5F"/>
    <w:rsid w:val="00E54D7B"/>
    <w:rsid w:val="00E721F4"/>
    <w:rsid w:val="00E9593D"/>
    <w:rsid w:val="00EA2F63"/>
    <w:rsid w:val="00EE2EAD"/>
    <w:rsid w:val="00EF3B5D"/>
    <w:rsid w:val="00F0114A"/>
    <w:rsid w:val="00F3119F"/>
    <w:rsid w:val="00F80155"/>
    <w:rsid w:val="00F8193B"/>
    <w:rsid w:val="00F82CB9"/>
    <w:rsid w:val="00F96230"/>
    <w:rsid w:val="00F9664B"/>
    <w:rsid w:val="00FA2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92A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116D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0034B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37898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D0034B"/>
    <w:rPr>
      <w:rFonts w:ascii="Cambria" w:hAnsi="Cambria" w:cs="Times New Roman"/>
      <w:color w:val="243F60"/>
      <w:lang w:eastAsia="ru-RU"/>
    </w:rPr>
  </w:style>
  <w:style w:type="paragraph" w:styleId="NoSpacing">
    <w:name w:val="No Spacing"/>
    <w:uiPriority w:val="99"/>
    <w:qFormat/>
    <w:rsid w:val="00BC292A"/>
    <w:rPr>
      <w:lang w:eastAsia="en-US"/>
    </w:rPr>
  </w:style>
  <w:style w:type="table" w:styleId="TableGrid">
    <w:name w:val="Table Grid"/>
    <w:basedOn w:val="TableNormal"/>
    <w:uiPriority w:val="99"/>
    <w:rsid w:val="00BC292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uiPriority w:val="99"/>
    <w:rsid w:val="00B332F9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B332F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B332F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D0034B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D0034B"/>
    <w:rPr>
      <w:rFonts w:ascii="Arial" w:hAnsi="Arial" w:cs="Arial"/>
      <w:sz w:val="20"/>
      <w:szCs w:val="20"/>
      <w:lang w:eastAsia="ru-RU"/>
    </w:rPr>
  </w:style>
  <w:style w:type="paragraph" w:styleId="PlainText">
    <w:name w:val="Plain Text"/>
    <w:basedOn w:val="Normal"/>
    <w:link w:val="PlainTextChar"/>
    <w:uiPriority w:val="99"/>
    <w:rsid w:val="007707F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7707F6"/>
    <w:rPr>
      <w:rFonts w:ascii="Courier New" w:hAnsi="Courier New" w:cs="Courier New"/>
      <w:sz w:val="20"/>
      <w:szCs w:val="20"/>
      <w:lang w:eastAsia="ru-RU"/>
    </w:rPr>
  </w:style>
  <w:style w:type="paragraph" w:customStyle="1" w:styleId="a">
    <w:name w:val="Литература"/>
    <w:basedOn w:val="BodyText"/>
    <w:uiPriority w:val="99"/>
    <w:rsid w:val="00E13C5F"/>
    <w:pPr>
      <w:widowControl/>
      <w:autoSpaceDE/>
      <w:autoSpaceDN/>
      <w:adjustRightInd/>
    </w:pPr>
    <w:rPr>
      <w:rFonts w:ascii="Times New Roman" w:hAnsi="Times New Roman" w:cs="Times New Roman"/>
      <w:color w:val="000000"/>
      <w:sz w:val="24"/>
      <w:szCs w:val="28"/>
    </w:rPr>
  </w:style>
  <w:style w:type="paragraph" w:styleId="ListParagraph">
    <w:name w:val="List Paragraph"/>
    <w:basedOn w:val="Normal"/>
    <w:uiPriority w:val="99"/>
    <w:qFormat/>
    <w:rsid w:val="00495A37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locked/>
    <w:rsid w:val="00116DDB"/>
    <w:pPr>
      <w:spacing w:after="0" w:line="240" w:lineRule="auto"/>
      <w:jc w:val="center"/>
    </w:pPr>
    <w:rPr>
      <w:rFonts w:ascii="Times New Roman" w:hAnsi="Times New Roman"/>
      <w:b/>
      <w:sz w:val="32"/>
      <w:szCs w:val="20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116DDB"/>
    <w:rPr>
      <w:rFonts w:cs="Times New Roman"/>
      <w:b/>
      <w:sz w:val="32"/>
      <w:lang w:val="ru-RU" w:eastAsia="ru-RU" w:bidi="ar-SA"/>
    </w:rPr>
  </w:style>
  <w:style w:type="paragraph" w:customStyle="1" w:styleId="1">
    <w:name w:val="Без интервала1"/>
    <w:uiPriority w:val="99"/>
    <w:rsid w:val="00116DDB"/>
    <w:rPr>
      <w:rFonts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BD%D0%B3%D0%BB%D0%B8%D0%B9%D1%81%D0%BA%D0%B8%D0%B9_%D1%8F%D0%B7%D1%8B%D0%B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0%D0%BD%D0%B3%D0%BB%D0%B8%D0%B9%D1%81%D0%BA%D0%B8%D0%B9_%D1%8F%D0%B7%D1%8B%D0%BA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0%D0%BD%D0%B3%D0%BB%D0%B8%D0%B9%D1%81%D0%BA%D0%B8%D0%B9_%D1%8F%D0%B7%D1%8B%D0%BA" TargetMode="External"/><Relationship Id="rId11" Type="http://schemas.openxmlformats.org/officeDocument/2006/relationships/hyperlink" Target="https://ru.wikipedia.org/w/index.php?title=%D0%9A%D0%BB%D1%8E%D1%88%D0%BA%D0%B0_(%D1%84%D0%BB%D0%BE%D1%80%D0%B1%D0%BE%D0%BB)&amp;action=edit&amp;redlink=1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ru.wikipedia.org/w/index.php?title=%D0%9C%D1%8F%D1%87_(%D1%84%D0%BB%D0%BE%D1%80%D0%B1%D0%BE%D0%BB)&amp;action=edit&amp;redlink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5%D0%BE%D0%BA%D0%BA%D0%B5%D0%B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421</TotalTime>
  <Pages>43</Pages>
  <Words>11251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Екатерина</cp:lastModifiedBy>
  <cp:revision>34</cp:revision>
  <dcterms:created xsi:type="dcterms:W3CDTF">2016-06-07T18:32:00Z</dcterms:created>
  <dcterms:modified xsi:type="dcterms:W3CDTF">2019-03-24T10:49:00Z</dcterms:modified>
</cp:coreProperties>
</file>