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E5" w:rsidRPr="003C1E53" w:rsidRDefault="003530E5" w:rsidP="003C1E53">
      <w:pPr>
        <w:pStyle w:val="NoSpacing"/>
      </w:pPr>
      <w:r w:rsidRPr="003C55B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7" o:title=""/>
          </v:shape>
        </w:pict>
      </w:r>
    </w:p>
    <w:p w:rsidR="003530E5" w:rsidRDefault="003530E5" w:rsidP="008C1156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Маркова Татьяна Евгеньевна   педагог дополнительного образования </w:t>
      </w:r>
    </w:p>
    <w:p w:rsidR="003530E5" w:rsidRDefault="003530E5" w:rsidP="008C1156">
      <w:pPr>
        <w:ind w:left="1980" w:hanging="1980"/>
        <w:jc w:val="both"/>
        <w:rPr>
          <w:sz w:val="28"/>
          <w:szCs w:val="28"/>
        </w:rPr>
      </w:pPr>
    </w:p>
    <w:p w:rsidR="003530E5" w:rsidRDefault="003530E5" w:rsidP="008C1156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Консультанты: Демьянов И.В – методист высшей категории МБОУ ДО «РЦДТ» Гатчинского муниципального района</w:t>
      </w:r>
    </w:p>
    <w:p w:rsidR="003530E5" w:rsidRDefault="003530E5" w:rsidP="008C1156">
      <w:pPr>
        <w:pStyle w:val="NoSpacing"/>
        <w:rPr>
          <w:sz w:val="28"/>
          <w:szCs w:val="28"/>
        </w:rPr>
      </w:pPr>
    </w:p>
    <w:p w:rsidR="003530E5" w:rsidRDefault="003530E5" w:rsidP="008C1156">
      <w:pPr>
        <w:pStyle w:val="NoSpacing"/>
        <w:rPr>
          <w:sz w:val="28"/>
          <w:szCs w:val="28"/>
        </w:rPr>
      </w:pPr>
    </w:p>
    <w:p w:rsidR="003530E5" w:rsidRDefault="003530E5" w:rsidP="008C1156">
      <w:pPr>
        <w:pStyle w:val="NoSpacing"/>
        <w:rPr>
          <w:sz w:val="28"/>
          <w:szCs w:val="28"/>
        </w:rPr>
      </w:pPr>
    </w:p>
    <w:p w:rsidR="003530E5" w:rsidRDefault="003530E5" w:rsidP="008C1156">
      <w:pPr>
        <w:pStyle w:val="NoSpacing"/>
        <w:rPr>
          <w:sz w:val="28"/>
          <w:szCs w:val="28"/>
        </w:rPr>
      </w:pPr>
    </w:p>
    <w:p w:rsidR="003530E5" w:rsidRPr="000D7359" w:rsidRDefault="003530E5" w:rsidP="008C1156">
      <w:pPr>
        <w:keepNext/>
        <w:spacing w:before="120" w:after="240"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Структура</w:t>
      </w:r>
      <w:r w:rsidRPr="000D7359">
        <w:rPr>
          <w:b/>
          <w:bCs/>
          <w:kern w:val="32"/>
          <w:sz w:val="28"/>
          <w:szCs w:val="28"/>
        </w:rPr>
        <w:t xml:space="preserve"> программы</w:t>
      </w:r>
    </w:p>
    <w:p w:rsidR="003530E5" w:rsidRDefault="003530E5" w:rsidP="008C1156">
      <w:pPr>
        <w:tabs>
          <w:tab w:val="left" w:pos="284"/>
        </w:tabs>
        <w:spacing w:after="200" w:line="360" w:lineRule="auto"/>
        <w:contextualSpacing/>
        <w:rPr>
          <w:sz w:val="28"/>
          <w:szCs w:val="28"/>
          <w:lang w:eastAsia="en-US"/>
        </w:rPr>
      </w:pPr>
      <w:r w:rsidRPr="008D5975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.</w:t>
      </w:r>
      <w:r w:rsidRPr="000D7359">
        <w:rPr>
          <w:sz w:val="28"/>
          <w:szCs w:val="28"/>
          <w:lang w:eastAsia="en-US"/>
        </w:rPr>
        <w:t>Пояснительная записка____________</w:t>
      </w:r>
      <w:r>
        <w:rPr>
          <w:sz w:val="28"/>
          <w:szCs w:val="28"/>
          <w:lang w:eastAsia="en-US"/>
        </w:rPr>
        <w:t>___________________4 стр.</w:t>
      </w:r>
    </w:p>
    <w:p w:rsidR="003530E5" w:rsidRPr="000D7359" w:rsidRDefault="003530E5" w:rsidP="008C1156">
      <w:pPr>
        <w:tabs>
          <w:tab w:val="left" w:pos="284"/>
        </w:tabs>
        <w:spacing w:after="200"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 w:rsidRPr="000D7359">
        <w:rPr>
          <w:sz w:val="28"/>
          <w:szCs w:val="28"/>
          <w:lang w:eastAsia="en-US"/>
        </w:rPr>
        <w:t>Учебно</w:t>
      </w:r>
      <w:r>
        <w:rPr>
          <w:sz w:val="28"/>
          <w:szCs w:val="28"/>
          <w:lang w:eastAsia="en-US"/>
        </w:rPr>
        <w:t>-тематический план ___________________________9</w:t>
      </w:r>
    </w:p>
    <w:p w:rsidR="003530E5" w:rsidRPr="000D7359" w:rsidRDefault="003530E5" w:rsidP="008C1156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</w:t>
      </w:r>
      <w:r w:rsidRPr="000D7359">
        <w:rPr>
          <w:sz w:val="28"/>
          <w:szCs w:val="28"/>
          <w:lang w:eastAsia="en-US"/>
        </w:rPr>
        <w:t>Со</w:t>
      </w:r>
      <w:r>
        <w:rPr>
          <w:sz w:val="28"/>
          <w:szCs w:val="28"/>
          <w:lang w:eastAsia="en-US"/>
        </w:rPr>
        <w:t>держание программы ______________________________9</w:t>
      </w:r>
    </w:p>
    <w:p w:rsidR="003530E5" w:rsidRPr="000D7359" w:rsidRDefault="003530E5" w:rsidP="008C1156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</w:t>
      </w:r>
      <w:r w:rsidRPr="000D7359">
        <w:rPr>
          <w:sz w:val="28"/>
          <w:szCs w:val="28"/>
          <w:lang w:eastAsia="en-US"/>
        </w:rPr>
        <w:t>Методическое обеспечение___</w:t>
      </w:r>
      <w:r>
        <w:rPr>
          <w:sz w:val="28"/>
          <w:szCs w:val="28"/>
          <w:lang w:eastAsia="en-US"/>
        </w:rPr>
        <w:t>________________________13</w:t>
      </w:r>
    </w:p>
    <w:p w:rsidR="003530E5" w:rsidRDefault="003530E5" w:rsidP="008C1156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</w:t>
      </w:r>
      <w:r w:rsidRPr="000D7359">
        <w:rPr>
          <w:sz w:val="28"/>
          <w:szCs w:val="28"/>
          <w:lang w:eastAsia="en-US"/>
        </w:rPr>
        <w:t>Список литературы___________</w:t>
      </w:r>
      <w:r>
        <w:rPr>
          <w:sz w:val="28"/>
          <w:szCs w:val="28"/>
          <w:lang w:eastAsia="en-US"/>
        </w:rPr>
        <w:t>_______________________14</w:t>
      </w:r>
    </w:p>
    <w:p w:rsidR="003530E5" w:rsidRDefault="003530E5" w:rsidP="008C1156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6.Приложения_______________________________________16-19</w:t>
      </w:r>
    </w:p>
    <w:p w:rsidR="003530E5" w:rsidRDefault="003530E5" w:rsidP="008C115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- №1. Формы аттестации </w:t>
      </w:r>
    </w:p>
    <w:p w:rsidR="003530E5" w:rsidRDefault="003530E5" w:rsidP="008C115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- №2. Оценочные материалы</w:t>
      </w:r>
    </w:p>
    <w:p w:rsidR="003530E5" w:rsidRPr="002D058D" w:rsidRDefault="003530E5" w:rsidP="008C115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- №3. Организационно-педагогические условия реализации программы                                                                                              </w:t>
      </w:r>
    </w:p>
    <w:p w:rsidR="003530E5" w:rsidRPr="002D058D" w:rsidRDefault="003530E5" w:rsidP="008C1156">
      <w:pPr>
        <w:rPr>
          <w:b/>
          <w:bCs/>
          <w:sz w:val="28"/>
          <w:szCs w:val="28"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Default="003530E5" w:rsidP="00050AB9">
      <w:pPr>
        <w:ind w:right="-766"/>
        <w:jc w:val="center"/>
        <w:rPr>
          <w:b/>
        </w:rPr>
      </w:pPr>
    </w:p>
    <w:p w:rsidR="003530E5" w:rsidRPr="00B800B6" w:rsidRDefault="003530E5" w:rsidP="00050AB9">
      <w:pPr>
        <w:ind w:right="-766"/>
        <w:jc w:val="center"/>
        <w:rPr>
          <w:b/>
        </w:rPr>
      </w:pPr>
      <w:r w:rsidRPr="00B800B6">
        <w:rPr>
          <w:b/>
        </w:rPr>
        <w:t xml:space="preserve">ИНФОРМАЦИОННАЯ  КАРТА </w:t>
      </w:r>
    </w:p>
    <w:p w:rsidR="003530E5" w:rsidRPr="00B800B6" w:rsidRDefault="003530E5" w:rsidP="00050AB9">
      <w:pPr>
        <w:ind w:right="-766"/>
        <w:jc w:val="center"/>
      </w:pPr>
    </w:p>
    <w:p w:rsidR="003530E5" w:rsidRPr="00B800B6" w:rsidRDefault="003530E5" w:rsidP="00050AB9">
      <w:pPr>
        <w:ind w:right="-99"/>
      </w:pPr>
    </w:p>
    <w:p w:rsidR="003530E5" w:rsidRPr="00CF6934" w:rsidRDefault="003530E5" w:rsidP="00050AB9">
      <w:pPr>
        <w:ind w:right="-99"/>
        <w:rPr>
          <w:sz w:val="28"/>
          <w:szCs w:val="28"/>
        </w:rPr>
      </w:pPr>
    </w:p>
    <w:p w:rsidR="003530E5" w:rsidRPr="00CF6934" w:rsidRDefault="003530E5" w:rsidP="00CF6934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1.  Направленность -      художественная</w:t>
      </w:r>
    </w:p>
    <w:p w:rsidR="003530E5" w:rsidRPr="00CF6934" w:rsidRDefault="003530E5" w:rsidP="00050AB9">
      <w:pPr>
        <w:ind w:right="-99"/>
        <w:rPr>
          <w:sz w:val="28"/>
          <w:szCs w:val="28"/>
        </w:rPr>
      </w:pPr>
    </w:p>
    <w:p w:rsidR="003530E5" w:rsidRPr="00CF6934" w:rsidRDefault="003530E5" w:rsidP="00050AB9">
      <w:pPr>
        <w:pStyle w:val="BodyText"/>
        <w:rPr>
          <w:color w:val="000000"/>
          <w:sz w:val="28"/>
          <w:szCs w:val="28"/>
        </w:rPr>
      </w:pPr>
      <w:r w:rsidRPr="00CF6934">
        <w:rPr>
          <w:sz w:val="28"/>
          <w:szCs w:val="28"/>
        </w:rPr>
        <w:t xml:space="preserve">2.  Кружок - </w:t>
      </w:r>
      <w:r w:rsidRPr="00CF6934">
        <w:rPr>
          <w:color w:val="000000"/>
          <w:sz w:val="28"/>
          <w:szCs w:val="28"/>
        </w:rPr>
        <w:t>музыкального фольклора «Россия в песне»</w:t>
      </w:r>
    </w:p>
    <w:p w:rsidR="003530E5" w:rsidRPr="00CF6934" w:rsidRDefault="003530E5" w:rsidP="00050AB9">
      <w:pPr>
        <w:ind w:right="-99"/>
        <w:rPr>
          <w:sz w:val="28"/>
          <w:szCs w:val="28"/>
        </w:rPr>
      </w:pPr>
      <w:r>
        <w:rPr>
          <w:sz w:val="28"/>
          <w:szCs w:val="28"/>
        </w:rPr>
        <w:t xml:space="preserve">3.  Ф. И.О. педагога -      </w:t>
      </w:r>
      <w:r w:rsidRPr="00CF6934">
        <w:rPr>
          <w:sz w:val="28"/>
          <w:szCs w:val="28"/>
        </w:rPr>
        <w:t>Маркова Татьяна Евгеньевна</w:t>
      </w:r>
    </w:p>
    <w:p w:rsidR="003530E5" w:rsidRPr="00CF6934" w:rsidRDefault="003530E5" w:rsidP="00050AB9">
      <w:pPr>
        <w:ind w:right="-99"/>
        <w:rPr>
          <w:sz w:val="28"/>
          <w:szCs w:val="28"/>
        </w:rPr>
      </w:pPr>
    </w:p>
    <w:p w:rsidR="003530E5" w:rsidRPr="00CF6934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4.  Вид</w:t>
      </w:r>
      <w:r>
        <w:rPr>
          <w:sz w:val="28"/>
          <w:szCs w:val="28"/>
        </w:rPr>
        <w:t xml:space="preserve"> программы -        </w:t>
      </w:r>
      <w:r w:rsidRPr="00CF6934">
        <w:rPr>
          <w:sz w:val="28"/>
          <w:szCs w:val="28"/>
        </w:rPr>
        <w:t xml:space="preserve">модифицированная   </w:t>
      </w:r>
    </w:p>
    <w:p w:rsidR="003530E5" w:rsidRPr="00CF6934" w:rsidRDefault="003530E5" w:rsidP="00050AB9">
      <w:pPr>
        <w:ind w:right="-766"/>
        <w:rPr>
          <w:sz w:val="28"/>
          <w:szCs w:val="28"/>
        </w:rPr>
      </w:pPr>
    </w:p>
    <w:p w:rsidR="003530E5" w:rsidRPr="00CF6934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5.  Тип п</w:t>
      </w:r>
      <w:r>
        <w:rPr>
          <w:sz w:val="28"/>
          <w:szCs w:val="28"/>
        </w:rPr>
        <w:t>рограммы -        о</w:t>
      </w:r>
      <w:r w:rsidRPr="00CF6934">
        <w:rPr>
          <w:sz w:val="28"/>
          <w:szCs w:val="28"/>
        </w:rPr>
        <w:t>бразовательная</w:t>
      </w:r>
    </w:p>
    <w:p w:rsidR="003530E5" w:rsidRPr="00CF6934" w:rsidRDefault="003530E5" w:rsidP="00050AB9">
      <w:pPr>
        <w:ind w:right="-766"/>
        <w:rPr>
          <w:sz w:val="28"/>
          <w:szCs w:val="28"/>
        </w:rPr>
      </w:pPr>
    </w:p>
    <w:p w:rsidR="003530E5" w:rsidRPr="00CF6934" w:rsidRDefault="003530E5" w:rsidP="00CF6934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 xml:space="preserve">6.  Целевая установка </w:t>
      </w:r>
      <w:r>
        <w:rPr>
          <w:sz w:val="28"/>
          <w:szCs w:val="28"/>
        </w:rPr>
        <w:t xml:space="preserve">-   </w:t>
      </w:r>
      <w:r w:rsidRPr="00CF6934">
        <w:rPr>
          <w:sz w:val="28"/>
          <w:szCs w:val="28"/>
        </w:rPr>
        <w:t xml:space="preserve">развитие художественной одаренности                                                 </w:t>
      </w:r>
    </w:p>
    <w:p w:rsidR="003530E5" w:rsidRDefault="003530E5" w:rsidP="00CF6934">
      <w:pPr>
        <w:ind w:right="-766"/>
        <w:rPr>
          <w:sz w:val="28"/>
          <w:szCs w:val="28"/>
        </w:rPr>
      </w:pPr>
    </w:p>
    <w:p w:rsidR="003530E5" w:rsidRPr="00CF6934" w:rsidRDefault="003530E5" w:rsidP="00CF6934">
      <w:pPr>
        <w:ind w:right="-766"/>
        <w:rPr>
          <w:sz w:val="28"/>
          <w:szCs w:val="28"/>
        </w:rPr>
      </w:pPr>
      <w:r w:rsidRPr="00CF6934">
        <w:rPr>
          <w:sz w:val="28"/>
          <w:szCs w:val="28"/>
        </w:rPr>
        <w:t>7.  Уровень освоени</w:t>
      </w:r>
      <w:r>
        <w:rPr>
          <w:sz w:val="28"/>
          <w:szCs w:val="28"/>
        </w:rPr>
        <w:t xml:space="preserve">я -    </w:t>
      </w:r>
      <w:r w:rsidRPr="00CF6934">
        <w:rPr>
          <w:sz w:val="28"/>
          <w:szCs w:val="28"/>
        </w:rPr>
        <w:t>для одаренных</w:t>
      </w:r>
    </w:p>
    <w:p w:rsidR="003530E5" w:rsidRPr="00CF6934" w:rsidRDefault="003530E5" w:rsidP="00CF6934">
      <w:pPr>
        <w:ind w:right="-766"/>
        <w:rPr>
          <w:sz w:val="28"/>
          <w:szCs w:val="28"/>
        </w:rPr>
      </w:pPr>
    </w:p>
    <w:p w:rsidR="003530E5" w:rsidRPr="00CF6934" w:rsidRDefault="003530E5" w:rsidP="00CF6934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8.  Образовательная</w:t>
      </w:r>
      <w:r>
        <w:rPr>
          <w:sz w:val="28"/>
          <w:szCs w:val="28"/>
        </w:rPr>
        <w:t xml:space="preserve"> область -  </w:t>
      </w:r>
      <w:r w:rsidRPr="00CF6934">
        <w:rPr>
          <w:sz w:val="28"/>
          <w:szCs w:val="28"/>
        </w:rPr>
        <w:t>искусство</w:t>
      </w:r>
      <w:r w:rsidRPr="00CF6934">
        <w:rPr>
          <w:sz w:val="28"/>
          <w:szCs w:val="28"/>
        </w:rPr>
        <w:tab/>
      </w:r>
    </w:p>
    <w:p w:rsidR="003530E5" w:rsidRPr="00CF6934" w:rsidRDefault="003530E5" w:rsidP="00050AB9">
      <w:pPr>
        <w:ind w:right="-99"/>
        <w:rPr>
          <w:sz w:val="28"/>
          <w:szCs w:val="28"/>
        </w:rPr>
      </w:pPr>
    </w:p>
    <w:p w:rsidR="003530E5" w:rsidRPr="00CF6934" w:rsidRDefault="003530E5" w:rsidP="00CF6934">
      <w:pPr>
        <w:ind w:right="-99"/>
        <w:rPr>
          <w:b/>
          <w:sz w:val="28"/>
          <w:szCs w:val="28"/>
        </w:rPr>
      </w:pPr>
      <w:r w:rsidRPr="00CF6934">
        <w:rPr>
          <w:sz w:val="28"/>
          <w:szCs w:val="28"/>
        </w:rPr>
        <w:t>9.  Возрастной диапазон -  7-16 лет</w:t>
      </w:r>
      <w:r w:rsidRPr="00CF6934">
        <w:rPr>
          <w:sz w:val="28"/>
          <w:szCs w:val="28"/>
        </w:rPr>
        <w:tab/>
      </w:r>
    </w:p>
    <w:p w:rsidR="003530E5" w:rsidRPr="00CF6934" w:rsidRDefault="003530E5" w:rsidP="00050AB9">
      <w:pPr>
        <w:ind w:right="-99"/>
        <w:rPr>
          <w:sz w:val="28"/>
          <w:szCs w:val="28"/>
        </w:rPr>
      </w:pPr>
    </w:p>
    <w:p w:rsidR="003530E5" w:rsidRPr="00CF6934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10.  Форма орга</w:t>
      </w:r>
      <w:r>
        <w:rPr>
          <w:sz w:val="28"/>
          <w:szCs w:val="28"/>
        </w:rPr>
        <w:t xml:space="preserve">низации - </w:t>
      </w:r>
      <w:r w:rsidRPr="00CF6934">
        <w:rPr>
          <w:sz w:val="28"/>
          <w:szCs w:val="28"/>
        </w:rPr>
        <w:t xml:space="preserve">групповая, </w:t>
      </w:r>
      <w:r>
        <w:rPr>
          <w:sz w:val="28"/>
          <w:szCs w:val="28"/>
        </w:rPr>
        <w:t xml:space="preserve">ансамблевая, </w:t>
      </w:r>
      <w:r w:rsidRPr="00CF6934">
        <w:rPr>
          <w:sz w:val="28"/>
          <w:szCs w:val="28"/>
        </w:rPr>
        <w:t>индивидуальная</w:t>
      </w:r>
    </w:p>
    <w:p w:rsidR="003530E5" w:rsidRPr="00CF6934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 xml:space="preserve">       деятельности                   </w:t>
      </w:r>
    </w:p>
    <w:p w:rsidR="003530E5" w:rsidRPr="00CF6934" w:rsidRDefault="003530E5" w:rsidP="00050AB9">
      <w:pPr>
        <w:tabs>
          <w:tab w:val="left" w:pos="2520"/>
        </w:tabs>
        <w:ind w:right="-766"/>
        <w:rPr>
          <w:sz w:val="28"/>
          <w:szCs w:val="28"/>
        </w:rPr>
      </w:pPr>
      <w:r w:rsidRPr="00CF6934">
        <w:rPr>
          <w:sz w:val="28"/>
          <w:szCs w:val="28"/>
        </w:rPr>
        <w:tab/>
      </w:r>
    </w:p>
    <w:p w:rsidR="003530E5" w:rsidRPr="00CF6934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>11. Сро</w:t>
      </w:r>
      <w:r>
        <w:rPr>
          <w:sz w:val="28"/>
          <w:szCs w:val="28"/>
        </w:rPr>
        <w:t xml:space="preserve">к реализации -   </w:t>
      </w:r>
      <w:r w:rsidRPr="00CF6934">
        <w:rPr>
          <w:sz w:val="28"/>
          <w:szCs w:val="28"/>
        </w:rPr>
        <w:t>один год</w:t>
      </w:r>
    </w:p>
    <w:p w:rsidR="003530E5" w:rsidRPr="00CF6934" w:rsidRDefault="003530E5" w:rsidP="00CF6934">
      <w:pPr>
        <w:tabs>
          <w:tab w:val="left" w:pos="2550"/>
        </w:tabs>
        <w:ind w:right="-99"/>
        <w:rPr>
          <w:sz w:val="28"/>
          <w:szCs w:val="28"/>
        </w:rPr>
      </w:pPr>
      <w:r w:rsidRPr="00CF6934">
        <w:rPr>
          <w:sz w:val="28"/>
          <w:szCs w:val="28"/>
        </w:rPr>
        <w:tab/>
      </w:r>
    </w:p>
    <w:p w:rsidR="003530E5" w:rsidRDefault="003530E5" w:rsidP="00050AB9">
      <w:pPr>
        <w:ind w:right="-99"/>
        <w:rPr>
          <w:sz w:val="28"/>
          <w:szCs w:val="28"/>
        </w:rPr>
      </w:pPr>
      <w:r w:rsidRPr="00CF6934">
        <w:rPr>
          <w:sz w:val="28"/>
          <w:szCs w:val="28"/>
        </w:rPr>
        <w:t xml:space="preserve">12.  По характеру -интегрированная </w:t>
      </w:r>
    </w:p>
    <w:p w:rsidR="003530E5" w:rsidRDefault="003530E5" w:rsidP="00050AB9">
      <w:pPr>
        <w:ind w:right="-99"/>
        <w:rPr>
          <w:sz w:val="28"/>
          <w:szCs w:val="28"/>
        </w:rPr>
      </w:pPr>
    </w:p>
    <w:p w:rsidR="003530E5" w:rsidRPr="002D058D" w:rsidRDefault="003530E5" w:rsidP="00F321A0">
      <w:pPr>
        <w:rPr>
          <w:b/>
          <w:bCs/>
          <w:sz w:val="28"/>
          <w:szCs w:val="28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Default="003530E5" w:rsidP="00050AB9">
      <w:pPr>
        <w:pStyle w:val="20"/>
        <w:shd w:val="clear" w:color="auto" w:fill="auto"/>
        <w:spacing w:before="0" w:line="240" w:lineRule="auto"/>
        <w:ind w:firstLine="0"/>
        <w:jc w:val="left"/>
        <w:rPr>
          <w:b w:val="0"/>
          <w:sz w:val="24"/>
          <w:szCs w:val="24"/>
        </w:rPr>
      </w:pPr>
    </w:p>
    <w:p w:rsidR="003530E5" w:rsidRPr="00050AB9" w:rsidRDefault="003530E5" w:rsidP="00292719">
      <w:pPr>
        <w:pStyle w:val="20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3530E5" w:rsidRDefault="003530E5" w:rsidP="00EB4C24">
      <w:pPr>
        <w:spacing w:line="360" w:lineRule="auto"/>
        <w:jc w:val="center"/>
        <w:rPr>
          <w:b/>
          <w:sz w:val="32"/>
          <w:szCs w:val="28"/>
        </w:rPr>
      </w:pPr>
      <w:r w:rsidRPr="00077DF4">
        <w:rPr>
          <w:b/>
          <w:sz w:val="32"/>
          <w:szCs w:val="28"/>
        </w:rPr>
        <w:t>Пояснительная записка</w:t>
      </w:r>
    </w:p>
    <w:p w:rsidR="003530E5" w:rsidRPr="00827E78" w:rsidRDefault="003530E5" w:rsidP="00827E78">
      <w:pPr>
        <w:pStyle w:val="NoSpacing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125A3">
        <w:rPr>
          <w:rFonts w:ascii="Times New Roman" w:hAnsi="Times New Roman"/>
          <w:sz w:val="28"/>
          <w:szCs w:val="28"/>
        </w:rPr>
        <w:t>Дополнительная общеразвивающая программа художественной направленности «Россия в песне» (одаренные дети) разработана  в соответствии с нормативно - правовыми документами:</w:t>
      </w:r>
    </w:p>
    <w:p w:rsidR="003530E5" w:rsidRPr="0075684B" w:rsidRDefault="003530E5" w:rsidP="0075684B">
      <w:pPr>
        <w:pStyle w:val="NoSpacing"/>
        <w:ind w:hanging="567"/>
        <w:jc w:val="both"/>
        <w:rPr>
          <w:rFonts w:ascii="Times New Roman" w:hAnsi="Times New Roman"/>
          <w:sz w:val="28"/>
          <w:szCs w:val="28"/>
        </w:rPr>
      </w:pPr>
      <w:r w:rsidRPr="0075684B">
        <w:rPr>
          <w:rFonts w:ascii="Times New Roman" w:hAnsi="Times New Roman"/>
          <w:sz w:val="28"/>
          <w:szCs w:val="28"/>
        </w:rPr>
        <w:t>- Федеральный закон от 29.12.2012 г № 273-ФЗ “Об образовании Российской Федерации”;</w:t>
      </w:r>
    </w:p>
    <w:p w:rsidR="003530E5" w:rsidRPr="0075684B" w:rsidRDefault="003530E5" w:rsidP="0075684B">
      <w:pPr>
        <w:pStyle w:val="NoSpacing"/>
        <w:ind w:hanging="567"/>
        <w:jc w:val="both"/>
        <w:rPr>
          <w:rFonts w:ascii="Times New Roman" w:hAnsi="Times New Roman"/>
          <w:sz w:val="28"/>
          <w:szCs w:val="28"/>
        </w:rPr>
      </w:pPr>
      <w:r w:rsidRPr="0075684B">
        <w:rPr>
          <w:rFonts w:ascii="Times New Roman" w:hAnsi="Times New Roman"/>
          <w:sz w:val="28"/>
          <w:szCs w:val="28"/>
        </w:rPr>
        <w:t xml:space="preserve">         - 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Россий</w:t>
      </w:r>
      <w:r>
        <w:rPr>
          <w:rFonts w:ascii="Times New Roman" w:hAnsi="Times New Roman"/>
          <w:sz w:val="28"/>
          <w:szCs w:val="28"/>
        </w:rPr>
        <w:t xml:space="preserve">ской Федерации </w:t>
      </w:r>
      <w:r w:rsidRPr="007353FB">
        <w:rPr>
          <w:rFonts w:ascii="Times New Roman" w:hAnsi="Times New Roman"/>
          <w:sz w:val="28"/>
          <w:szCs w:val="28"/>
        </w:rPr>
        <w:t xml:space="preserve">от 09 ноября </w:t>
      </w:r>
      <w:smartTag w:uri="urn:schemas-microsoft-com:office:smarttags" w:element="metricconverter">
        <w:smartTagPr>
          <w:attr w:name="ProductID" w:val="2018 г"/>
        </w:smartTagPr>
        <w:r w:rsidRPr="007353FB">
          <w:rPr>
            <w:rFonts w:ascii="Times New Roman" w:hAnsi="Times New Roman"/>
            <w:sz w:val="28"/>
            <w:szCs w:val="28"/>
          </w:rPr>
          <w:t>2018 г</w:t>
        </w:r>
      </w:smartTag>
      <w:r w:rsidRPr="007353FB">
        <w:rPr>
          <w:rFonts w:ascii="Times New Roman" w:hAnsi="Times New Roman"/>
          <w:sz w:val="28"/>
          <w:szCs w:val="28"/>
        </w:rPr>
        <w:t>. № 196);</w:t>
      </w:r>
    </w:p>
    <w:p w:rsidR="003530E5" w:rsidRPr="0075684B" w:rsidRDefault="003530E5" w:rsidP="0075684B">
      <w:pPr>
        <w:pStyle w:val="NoSpacing"/>
        <w:ind w:hanging="567"/>
        <w:jc w:val="both"/>
        <w:rPr>
          <w:rFonts w:ascii="Times New Roman" w:hAnsi="Times New Roman"/>
          <w:sz w:val="28"/>
          <w:szCs w:val="28"/>
        </w:rPr>
      </w:pPr>
      <w:r w:rsidRPr="0075684B">
        <w:rPr>
          <w:rFonts w:ascii="Times New Roman" w:hAnsi="Times New Roman"/>
          <w:sz w:val="28"/>
          <w:szCs w:val="28"/>
        </w:rPr>
        <w:t xml:space="preserve">         - Концепция развития дополнительного образования детей (утверждена распоряжением Правительства Российской Федерации от 4 сентября 2014 года № 1726-р);        </w:t>
      </w:r>
    </w:p>
    <w:p w:rsidR="003530E5" w:rsidRPr="0075684B" w:rsidRDefault="003530E5" w:rsidP="00827E78">
      <w:pPr>
        <w:pStyle w:val="Default"/>
        <w:jc w:val="both"/>
        <w:rPr>
          <w:color w:val="auto"/>
          <w:sz w:val="28"/>
          <w:szCs w:val="28"/>
        </w:rPr>
      </w:pPr>
      <w:r w:rsidRPr="0075684B">
        <w:rPr>
          <w:color w:val="auto"/>
          <w:sz w:val="28"/>
          <w:szCs w:val="28"/>
        </w:rPr>
        <w:t xml:space="preserve">- Приказ Министерства спорта Российской Федерации от 27 декабря 2013    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     </w:t>
      </w:r>
    </w:p>
    <w:p w:rsidR="003530E5" w:rsidRPr="0075684B" w:rsidRDefault="003530E5" w:rsidP="00827E78">
      <w:pPr>
        <w:pStyle w:val="Default"/>
        <w:jc w:val="both"/>
        <w:rPr>
          <w:color w:val="auto"/>
          <w:sz w:val="28"/>
          <w:szCs w:val="28"/>
        </w:rPr>
      </w:pPr>
      <w:r w:rsidRPr="0075684B">
        <w:rPr>
          <w:color w:val="auto"/>
          <w:sz w:val="28"/>
          <w:szCs w:val="28"/>
        </w:rPr>
        <w:t xml:space="preserve">- Письмо Министерства культуры Российской Федерации от 19 ноября 2013 года № 191-01-39/06-ГИ 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искусств»;      </w:t>
      </w:r>
    </w:p>
    <w:p w:rsidR="003530E5" w:rsidRPr="0075684B" w:rsidRDefault="003530E5" w:rsidP="00827E78">
      <w:pPr>
        <w:pStyle w:val="Default"/>
        <w:jc w:val="both"/>
        <w:rPr>
          <w:color w:val="auto"/>
          <w:sz w:val="28"/>
          <w:szCs w:val="28"/>
        </w:rPr>
      </w:pPr>
      <w:r w:rsidRPr="0075684B">
        <w:rPr>
          <w:color w:val="auto"/>
          <w:sz w:val="28"/>
          <w:szCs w:val="28"/>
        </w:rPr>
        <w:t>- Письмо Министерства образования и науки Российской Федерации от 18 ноября 2015 года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3530E5" w:rsidRPr="0075684B" w:rsidRDefault="003530E5" w:rsidP="00827E78">
      <w:pPr>
        <w:pStyle w:val="Default"/>
        <w:jc w:val="both"/>
        <w:rPr>
          <w:color w:val="auto"/>
          <w:sz w:val="28"/>
          <w:szCs w:val="28"/>
        </w:rPr>
      </w:pPr>
      <w:r w:rsidRPr="0075684B">
        <w:rPr>
          <w:color w:val="auto"/>
          <w:sz w:val="28"/>
          <w:szCs w:val="28"/>
        </w:rPr>
        <w:t xml:space="preserve">- Письмо Министерства образования и науки Российской Федерации от 29 марта 2016 года №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 </w:t>
      </w:r>
    </w:p>
    <w:p w:rsidR="003530E5" w:rsidRPr="0075684B" w:rsidRDefault="003530E5" w:rsidP="00827E78">
      <w:pPr>
        <w:pStyle w:val="Default"/>
        <w:jc w:val="both"/>
        <w:rPr>
          <w:color w:val="auto"/>
          <w:sz w:val="28"/>
          <w:szCs w:val="28"/>
        </w:rPr>
      </w:pPr>
      <w:r w:rsidRPr="0075684B">
        <w:rPr>
          <w:color w:val="auto"/>
          <w:sz w:val="28"/>
          <w:szCs w:val="28"/>
        </w:rPr>
        <w:t>- Приказ Министерства образования и науки Российской Федерации от 09 ноября 2015 года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3530E5" w:rsidRPr="0075684B" w:rsidRDefault="003530E5" w:rsidP="00827E7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5684B">
        <w:rPr>
          <w:rFonts w:ascii="Times New Roman" w:hAnsi="Times New Roman"/>
          <w:sz w:val="28"/>
          <w:szCs w:val="28"/>
        </w:rPr>
        <w:t xml:space="preserve"> - Письмо Департамента  молодежной политики, воспитания и    социальной поддержки детей Минобрнауки России от 11.12.2006 г № 06-1844;</w:t>
      </w:r>
    </w:p>
    <w:p w:rsidR="003530E5" w:rsidRPr="0075684B" w:rsidRDefault="003530E5" w:rsidP="0075684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75684B">
        <w:rPr>
          <w:rFonts w:ascii="Times New Roman" w:hAnsi="Times New Roman"/>
          <w:sz w:val="28"/>
          <w:szCs w:val="28"/>
        </w:rPr>
        <w:t>Санитарно-эпидемиологические  требования  к  учреждениям дополнительного образования детей (СаНПиН 2.4.4.3172-14);</w:t>
      </w:r>
    </w:p>
    <w:p w:rsidR="003530E5" w:rsidRPr="0075684B" w:rsidRDefault="003530E5" w:rsidP="00827E78">
      <w:pPr>
        <w:pStyle w:val="NoSpacing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684B">
        <w:rPr>
          <w:rFonts w:ascii="Times New Roman" w:hAnsi="Times New Roman"/>
          <w:sz w:val="28"/>
          <w:szCs w:val="28"/>
        </w:rPr>
        <w:t>Устав МБОУ ДО «РАЙОННЫЙ ЦЕНТР ДЕТСКОГО ТВОРЧЕСТВА»</w:t>
      </w:r>
    </w:p>
    <w:p w:rsidR="003530E5" w:rsidRPr="008125A3" w:rsidRDefault="003530E5" w:rsidP="00DD493B">
      <w:pPr>
        <w:pStyle w:val="NoSpacing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</w:p>
    <w:p w:rsidR="003530E5" w:rsidRPr="00BB0D3A" w:rsidRDefault="003530E5" w:rsidP="00691277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8125A3">
        <w:rPr>
          <w:rFonts w:ascii="Times New Roman" w:hAnsi="Times New Roman"/>
          <w:sz w:val="28"/>
          <w:szCs w:val="28"/>
        </w:rPr>
        <w:t xml:space="preserve">  Программа «Россия в песне» (одаренные дети) разработана с учетом требований профессионального стандарта, 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</w:t>
      </w:r>
    </w:p>
    <w:p w:rsidR="003530E5" w:rsidRPr="00292719" w:rsidRDefault="003530E5" w:rsidP="00292719">
      <w:pPr>
        <w:pStyle w:val="20"/>
        <w:shd w:val="clear" w:color="auto" w:fill="auto"/>
        <w:spacing w:before="0" w:line="240" w:lineRule="auto"/>
        <w:ind w:firstLine="0"/>
        <w:jc w:val="left"/>
      </w:pPr>
    </w:p>
    <w:p w:rsidR="003530E5" w:rsidRDefault="003530E5" w:rsidP="00DD493B">
      <w:pPr>
        <w:tabs>
          <w:tab w:val="left" w:pos="1418"/>
        </w:tabs>
        <w:jc w:val="both"/>
        <w:rPr>
          <w:sz w:val="28"/>
          <w:szCs w:val="28"/>
        </w:rPr>
      </w:pPr>
      <w:r w:rsidRPr="00292719">
        <w:rPr>
          <w:sz w:val="28"/>
          <w:szCs w:val="28"/>
        </w:rPr>
        <w:t>Работа с одарёнными детьми является одним из приоритетных направлений педагогической деятельности, это связано с тем, что на сегодняшний день современному обществу нужна личность с неординарным, творческим мышлением, широким кругозором, умеющая ставить и решать неординарные задачи</w:t>
      </w:r>
    </w:p>
    <w:p w:rsidR="003530E5" w:rsidRPr="00DD493B" w:rsidRDefault="003530E5" w:rsidP="00DD493B">
      <w:pPr>
        <w:tabs>
          <w:tab w:val="left" w:pos="1418"/>
        </w:tabs>
        <w:jc w:val="both"/>
        <w:rPr>
          <w:sz w:val="28"/>
          <w:szCs w:val="28"/>
        </w:rPr>
      </w:pPr>
    </w:p>
    <w:p w:rsidR="003530E5" w:rsidRPr="001F39A2" w:rsidRDefault="003530E5" w:rsidP="00992DE8">
      <w:pPr>
        <w:ind w:firstLine="708"/>
        <w:jc w:val="both"/>
        <w:rPr>
          <w:sz w:val="28"/>
          <w:szCs w:val="28"/>
        </w:rPr>
      </w:pPr>
      <w:r w:rsidRPr="001F39A2">
        <w:rPr>
          <w:b/>
          <w:sz w:val="28"/>
          <w:szCs w:val="28"/>
        </w:rPr>
        <w:t>Направленность</w:t>
      </w:r>
      <w:r w:rsidRPr="001F39A2">
        <w:rPr>
          <w:sz w:val="28"/>
          <w:szCs w:val="28"/>
        </w:rPr>
        <w:t xml:space="preserve"> дополнительной общеразвивающей программы «Россия в песне» -одаренные дети» -  художественная. </w:t>
      </w:r>
    </w:p>
    <w:p w:rsidR="003530E5" w:rsidRPr="001F39A2" w:rsidRDefault="003530E5" w:rsidP="001F39A2">
      <w:pPr>
        <w:pStyle w:val="NormalWeb"/>
        <w:spacing w:before="0" w:beforeAutospacing="0" w:after="0" w:afterAutospacing="0" w:line="320" w:lineRule="exact"/>
        <w:jc w:val="both"/>
        <w:rPr>
          <w:sz w:val="28"/>
          <w:szCs w:val="28"/>
        </w:rPr>
      </w:pPr>
      <w:r w:rsidRPr="001F39A2">
        <w:rPr>
          <w:sz w:val="28"/>
          <w:szCs w:val="28"/>
        </w:rPr>
        <w:t>Данная программа является дополнением к пятигодичной программе художественной направленности «Россия в песне», составленной на основе церковного месяцеслова и народного календаря, включающей в себя несколько модулей (песенный фольклор, народные инструменты, основа народной хореографии, фольклорный театр</w:t>
      </w:r>
      <w:r>
        <w:rPr>
          <w:sz w:val="28"/>
          <w:szCs w:val="28"/>
        </w:rPr>
        <w:t>, вокально-хоровая работа</w:t>
      </w:r>
      <w:r w:rsidRPr="001F39A2">
        <w:rPr>
          <w:sz w:val="28"/>
          <w:szCs w:val="28"/>
        </w:rPr>
        <w:t>) и имеющей общекультурный уровень освоения.</w:t>
      </w:r>
    </w:p>
    <w:p w:rsidR="003530E5" w:rsidRPr="001F39A2" w:rsidRDefault="003530E5" w:rsidP="00EB4C24">
      <w:pPr>
        <w:pStyle w:val="NormalWeb"/>
        <w:ind w:firstLine="708"/>
        <w:jc w:val="both"/>
        <w:rPr>
          <w:sz w:val="28"/>
          <w:szCs w:val="28"/>
        </w:rPr>
      </w:pPr>
      <w:r w:rsidRPr="001F39A2">
        <w:rPr>
          <w:b/>
          <w:sz w:val="28"/>
          <w:szCs w:val="28"/>
        </w:rPr>
        <w:t xml:space="preserve">Актуальность программы </w:t>
      </w:r>
      <w:r w:rsidRPr="001F39A2">
        <w:rPr>
          <w:sz w:val="28"/>
          <w:szCs w:val="28"/>
        </w:rPr>
        <w:t xml:space="preserve">определяется тем, что </w:t>
      </w:r>
      <w:r>
        <w:rPr>
          <w:sz w:val="28"/>
          <w:szCs w:val="28"/>
        </w:rPr>
        <w:t>с</w:t>
      </w:r>
      <w:r w:rsidRPr="001F39A2">
        <w:rPr>
          <w:sz w:val="28"/>
          <w:szCs w:val="28"/>
        </w:rPr>
        <w:t>реди учащихся, которые занимаются по программе «Россия в песне» (каждый год их более 80 человек) встречаются дети, которые имеют более высокие показатели музыкальных способностей. У них хорошо развит музыкальный слух, ритм, память, имеется наличие большей трудоспособности и навыков достижения целей, которые дают возможность</w:t>
      </w:r>
      <w:r>
        <w:rPr>
          <w:sz w:val="28"/>
          <w:szCs w:val="28"/>
        </w:rPr>
        <w:t xml:space="preserve"> им за короткие сроки достичь</w:t>
      </w:r>
      <w:r w:rsidRPr="001F39A2">
        <w:rPr>
          <w:sz w:val="28"/>
          <w:szCs w:val="28"/>
        </w:rPr>
        <w:t xml:space="preserve"> значительных результатов в обучении. Эти учащиеся треб</w:t>
      </w:r>
      <w:r>
        <w:rPr>
          <w:sz w:val="28"/>
          <w:szCs w:val="28"/>
        </w:rPr>
        <w:t xml:space="preserve">уют повышенного внимания по нескольким </w:t>
      </w:r>
      <w:r w:rsidRPr="001F39A2">
        <w:rPr>
          <w:sz w:val="28"/>
          <w:szCs w:val="28"/>
        </w:rPr>
        <w:t>причинам.</w:t>
      </w:r>
      <w:r>
        <w:rPr>
          <w:sz w:val="28"/>
          <w:szCs w:val="28"/>
        </w:rPr>
        <w:t xml:space="preserve"> Достигнув определенного уровня подготовки, дети смогут участвовать в конкурсах различного уровня (муниципальных, районных, областных). Выступая перед своими сверстниками, они будут знакомить ребят с жизнью русского народа, его историей и культурой, а это в свою очередь формирует условия для сохранения русских традиций. Б</w:t>
      </w:r>
      <w:r w:rsidRPr="001F39A2">
        <w:rPr>
          <w:sz w:val="28"/>
          <w:szCs w:val="28"/>
        </w:rPr>
        <w:t>олее способные дети могут быть в дальнейшем профессионально ориентированы на поступление в музык</w:t>
      </w:r>
      <w:r>
        <w:rPr>
          <w:sz w:val="28"/>
          <w:szCs w:val="28"/>
        </w:rPr>
        <w:t>альные учебные заведения</w:t>
      </w:r>
      <w:r w:rsidRPr="001F39A2">
        <w:rPr>
          <w:sz w:val="28"/>
          <w:szCs w:val="28"/>
        </w:rPr>
        <w:t>, где требуются повышенные знания и умения</w:t>
      </w:r>
      <w:r>
        <w:rPr>
          <w:sz w:val="28"/>
          <w:szCs w:val="28"/>
        </w:rPr>
        <w:t xml:space="preserve">. </w:t>
      </w:r>
    </w:p>
    <w:p w:rsidR="003530E5" w:rsidRDefault="003530E5" w:rsidP="00EB738D">
      <w:pPr>
        <w:jc w:val="both"/>
        <w:rPr>
          <w:b/>
          <w:sz w:val="28"/>
          <w:szCs w:val="28"/>
        </w:rPr>
      </w:pPr>
      <w:r w:rsidRPr="00A3755D">
        <w:rPr>
          <w:b/>
          <w:sz w:val="28"/>
          <w:szCs w:val="28"/>
        </w:rPr>
        <w:t>Педагогическая целесообразность</w:t>
      </w:r>
      <w:r>
        <w:rPr>
          <w:b/>
          <w:sz w:val="28"/>
          <w:szCs w:val="28"/>
        </w:rPr>
        <w:t>:</w:t>
      </w:r>
    </w:p>
    <w:p w:rsidR="003530E5" w:rsidRDefault="003530E5" w:rsidP="00EB738D">
      <w:pPr>
        <w:jc w:val="both"/>
        <w:rPr>
          <w:rStyle w:val="c40"/>
        </w:rPr>
      </w:pPr>
      <w:r w:rsidRPr="00784C32">
        <w:rPr>
          <w:sz w:val="28"/>
          <w:szCs w:val="28"/>
        </w:rPr>
        <w:t>Данная программа ориентирована</w:t>
      </w:r>
      <w:r>
        <w:rPr>
          <w:sz w:val="28"/>
          <w:szCs w:val="28"/>
        </w:rPr>
        <w:t xml:space="preserve"> на развитие и формирование средствами искусства «целостной личности, ее духовности, творческой индивидуальности, интеллектуального и духовного богатства», возможности успешно адаптироваться в современном мире при выборе индивидуального направления культурного развития.</w:t>
      </w:r>
      <w:r>
        <w:rPr>
          <w:rStyle w:val="c40"/>
        </w:rPr>
        <w:t xml:space="preserve">                                                                                             </w:t>
      </w:r>
    </w:p>
    <w:p w:rsidR="003530E5" w:rsidRDefault="003530E5" w:rsidP="00EB738D">
      <w:pPr>
        <w:jc w:val="both"/>
        <w:rPr>
          <w:rStyle w:val="c5"/>
          <w:sz w:val="28"/>
          <w:szCs w:val="28"/>
        </w:rPr>
      </w:pPr>
      <w:r w:rsidRPr="006A02ED">
        <w:rPr>
          <w:rStyle w:val="c40"/>
          <w:sz w:val="28"/>
          <w:szCs w:val="28"/>
        </w:rPr>
        <w:t xml:space="preserve">Обучение </w:t>
      </w:r>
      <w:r>
        <w:rPr>
          <w:rStyle w:val="c40"/>
          <w:sz w:val="28"/>
          <w:szCs w:val="28"/>
        </w:rPr>
        <w:t>вокалу</w:t>
      </w:r>
      <w:r w:rsidRPr="006A02ED">
        <w:rPr>
          <w:rStyle w:val="c40"/>
          <w:sz w:val="28"/>
          <w:szCs w:val="28"/>
        </w:rPr>
        <w:t xml:space="preserve"> обеспечивает личностное, социальное, познавательное, коммуникативное развитие учащихся. У школьников обогащается эмоционально – духовная сфера, формируются ценностные ориентации, умение решать художественно – творческие задачи; воспитывается художественный вкус, развивается воображение, образное и ассоциативное мышление, с</w:t>
      </w:r>
      <w:r>
        <w:rPr>
          <w:rStyle w:val="c40"/>
          <w:sz w:val="28"/>
          <w:szCs w:val="28"/>
        </w:rPr>
        <w:t>тремление принимать участие в социально</w:t>
      </w:r>
      <w:r w:rsidRPr="006A02ED">
        <w:rPr>
          <w:rStyle w:val="c40"/>
          <w:sz w:val="28"/>
          <w:szCs w:val="28"/>
        </w:rPr>
        <w:t> значимой деятельности, в художественных проектах шко</w:t>
      </w:r>
      <w:r>
        <w:rPr>
          <w:rStyle w:val="c40"/>
          <w:sz w:val="28"/>
          <w:szCs w:val="28"/>
        </w:rPr>
        <w:t xml:space="preserve">лы, культурных событиях школы, поселения, района…         </w:t>
      </w:r>
    </w:p>
    <w:p w:rsidR="003530E5" w:rsidRPr="00EB738D" w:rsidRDefault="003530E5" w:rsidP="00EB738D">
      <w:pPr>
        <w:jc w:val="both"/>
        <w:rPr>
          <w:b/>
          <w:sz w:val="28"/>
          <w:szCs w:val="28"/>
        </w:rPr>
      </w:pPr>
      <w:r>
        <w:rPr>
          <w:rStyle w:val="c5"/>
          <w:sz w:val="28"/>
          <w:szCs w:val="28"/>
        </w:rPr>
        <w:t xml:space="preserve">В результате </w:t>
      </w:r>
      <w:r w:rsidRPr="006A02ED">
        <w:rPr>
          <w:rStyle w:val="c5"/>
          <w:sz w:val="28"/>
          <w:szCs w:val="28"/>
        </w:rPr>
        <w:t>освоения содержания программы происходит гармонизация интеллектуального и эмоционального развития личности обучающегося, формируется целостное представление о мире,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самопознание.</w:t>
      </w:r>
    </w:p>
    <w:p w:rsidR="003530E5" w:rsidRPr="006A02ED" w:rsidRDefault="003530E5" w:rsidP="006A02ED">
      <w:pPr>
        <w:jc w:val="both"/>
        <w:rPr>
          <w:sz w:val="28"/>
          <w:szCs w:val="28"/>
        </w:rPr>
      </w:pPr>
    </w:p>
    <w:p w:rsidR="003530E5" w:rsidRDefault="003530E5" w:rsidP="00A3755D">
      <w:pPr>
        <w:pStyle w:val="NormalWeb"/>
        <w:spacing w:before="0" w:beforeAutospacing="0" w:after="0" w:afterAutospacing="0" w:line="320" w:lineRule="exact"/>
        <w:ind w:firstLine="709"/>
        <w:jc w:val="both"/>
        <w:rPr>
          <w:rStyle w:val="Strong"/>
          <w:bCs/>
          <w:sz w:val="28"/>
          <w:szCs w:val="28"/>
        </w:rPr>
      </w:pPr>
      <w:r w:rsidRPr="00A3755D">
        <w:rPr>
          <w:rStyle w:val="Strong"/>
          <w:bCs/>
          <w:sz w:val="28"/>
          <w:szCs w:val="28"/>
        </w:rPr>
        <w:t>Цель программы:</w:t>
      </w:r>
    </w:p>
    <w:p w:rsidR="003530E5" w:rsidRPr="00A3755D" w:rsidRDefault="003530E5" w:rsidP="00424705">
      <w:pPr>
        <w:pStyle w:val="NormalWeb"/>
        <w:spacing w:before="0" w:beforeAutospacing="0" w:after="0" w:afterAutospacing="0" w:line="320" w:lineRule="exact"/>
        <w:jc w:val="both"/>
        <w:rPr>
          <w:rStyle w:val="Strong"/>
          <w:b w:val="0"/>
          <w:sz w:val="28"/>
          <w:szCs w:val="28"/>
        </w:rPr>
      </w:pPr>
      <w:r>
        <w:rPr>
          <w:sz w:val="28"/>
          <w:szCs w:val="28"/>
        </w:rPr>
        <w:t>Обеспечение</w:t>
      </w:r>
      <w:r w:rsidRPr="00A3755D">
        <w:rPr>
          <w:sz w:val="28"/>
          <w:szCs w:val="28"/>
        </w:rPr>
        <w:t xml:space="preserve"> возможности тв</w:t>
      </w:r>
      <w:r>
        <w:rPr>
          <w:sz w:val="28"/>
          <w:szCs w:val="28"/>
        </w:rPr>
        <w:t>орческой самореализации ребенка в различных видах деятельности (песня, танец, музицирование…), ф</w:t>
      </w:r>
      <w:r w:rsidRPr="00A3755D">
        <w:rPr>
          <w:sz w:val="28"/>
          <w:szCs w:val="28"/>
        </w:rPr>
        <w:t>ормирование готовности к предъявлению своих творческих достижени</w:t>
      </w:r>
      <w:r>
        <w:rPr>
          <w:sz w:val="28"/>
          <w:szCs w:val="28"/>
        </w:rPr>
        <w:t xml:space="preserve">й </w:t>
      </w:r>
      <w:r w:rsidRPr="00A3755D">
        <w:rPr>
          <w:sz w:val="28"/>
          <w:szCs w:val="28"/>
        </w:rPr>
        <w:t xml:space="preserve">через концерты, </w:t>
      </w:r>
      <w:r>
        <w:rPr>
          <w:sz w:val="28"/>
          <w:szCs w:val="28"/>
        </w:rPr>
        <w:t xml:space="preserve">фестивали, </w:t>
      </w:r>
      <w:r w:rsidRPr="00A3755D">
        <w:rPr>
          <w:sz w:val="28"/>
          <w:szCs w:val="28"/>
        </w:rPr>
        <w:t>конкурсы различных уровней.</w:t>
      </w:r>
    </w:p>
    <w:p w:rsidR="003530E5" w:rsidRDefault="003530E5" w:rsidP="00DD493B">
      <w:pPr>
        <w:pStyle w:val="NormalWeb"/>
        <w:rPr>
          <w:rStyle w:val="Strong"/>
          <w:bCs/>
          <w:sz w:val="28"/>
          <w:szCs w:val="28"/>
        </w:rPr>
      </w:pPr>
      <w:r w:rsidRPr="00A3755D">
        <w:rPr>
          <w:rStyle w:val="Strong"/>
          <w:bCs/>
          <w:sz w:val="28"/>
          <w:szCs w:val="28"/>
        </w:rPr>
        <w:tab/>
        <w:t>Задачи</w:t>
      </w:r>
      <w:r>
        <w:rPr>
          <w:rStyle w:val="Strong"/>
          <w:bCs/>
          <w:sz w:val="28"/>
          <w:szCs w:val="28"/>
        </w:rPr>
        <w:t xml:space="preserve"> программы:  </w:t>
      </w:r>
    </w:p>
    <w:p w:rsidR="003530E5" w:rsidRPr="00DD493B" w:rsidRDefault="003530E5" w:rsidP="00DD493B">
      <w:pPr>
        <w:jc w:val="both"/>
        <w:rPr>
          <w:b/>
          <w:bCs/>
          <w:i/>
          <w:sz w:val="28"/>
          <w:szCs w:val="28"/>
          <w:u w:val="single"/>
        </w:rPr>
      </w:pPr>
      <w:r w:rsidRPr="00DD493B">
        <w:rPr>
          <w:i/>
          <w:sz w:val="28"/>
          <w:szCs w:val="28"/>
          <w:u w:val="single"/>
        </w:rPr>
        <w:t xml:space="preserve">Образовательные:   </w:t>
      </w:r>
    </w:p>
    <w:p w:rsidR="003530E5" w:rsidRPr="00DD493B" w:rsidRDefault="003530E5" w:rsidP="00DD493B">
      <w:pPr>
        <w:jc w:val="both"/>
        <w:rPr>
          <w:sz w:val="28"/>
          <w:szCs w:val="28"/>
        </w:rPr>
      </w:pPr>
      <w:r w:rsidRPr="00DD493B">
        <w:rPr>
          <w:sz w:val="28"/>
          <w:szCs w:val="28"/>
        </w:rPr>
        <w:t>- Расширить знания учащихся о музыкальной грамоте и искусстве вокала, различных жанрах и стилевом многообразии вокального искусства, выразительных средствах, особенности музыкального языка.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 w:rsidRPr="00FB5FE8">
        <w:rPr>
          <w:sz w:val="28"/>
          <w:szCs w:val="28"/>
        </w:rPr>
        <w:t>- Сформировать практические умения и навыки в вокальной деятельности.                  - Сформировать вокальную культуру как неотъемлемую часть духовной культуры.- Приобщить учащихся к концертной деятельности (участие в конкурсах и фестивалях детского творчества).</w:t>
      </w:r>
    </w:p>
    <w:p w:rsidR="003530E5" w:rsidRDefault="003530E5" w:rsidP="00FB5FE8">
      <w:pPr>
        <w:jc w:val="both"/>
        <w:rPr>
          <w:i/>
          <w:sz w:val="28"/>
          <w:szCs w:val="28"/>
          <w:u w:val="single"/>
        </w:rPr>
      </w:pPr>
    </w:p>
    <w:p w:rsidR="003530E5" w:rsidRPr="00FB5FE8" w:rsidRDefault="003530E5" w:rsidP="00FB5FE8">
      <w:pPr>
        <w:jc w:val="both"/>
        <w:rPr>
          <w:i/>
          <w:sz w:val="28"/>
          <w:szCs w:val="28"/>
        </w:rPr>
      </w:pPr>
      <w:r w:rsidRPr="00FB5FE8">
        <w:rPr>
          <w:i/>
          <w:sz w:val="28"/>
          <w:szCs w:val="28"/>
          <w:u w:val="single"/>
        </w:rPr>
        <w:t>Воспитательные</w:t>
      </w:r>
      <w:r w:rsidRPr="00FB5FE8">
        <w:rPr>
          <w:i/>
          <w:sz w:val="28"/>
          <w:szCs w:val="28"/>
        </w:rPr>
        <w:t xml:space="preserve">:                                                                                                      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 w:rsidRPr="00FB5FE8">
        <w:rPr>
          <w:sz w:val="28"/>
          <w:szCs w:val="28"/>
        </w:rPr>
        <w:t>- Воспитать у учащихся уважение и признание певческих традиций, духовного наследия, устойчивый интерес к вокальному искусству, народному творчеству.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B5FE8">
        <w:rPr>
          <w:sz w:val="28"/>
          <w:szCs w:val="28"/>
        </w:rPr>
        <w:t>Создать комфортный психологический климат воспитательно-образовательного процесса, благоприятные для учащихся ситуации успеха.</w:t>
      </w:r>
    </w:p>
    <w:p w:rsidR="003530E5" w:rsidRDefault="003530E5" w:rsidP="00FB5FE8">
      <w:pPr>
        <w:jc w:val="both"/>
        <w:rPr>
          <w:i/>
          <w:sz w:val="28"/>
          <w:szCs w:val="28"/>
          <w:u w:val="single"/>
        </w:rPr>
      </w:pPr>
    </w:p>
    <w:p w:rsidR="003530E5" w:rsidRPr="00FB5FE8" w:rsidRDefault="003530E5" w:rsidP="00FB5FE8">
      <w:pPr>
        <w:jc w:val="both"/>
        <w:rPr>
          <w:i/>
          <w:sz w:val="28"/>
          <w:szCs w:val="28"/>
          <w:u w:val="single"/>
        </w:rPr>
      </w:pPr>
      <w:r w:rsidRPr="00FB5FE8">
        <w:rPr>
          <w:i/>
          <w:sz w:val="28"/>
          <w:szCs w:val="28"/>
          <w:u w:val="single"/>
        </w:rPr>
        <w:t>Развивающие: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 w:rsidRPr="00FB5FE8">
        <w:rPr>
          <w:sz w:val="28"/>
          <w:szCs w:val="28"/>
        </w:rPr>
        <w:t>- Развить вокальные данные на основе знания индивидуальных особенностей ребенка, его способностей, склонностей и потребностей.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 w:rsidRPr="00FB5FE8">
        <w:rPr>
          <w:sz w:val="28"/>
          <w:szCs w:val="28"/>
        </w:rPr>
        <w:t>- Развить музыкальный слух, певческий голос, музыкальную память и восприимчивость, способность сопереживать, творческое воображение.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 w:rsidRPr="00FB5FE8">
        <w:rPr>
          <w:sz w:val="28"/>
          <w:szCs w:val="28"/>
        </w:rPr>
        <w:t>- Способствовать сохранению и укреплению психического здоровья.</w:t>
      </w:r>
    </w:p>
    <w:p w:rsidR="003530E5" w:rsidRPr="00FB5FE8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5FE8">
        <w:rPr>
          <w:sz w:val="28"/>
          <w:szCs w:val="28"/>
        </w:rPr>
        <w:t>Осуществлять профориентационную работу среди детей с яркими       вокальными способностями для продолжения их обучения вокальному     мастерству.</w:t>
      </w:r>
    </w:p>
    <w:p w:rsidR="003530E5" w:rsidRDefault="003530E5" w:rsidP="00EB4C24">
      <w:pPr>
        <w:pStyle w:val="NormalWeb"/>
        <w:spacing w:before="0" w:after="0"/>
        <w:ind w:left="12" w:firstLine="708"/>
        <w:jc w:val="both"/>
        <w:rPr>
          <w:rStyle w:val="Strong"/>
          <w:bCs/>
          <w:sz w:val="28"/>
          <w:szCs w:val="28"/>
        </w:rPr>
      </w:pPr>
      <w:r>
        <w:rPr>
          <w:rStyle w:val="Strong"/>
          <w:bCs/>
          <w:sz w:val="28"/>
          <w:szCs w:val="28"/>
        </w:rPr>
        <w:t>Отличительные особенности программы:</w:t>
      </w:r>
    </w:p>
    <w:p w:rsidR="003530E5" w:rsidRDefault="003530E5" w:rsidP="00F66A00">
      <w:pPr>
        <w:pStyle w:val="NormalWeb"/>
        <w:spacing w:before="0" w:after="0"/>
        <w:jc w:val="both"/>
        <w:rPr>
          <w:rStyle w:val="Strong"/>
          <w:bCs/>
          <w:sz w:val="28"/>
          <w:szCs w:val="28"/>
        </w:rPr>
      </w:pPr>
      <w:r>
        <w:rPr>
          <w:rStyle w:val="Strong"/>
          <w:b w:val="0"/>
          <w:bCs/>
          <w:sz w:val="28"/>
          <w:szCs w:val="28"/>
        </w:rPr>
        <w:t xml:space="preserve">           Реализация данной программы осуществляется параллельно с занятиями по основной программе «Россия в песне». Это дает возможность больше внимания уделить основам музыкальной и нотной грамоты, вокально-хоровой работе, сценическому искусству и поведению на сцене.</w:t>
      </w:r>
    </w:p>
    <w:p w:rsidR="003530E5" w:rsidRPr="00271343" w:rsidRDefault="003530E5" w:rsidP="00271343">
      <w:pPr>
        <w:pStyle w:val="NormalWeb"/>
        <w:spacing w:before="0" w:after="0"/>
        <w:ind w:firstLine="708"/>
        <w:jc w:val="both"/>
        <w:rPr>
          <w:rStyle w:val="Strong"/>
          <w:sz w:val="28"/>
          <w:szCs w:val="28"/>
        </w:rPr>
      </w:pPr>
      <w:r w:rsidRPr="00120D3E">
        <w:rPr>
          <w:bCs/>
          <w:sz w:val="28"/>
          <w:szCs w:val="28"/>
        </w:rPr>
        <w:t>Данная программа является комплексно</w:t>
      </w:r>
      <w:r>
        <w:rPr>
          <w:bCs/>
          <w:sz w:val="28"/>
          <w:szCs w:val="28"/>
        </w:rPr>
        <w:t xml:space="preserve">й, которая включает в себя занятия индивидуальные, ансамблевые и хоровые. Состав группы может быть разновозрастным. </w:t>
      </w:r>
      <w:r w:rsidRPr="00120D3E">
        <w:rPr>
          <w:sz w:val="28"/>
          <w:szCs w:val="28"/>
        </w:rPr>
        <w:t>Принцип «сквозного воспитания», взятый из жизни, естественным путём помогает решить задачи не только музыкального, эстетического воспитания, но и нравственного совершенствования личности. Дети старшего возраста передают усвоенное малышам, заботясь о них; переходя постепенно от зрелища к действиям, дети младшего возраста осваивают всё более сложный материал, стремясь подражать старшим</w:t>
      </w:r>
      <w:r>
        <w:rPr>
          <w:sz w:val="28"/>
          <w:szCs w:val="28"/>
        </w:rPr>
        <w:t xml:space="preserve">. Программа предполагает исполнение обучающими не только русских народных, фольклорных песен, но и песен, написанных советскими композиторами; исполнение не только </w:t>
      </w:r>
      <w:r>
        <w:rPr>
          <w:sz w:val="28"/>
          <w:szCs w:val="28"/>
          <w:lang w:val="en-US"/>
        </w:rPr>
        <w:t>acapella</w:t>
      </w:r>
      <w:r>
        <w:rPr>
          <w:sz w:val="28"/>
          <w:szCs w:val="28"/>
        </w:rPr>
        <w:t xml:space="preserve"> и в сопровождении народных инструментов, но и под фонограмму. О</w:t>
      </w:r>
      <w:r w:rsidRPr="00120D3E">
        <w:rPr>
          <w:sz w:val="28"/>
          <w:szCs w:val="28"/>
        </w:rPr>
        <w:t xml:space="preserve">пыт концертных </w:t>
      </w:r>
      <w:r>
        <w:rPr>
          <w:sz w:val="28"/>
          <w:szCs w:val="28"/>
        </w:rPr>
        <w:t>выступлений помогает преодолевать психологические комплексы–</w:t>
      </w:r>
      <w:r w:rsidRPr="00120D3E">
        <w:rPr>
          <w:sz w:val="28"/>
          <w:szCs w:val="28"/>
        </w:rPr>
        <w:t xml:space="preserve">эмоциональную зажатость, боязнь сцены, воспитывает волю и дает детям опыт </w:t>
      </w:r>
      <w:r>
        <w:rPr>
          <w:sz w:val="28"/>
          <w:szCs w:val="28"/>
        </w:rPr>
        <w:t>само</w:t>
      </w:r>
      <w:r w:rsidRPr="00120D3E">
        <w:rPr>
          <w:sz w:val="28"/>
          <w:szCs w:val="28"/>
        </w:rPr>
        <w:t xml:space="preserve"> презентации</w:t>
      </w:r>
      <w:r>
        <w:rPr>
          <w:sz w:val="28"/>
          <w:szCs w:val="28"/>
        </w:rPr>
        <w:t>. Данная программа написана на основе дополнительной общеразвивающей программы художественной направленности «Россия в песне» после анализа подобных работ, выложенных в интернет.</w:t>
      </w:r>
    </w:p>
    <w:p w:rsidR="003530E5" w:rsidRPr="00916F75" w:rsidRDefault="003530E5" w:rsidP="00EB4C24">
      <w:pPr>
        <w:suppressAutoHyphens/>
        <w:ind w:firstLine="708"/>
        <w:jc w:val="both"/>
        <w:rPr>
          <w:bCs/>
          <w:sz w:val="32"/>
          <w:szCs w:val="28"/>
        </w:rPr>
      </w:pPr>
      <w:r w:rsidRPr="00DC5899">
        <w:rPr>
          <w:b/>
          <w:color w:val="000000"/>
          <w:kern w:val="2"/>
          <w:sz w:val="28"/>
          <w:szCs w:val="28"/>
        </w:rPr>
        <w:t>Возраст детей, участвующих в реализации программы</w:t>
      </w:r>
      <w:r>
        <w:rPr>
          <w:b/>
          <w:color w:val="000000"/>
          <w:kern w:val="2"/>
          <w:sz w:val="32"/>
        </w:rPr>
        <w:t xml:space="preserve"> – </w:t>
      </w:r>
      <w:r>
        <w:rPr>
          <w:color w:val="000000"/>
          <w:kern w:val="2"/>
          <w:sz w:val="32"/>
        </w:rPr>
        <w:t>7-16 лет,</w:t>
      </w:r>
    </w:p>
    <w:p w:rsidR="003530E5" w:rsidRDefault="003530E5" w:rsidP="00916F75">
      <w:pPr>
        <w:suppressAutoHyphen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Группы</w:t>
      </w:r>
      <w:r w:rsidRPr="00916F75">
        <w:rPr>
          <w:bCs/>
          <w:sz w:val="28"/>
          <w:szCs w:val="28"/>
        </w:rPr>
        <w:t xml:space="preserve"> могут быть разновозр</w:t>
      </w:r>
      <w:r>
        <w:rPr>
          <w:bCs/>
          <w:sz w:val="28"/>
          <w:szCs w:val="28"/>
        </w:rPr>
        <w:t>астные и одновозрастные, одного года обучения и разных (1-3 год обучения; 3-5 год обучения). Количественный состав групп -  10-12</w:t>
      </w:r>
      <w:r w:rsidRPr="00916F75">
        <w:rPr>
          <w:bCs/>
          <w:sz w:val="28"/>
          <w:szCs w:val="28"/>
        </w:rPr>
        <w:t xml:space="preserve"> человек</w:t>
      </w:r>
      <w:r>
        <w:rPr>
          <w:bCs/>
          <w:sz w:val="28"/>
          <w:szCs w:val="28"/>
        </w:rPr>
        <w:t>.</w:t>
      </w:r>
    </w:p>
    <w:p w:rsidR="003530E5" w:rsidRPr="00424705" w:rsidRDefault="003530E5" w:rsidP="00916F75">
      <w:pPr>
        <w:suppressAutoHyphens/>
        <w:jc w:val="both"/>
        <w:rPr>
          <w:bCs/>
          <w:sz w:val="28"/>
          <w:szCs w:val="28"/>
        </w:rPr>
      </w:pPr>
    </w:p>
    <w:p w:rsidR="003530E5" w:rsidRDefault="003530E5" w:rsidP="0003009A">
      <w:pPr>
        <w:suppressAutoHyphens/>
        <w:jc w:val="both"/>
        <w:rPr>
          <w:color w:val="000000"/>
          <w:kern w:val="2"/>
          <w:sz w:val="28"/>
        </w:rPr>
      </w:pPr>
      <w:r w:rsidRPr="00DC5899">
        <w:rPr>
          <w:b/>
          <w:color w:val="000000"/>
          <w:kern w:val="2"/>
          <w:sz w:val="28"/>
          <w:szCs w:val="28"/>
        </w:rPr>
        <w:t>Срок реализации программы</w:t>
      </w:r>
      <w:r>
        <w:rPr>
          <w:b/>
          <w:color w:val="000000"/>
          <w:kern w:val="2"/>
          <w:sz w:val="32"/>
        </w:rPr>
        <w:t>-</w:t>
      </w:r>
      <w:r>
        <w:rPr>
          <w:color w:val="000000"/>
          <w:kern w:val="2"/>
          <w:sz w:val="28"/>
        </w:rPr>
        <w:t xml:space="preserve">1 год </w:t>
      </w:r>
    </w:p>
    <w:p w:rsidR="003530E5" w:rsidRDefault="003530E5" w:rsidP="0003009A">
      <w:pPr>
        <w:suppressAutoHyphens/>
        <w:jc w:val="both"/>
        <w:rPr>
          <w:color w:val="000000"/>
          <w:kern w:val="2"/>
          <w:sz w:val="28"/>
        </w:rPr>
      </w:pPr>
    </w:p>
    <w:p w:rsidR="003530E5" w:rsidRDefault="003530E5" w:rsidP="0003009A">
      <w:pPr>
        <w:suppressAutoHyphens/>
        <w:jc w:val="both"/>
        <w:rPr>
          <w:b/>
          <w:bCs/>
          <w:sz w:val="28"/>
          <w:szCs w:val="28"/>
        </w:rPr>
      </w:pPr>
      <w:r w:rsidRPr="00DC5899">
        <w:rPr>
          <w:b/>
          <w:bCs/>
          <w:sz w:val="28"/>
          <w:szCs w:val="28"/>
        </w:rPr>
        <w:t>Формы и режим занятий</w:t>
      </w:r>
    </w:p>
    <w:p w:rsidR="003530E5" w:rsidRPr="00F1606C" w:rsidRDefault="003530E5" w:rsidP="00916F75">
      <w:pPr>
        <w:suppressAutoHyphens/>
        <w:jc w:val="both"/>
        <w:rPr>
          <w:b/>
          <w:bCs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>Форм</w:t>
      </w:r>
      <w:r>
        <w:rPr>
          <w:iCs/>
          <w:color w:val="000000"/>
          <w:sz w:val="28"/>
          <w:szCs w:val="28"/>
        </w:rPr>
        <w:t>ы</w:t>
      </w:r>
      <w:r w:rsidRPr="00F1606C">
        <w:rPr>
          <w:iCs/>
          <w:color w:val="000000"/>
          <w:sz w:val="28"/>
          <w:szCs w:val="28"/>
        </w:rPr>
        <w:t xml:space="preserve"> проведения занятий: </w:t>
      </w:r>
      <w:r w:rsidRPr="0003009A">
        <w:rPr>
          <w:iCs/>
          <w:color w:val="000000"/>
          <w:sz w:val="28"/>
          <w:szCs w:val="28"/>
        </w:rPr>
        <w:t>аудиторные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EE2F45">
      <w:pPr>
        <w:jc w:val="both"/>
        <w:rPr>
          <w:iCs/>
          <w:color w:val="000000"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>Форм</w:t>
      </w:r>
      <w:r>
        <w:rPr>
          <w:iCs/>
          <w:color w:val="000000"/>
          <w:sz w:val="28"/>
          <w:szCs w:val="28"/>
        </w:rPr>
        <w:t>ы</w:t>
      </w:r>
      <w:r w:rsidRPr="00F1606C">
        <w:rPr>
          <w:iCs/>
          <w:color w:val="000000"/>
          <w:sz w:val="28"/>
          <w:szCs w:val="28"/>
        </w:rPr>
        <w:t xml:space="preserve"> организации деятельности: </w:t>
      </w:r>
      <w:r w:rsidRPr="0003009A">
        <w:rPr>
          <w:iCs/>
          <w:color w:val="000000"/>
          <w:sz w:val="28"/>
          <w:szCs w:val="28"/>
        </w:rPr>
        <w:t>групповые, индивидуальные, фронтальные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EE2F45">
      <w:pPr>
        <w:jc w:val="both"/>
        <w:rPr>
          <w:iCs/>
          <w:color w:val="000000"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 xml:space="preserve">Форма обучения: </w:t>
      </w:r>
      <w:r w:rsidRPr="0003009A">
        <w:rPr>
          <w:iCs/>
          <w:color w:val="000000"/>
          <w:sz w:val="28"/>
          <w:szCs w:val="28"/>
        </w:rPr>
        <w:t>очная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F1606C">
      <w:pPr>
        <w:suppressAutoHyphens/>
        <w:jc w:val="both"/>
        <w:rPr>
          <w:bCs/>
          <w:i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 xml:space="preserve">Режим занятий: </w:t>
      </w:r>
      <w:r w:rsidRPr="0003009A">
        <w:rPr>
          <w:bCs/>
          <w:sz w:val="28"/>
          <w:szCs w:val="28"/>
        </w:rPr>
        <w:t>1 раз в неделю по 2 часа (возможен вариант 2 раза по 1 часу),</w:t>
      </w:r>
      <w:r w:rsidRPr="00F1606C">
        <w:rPr>
          <w:bCs/>
          <w:i/>
          <w:sz w:val="28"/>
          <w:szCs w:val="28"/>
        </w:rPr>
        <w:t xml:space="preserve"> 72 </w:t>
      </w:r>
      <w:r w:rsidRPr="0003009A">
        <w:rPr>
          <w:bCs/>
          <w:sz w:val="28"/>
          <w:szCs w:val="28"/>
        </w:rPr>
        <w:t>часа в год</w:t>
      </w:r>
      <w:r>
        <w:rPr>
          <w:bCs/>
          <w:sz w:val="28"/>
          <w:szCs w:val="28"/>
        </w:rPr>
        <w:t>.</w:t>
      </w:r>
    </w:p>
    <w:p w:rsidR="003530E5" w:rsidRDefault="003530E5" w:rsidP="00F1606C">
      <w:pPr>
        <w:suppressAutoHyphens/>
        <w:ind w:firstLine="708"/>
        <w:jc w:val="both"/>
        <w:rPr>
          <w:bCs/>
          <w:sz w:val="28"/>
          <w:szCs w:val="28"/>
        </w:rPr>
      </w:pPr>
    </w:p>
    <w:p w:rsidR="003530E5" w:rsidRPr="00460F1A" w:rsidRDefault="003530E5" w:rsidP="00F1606C">
      <w:pPr>
        <w:suppressAutoHyphens/>
        <w:ind w:firstLine="708"/>
        <w:jc w:val="both"/>
        <w:rPr>
          <w:bCs/>
          <w:sz w:val="28"/>
          <w:szCs w:val="28"/>
        </w:rPr>
      </w:pPr>
      <w:r w:rsidRPr="00916F75">
        <w:rPr>
          <w:bCs/>
          <w:sz w:val="28"/>
          <w:szCs w:val="28"/>
        </w:rPr>
        <w:t>Образовательный процесс построен в соответствии с возрастными, психологическими возможностями и особенностями детей, что предполагает возможную необходимую коррекцию времени и режима занятий.</w:t>
      </w:r>
    </w:p>
    <w:p w:rsidR="003530E5" w:rsidRPr="00460F1A" w:rsidRDefault="003530E5" w:rsidP="00F1606C">
      <w:pPr>
        <w:suppressAutoHyphens/>
        <w:ind w:firstLine="708"/>
        <w:jc w:val="both"/>
        <w:rPr>
          <w:bCs/>
          <w:sz w:val="28"/>
          <w:szCs w:val="28"/>
        </w:rPr>
      </w:pPr>
    </w:p>
    <w:p w:rsidR="003530E5" w:rsidRPr="0003009A" w:rsidRDefault="003530E5" w:rsidP="00FB5FE8">
      <w:pPr>
        <w:pStyle w:val="NormalWeb"/>
        <w:spacing w:before="0" w:beforeAutospacing="0" w:after="0" w:afterAutospacing="0"/>
        <w:ind w:right="-57" w:firstLine="708"/>
        <w:jc w:val="both"/>
        <w:rPr>
          <w:b/>
          <w:bCs/>
          <w:sz w:val="32"/>
          <w:szCs w:val="32"/>
        </w:rPr>
      </w:pPr>
      <w:r w:rsidRPr="000A73E4">
        <w:rPr>
          <w:rStyle w:val="Strong"/>
          <w:bCs/>
          <w:sz w:val="28"/>
          <w:szCs w:val="32"/>
        </w:rPr>
        <w:t>Ожидаемые результаты</w:t>
      </w:r>
      <w:r>
        <w:rPr>
          <w:rStyle w:val="Strong"/>
          <w:bCs/>
          <w:sz w:val="28"/>
          <w:szCs w:val="32"/>
        </w:rPr>
        <w:t xml:space="preserve"> </w:t>
      </w:r>
      <w:r w:rsidRPr="00DB10F0">
        <w:rPr>
          <w:rStyle w:val="Strong"/>
          <w:bCs/>
          <w:sz w:val="28"/>
          <w:szCs w:val="32"/>
        </w:rPr>
        <w:t>и формы их оценки</w:t>
      </w:r>
      <w:r>
        <w:rPr>
          <w:rStyle w:val="Strong"/>
          <w:bCs/>
          <w:sz w:val="32"/>
          <w:szCs w:val="32"/>
        </w:rPr>
        <w:t xml:space="preserve">: </w:t>
      </w:r>
      <w:r>
        <w:rPr>
          <w:rStyle w:val="Strong"/>
          <w:b w:val="0"/>
          <w:bCs/>
          <w:sz w:val="28"/>
          <w:szCs w:val="28"/>
        </w:rPr>
        <w:t xml:space="preserve">Основным </w:t>
      </w:r>
      <w:r w:rsidRPr="003128BE">
        <w:rPr>
          <w:rStyle w:val="Strong"/>
          <w:b w:val="0"/>
          <w:bCs/>
          <w:sz w:val="28"/>
          <w:szCs w:val="28"/>
        </w:rPr>
        <w:t>результатом данной программы является создание условий для развития одаренных детей, предоставление возможностей для раскрытия их личностного потенциала.</w:t>
      </w:r>
    </w:p>
    <w:p w:rsidR="003530E5" w:rsidRPr="00460F1A" w:rsidRDefault="003530E5" w:rsidP="00FB5FE8">
      <w:pPr>
        <w:pStyle w:val="c3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3530E5" w:rsidRPr="00460F1A" w:rsidRDefault="003530E5" w:rsidP="00FB5FE8">
      <w:pPr>
        <w:pStyle w:val="c3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Л</w:t>
      </w:r>
      <w:r w:rsidRPr="0003009A">
        <w:rPr>
          <w:bCs/>
          <w:i/>
          <w:sz w:val="28"/>
          <w:szCs w:val="28"/>
        </w:rPr>
        <w:t xml:space="preserve">ичностные результаты: </w:t>
      </w:r>
    </w:p>
    <w:p w:rsidR="003530E5" w:rsidRPr="007D1BD7" w:rsidRDefault="003530E5" w:rsidP="00FB5FE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C4EE4">
        <w:rPr>
          <w:sz w:val="28"/>
          <w:szCs w:val="28"/>
        </w:rPr>
        <w:t>Сформировать ответственное отношение к обучению.</w:t>
      </w:r>
    </w:p>
    <w:p w:rsidR="003530E5" w:rsidRPr="0003009A" w:rsidRDefault="003530E5" w:rsidP="00FB5FE8">
      <w:pPr>
        <w:pStyle w:val="c3"/>
        <w:spacing w:before="0" w:beforeAutospacing="0" w:after="0" w:afterAutospacing="0"/>
        <w:jc w:val="both"/>
        <w:rPr>
          <w:i/>
        </w:rPr>
      </w:pPr>
      <w:r>
        <w:rPr>
          <w:sz w:val="28"/>
          <w:szCs w:val="28"/>
        </w:rPr>
        <w:t xml:space="preserve">- </w:t>
      </w:r>
      <w:r w:rsidRPr="008C4EE4">
        <w:rPr>
          <w:sz w:val="28"/>
          <w:szCs w:val="28"/>
        </w:rPr>
        <w:t>Сформировать коммуникативную компетентность в общении и сотрудничестве со сверстниками, с детьми младшего возраста, со старшеклассниками и взрослыми в процессе творческой деятельности.</w:t>
      </w:r>
    </w:p>
    <w:p w:rsidR="003530E5" w:rsidRPr="007D1BD7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8C4EE4">
        <w:rPr>
          <w:sz w:val="28"/>
          <w:szCs w:val="28"/>
        </w:rPr>
        <w:t xml:space="preserve"> Сформировать осознанное, уважительное и доброжелательное отношение к другому человеку, егомнению, мировоззрению, культуре, религии.</w:t>
      </w:r>
    </w:p>
    <w:p w:rsidR="003530E5" w:rsidRDefault="003530E5" w:rsidP="00FB5FE8">
      <w:pPr>
        <w:jc w:val="both"/>
        <w:rPr>
          <w:sz w:val="28"/>
          <w:szCs w:val="28"/>
        </w:rPr>
      </w:pPr>
      <w:r w:rsidRPr="007D1BD7">
        <w:rPr>
          <w:sz w:val="28"/>
          <w:szCs w:val="28"/>
        </w:rPr>
        <w:t xml:space="preserve">- </w:t>
      </w:r>
      <w:r w:rsidRPr="008C4EE4">
        <w:rPr>
          <w:sz w:val="28"/>
          <w:szCs w:val="28"/>
        </w:rPr>
        <w:t>Сформировать уважительное отношение к труду, к труду вокалиста.</w:t>
      </w:r>
    </w:p>
    <w:p w:rsidR="003530E5" w:rsidRPr="008C4EE4" w:rsidRDefault="003530E5" w:rsidP="00FB5FE8">
      <w:pPr>
        <w:jc w:val="both"/>
        <w:rPr>
          <w:sz w:val="28"/>
          <w:szCs w:val="28"/>
        </w:rPr>
      </w:pPr>
      <w:r w:rsidRPr="007D1BD7">
        <w:rPr>
          <w:sz w:val="28"/>
          <w:szCs w:val="28"/>
        </w:rPr>
        <w:t xml:space="preserve">- </w:t>
      </w:r>
      <w:r w:rsidRPr="008C4EE4">
        <w:rPr>
          <w:sz w:val="28"/>
          <w:szCs w:val="28"/>
        </w:rPr>
        <w:t>Сформировать ценностное восприятие и уважение к культуре своего народа и его исторического наследия.</w:t>
      </w:r>
    </w:p>
    <w:p w:rsidR="003530E5" w:rsidRPr="007D1BD7" w:rsidRDefault="003530E5" w:rsidP="00FB5FE8">
      <w:pPr>
        <w:jc w:val="both"/>
        <w:rPr>
          <w:bCs/>
          <w:i/>
          <w:sz w:val="28"/>
          <w:szCs w:val="28"/>
        </w:rPr>
      </w:pPr>
    </w:p>
    <w:p w:rsidR="003530E5" w:rsidRPr="00E36AA0" w:rsidRDefault="003530E5" w:rsidP="00FB5FE8">
      <w:pPr>
        <w:jc w:val="both"/>
        <w:rPr>
          <w:bCs/>
          <w:i/>
          <w:sz w:val="28"/>
          <w:szCs w:val="28"/>
        </w:rPr>
      </w:pPr>
      <w:r w:rsidRPr="005E460F">
        <w:rPr>
          <w:bCs/>
          <w:i/>
          <w:sz w:val="28"/>
          <w:szCs w:val="28"/>
        </w:rPr>
        <w:t>Метапредметные</w:t>
      </w:r>
      <w:r w:rsidRPr="0003009A">
        <w:rPr>
          <w:bCs/>
          <w:i/>
          <w:sz w:val="28"/>
          <w:szCs w:val="28"/>
        </w:rPr>
        <w:t>результаты:</w:t>
      </w:r>
    </w:p>
    <w:p w:rsidR="003530E5" w:rsidRPr="007D1BD7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>Должны понимать сущность и социальную значимость своего увлечения творчеством.</w:t>
      </w:r>
    </w:p>
    <w:p w:rsidR="003530E5" w:rsidRPr="00E36AA0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>Организовывать свою вне учебную де</w:t>
      </w:r>
      <w:r>
        <w:rPr>
          <w:sz w:val="28"/>
          <w:szCs w:val="28"/>
        </w:rPr>
        <w:t>ятельность по работе с</w:t>
      </w:r>
      <w:r w:rsidRPr="008C4EE4">
        <w:rPr>
          <w:sz w:val="28"/>
          <w:szCs w:val="28"/>
        </w:rPr>
        <w:t xml:space="preserve"> вокалом самостоятельно.</w:t>
      </w:r>
    </w:p>
    <w:p w:rsidR="003530E5" w:rsidRPr="007D1BD7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3530E5" w:rsidRPr="00E36AA0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>Вместе с педагогом осуществлять поиск рабочего материала для занятий.</w:t>
      </w:r>
      <w:r>
        <w:rPr>
          <w:sz w:val="28"/>
          <w:szCs w:val="28"/>
        </w:rPr>
        <w:t xml:space="preserve">             -   </w:t>
      </w:r>
      <w:r w:rsidRPr="008C4EE4">
        <w:rPr>
          <w:sz w:val="28"/>
          <w:szCs w:val="28"/>
        </w:rPr>
        <w:t>Работать в коллективе, эффективно общаться со сверстниками.</w:t>
      </w:r>
    </w:p>
    <w:p w:rsidR="003530E5" w:rsidRPr="007D1BD7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>Заниматься самообразованием, расширением кругозора.</w:t>
      </w:r>
    </w:p>
    <w:p w:rsidR="003530E5" w:rsidRPr="007D1BD7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8C4EE4">
        <w:rPr>
          <w:sz w:val="28"/>
          <w:szCs w:val="28"/>
        </w:rPr>
        <w:t xml:space="preserve">Нести ответственность перед собой и коллективом за </w:t>
      </w:r>
      <w:r>
        <w:rPr>
          <w:sz w:val="28"/>
          <w:szCs w:val="28"/>
        </w:rPr>
        <w:t>свое поведение во время занятий, концертов, конкурсов.</w:t>
      </w:r>
    </w:p>
    <w:p w:rsidR="003530E5" w:rsidRPr="007D1BD7" w:rsidRDefault="003530E5" w:rsidP="00FB5FE8">
      <w:pPr>
        <w:jc w:val="both"/>
        <w:rPr>
          <w:color w:val="000000"/>
          <w:sz w:val="28"/>
          <w:szCs w:val="28"/>
        </w:rPr>
      </w:pPr>
      <w:r w:rsidRPr="00153384"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У</w:t>
      </w:r>
      <w:r w:rsidRPr="00153384">
        <w:rPr>
          <w:color w:val="000000"/>
          <w:sz w:val="28"/>
          <w:szCs w:val="28"/>
        </w:rPr>
        <w:t>частвовать в жизни микро - и макро социума (группы, класс</w:t>
      </w:r>
      <w:r>
        <w:rPr>
          <w:color w:val="000000"/>
          <w:sz w:val="28"/>
          <w:szCs w:val="28"/>
        </w:rPr>
        <w:t>а, школы, города, региона и др.</w:t>
      </w:r>
    </w:p>
    <w:p w:rsidR="003530E5" w:rsidRPr="007D1BD7" w:rsidRDefault="003530E5" w:rsidP="00FB5FE8">
      <w:pPr>
        <w:jc w:val="both"/>
        <w:rPr>
          <w:i/>
          <w:sz w:val="28"/>
          <w:szCs w:val="28"/>
        </w:rPr>
      </w:pPr>
    </w:p>
    <w:p w:rsidR="003530E5" w:rsidRDefault="003530E5" w:rsidP="00FB5FE8">
      <w:pPr>
        <w:jc w:val="both"/>
        <w:rPr>
          <w:i/>
          <w:sz w:val="28"/>
          <w:szCs w:val="28"/>
        </w:rPr>
      </w:pPr>
      <w:r w:rsidRPr="005E460F">
        <w:rPr>
          <w:i/>
          <w:sz w:val="28"/>
          <w:szCs w:val="28"/>
        </w:rPr>
        <w:t>Предметные результаты:</w:t>
      </w:r>
    </w:p>
    <w:p w:rsidR="003530E5" w:rsidRDefault="003530E5" w:rsidP="00FB5FE8">
      <w:pPr>
        <w:jc w:val="both"/>
        <w:rPr>
          <w:sz w:val="28"/>
          <w:szCs w:val="28"/>
        </w:rPr>
      </w:pPr>
      <w:r w:rsidRPr="003128BE">
        <w:rPr>
          <w:color w:val="333333"/>
          <w:sz w:val="28"/>
          <w:szCs w:val="28"/>
        </w:rPr>
        <w:t xml:space="preserve">Так как дети занимаются по данной программе параллельно с занятиями по основной программе, перед ними ставятся </w:t>
      </w:r>
      <w:r w:rsidRPr="003128BE">
        <w:rPr>
          <w:bCs/>
          <w:color w:val="333333"/>
          <w:sz w:val="28"/>
          <w:szCs w:val="28"/>
        </w:rPr>
        <w:t>задачи</w:t>
      </w:r>
      <w:r w:rsidRPr="003128BE">
        <w:rPr>
          <w:color w:val="333333"/>
          <w:sz w:val="28"/>
          <w:szCs w:val="28"/>
        </w:rPr>
        <w:t xml:space="preserve">определенного уровня, как к обучающимся, имеющим определенные знания, умения и </w:t>
      </w:r>
      <w:r>
        <w:rPr>
          <w:color w:val="333333"/>
          <w:sz w:val="28"/>
          <w:szCs w:val="28"/>
        </w:rPr>
        <w:t xml:space="preserve">навыки. Эти задачи определяют и ожидаемые результаты данной программы.                                                       - </w:t>
      </w:r>
      <w:r>
        <w:rPr>
          <w:sz w:val="28"/>
          <w:szCs w:val="28"/>
        </w:rPr>
        <w:t xml:space="preserve"> Максимальное устранение </w:t>
      </w:r>
      <w:r w:rsidRPr="003128BE">
        <w:rPr>
          <w:sz w:val="28"/>
          <w:szCs w:val="28"/>
        </w:rPr>
        <w:t>недостатков исполнительского мастерства и дальнейшее развитие певческих</w:t>
      </w:r>
      <w:r>
        <w:rPr>
          <w:sz w:val="28"/>
          <w:szCs w:val="28"/>
        </w:rPr>
        <w:t xml:space="preserve"> способностей обучающихся.</w:t>
      </w:r>
    </w:p>
    <w:p w:rsidR="003530E5" w:rsidRDefault="003530E5" w:rsidP="00FB5FE8">
      <w:pPr>
        <w:jc w:val="both"/>
        <w:rPr>
          <w:color w:val="333333"/>
          <w:sz w:val="28"/>
          <w:szCs w:val="28"/>
        </w:rPr>
      </w:pPr>
      <w:r w:rsidRPr="003128BE">
        <w:rPr>
          <w:sz w:val="28"/>
          <w:szCs w:val="28"/>
        </w:rPr>
        <w:t xml:space="preserve">- </w:t>
      </w:r>
      <w:r>
        <w:rPr>
          <w:color w:val="333333"/>
          <w:sz w:val="28"/>
          <w:szCs w:val="28"/>
        </w:rPr>
        <w:t>В</w:t>
      </w:r>
      <w:r w:rsidRPr="003128BE">
        <w:rPr>
          <w:color w:val="333333"/>
          <w:sz w:val="28"/>
          <w:szCs w:val="28"/>
        </w:rPr>
        <w:t xml:space="preserve">ключение в репертуар более сложных произведений –сольных и хоровых, за счет овладения основами </w:t>
      </w:r>
      <w:r>
        <w:rPr>
          <w:color w:val="333333"/>
          <w:sz w:val="28"/>
          <w:szCs w:val="28"/>
        </w:rPr>
        <w:t>нотной грамоты и пения по нотам.</w:t>
      </w:r>
    </w:p>
    <w:p w:rsidR="003530E5" w:rsidRDefault="003530E5" w:rsidP="00FB5FE8">
      <w:pPr>
        <w:jc w:val="both"/>
        <w:rPr>
          <w:sz w:val="28"/>
          <w:szCs w:val="28"/>
        </w:rPr>
      </w:pPr>
      <w:r>
        <w:rPr>
          <w:sz w:val="28"/>
          <w:szCs w:val="28"/>
        </w:rPr>
        <w:t>-  Ф</w:t>
      </w:r>
      <w:r w:rsidRPr="003128BE">
        <w:rPr>
          <w:sz w:val="28"/>
          <w:szCs w:val="28"/>
        </w:rPr>
        <w:t>ормирование исполнительской культуры</w:t>
      </w:r>
      <w:r>
        <w:rPr>
          <w:sz w:val="28"/>
          <w:szCs w:val="28"/>
        </w:rPr>
        <w:t>.</w:t>
      </w:r>
    </w:p>
    <w:p w:rsidR="003530E5" w:rsidRDefault="003530E5" w:rsidP="00FB5FE8">
      <w:pPr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  У</w:t>
      </w:r>
      <w:r w:rsidRPr="003128BE">
        <w:rPr>
          <w:sz w:val="28"/>
          <w:szCs w:val="28"/>
        </w:rPr>
        <w:t xml:space="preserve">спешные выступления обучающихся на </w:t>
      </w:r>
      <w:r>
        <w:rPr>
          <w:sz w:val="28"/>
          <w:szCs w:val="28"/>
        </w:rPr>
        <w:t>концертах, фестивалях и конкурсах.</w:t>
      </w:r>
    </w:p>
    <w:p w:rsidR="003530E5" w:rsidRDefault="003530E5" w:rsidP="00FB5FE8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 П</w:t>
      </w:r>
      <w:r w:rsidRPr="003128BE">
        <w:rPr>
          <w:spacing w:val="-2"/>
          <w:sz w:val="28"/>
          <w:szCs w:val="28"/>
        </w:rPr>
        <w:t>рофори</w:t>
      </w:r>
      <w:r>
        <w:rPr>
          <w:spacing w:val="-2"/>
          <w:sz w:val="28"/>
          <w:szCs w:val="28"/>
        </w:rPr>
        <w:t>ентация обучающихся, поступление наиболее подготовленных</w:t>
      </w:r>
      <w:r w:rsidRPr="003128BE">
        <w:rPr>
          <w:spacing w:val="-2"/>
          <w:sz w:val="28"/>
          <w:szCs w:val="28"/>
        </w:rPr>
        <w:t xml:space="preserve"> в образовательные учреждения по профилю.</w:t>
      </w:r>
    </w:p>
    <w:p w:rsidR="003530E5" w:rsidRPr="00433E1D" w:rsidRDefault="003530E5" w:rsidP="00433E1D">
      <w:pPr>
        <w:rPr>
          <w:rStyle w:val="Strong"/>
          <w:b w:val="0"/>
          <w:i/>
          <w:sz w:val="28"/>
          <w:szCs w:val="28"/>
        </w:rPr>
      </w:pPr>
    </w:p>
    <w:p w:rsidR="003530E5" w:rsidRPr="00FB5FE8" w:rsidRDefault="003530E5" w:rsidP="001765BB">
      <w:pPr>
        <w:widowControl w:val="0"/>
        <w:shd w:val="clear" w:color="auto" w:fill="FFFFFF"/>
        <w:suppressAutoHyphens/>
        <w:autoSpaceDE w:val="0"/>
        <w:ind w:right="10"/>
        <w:jc w:val="both"/>
        <w:rPr>
          <w:spacing w:val="-2"/>
          <w:sz w:val="28"/>
          <w:szCs w:val="28"/>
        </w:rPr>
      </w:pPr>
      <w:r w:rsidRPr="00FB5FE8">
        <w:rPr>
          <w:rStyle w:val="Strong"/>
          <w:bCs/>
          <w:i/>
          <w:sz w:val="28"/>
          <w:szCs w:val="32"/>
        </w:rPr>
        <w:t>Формы их оценки: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 Н</w:t>
      </w:r>
      <w:r w:rsidRPr="00630318">
        <w:rPr>
          <w:sz w:val="28"/>
          <w:szCs w:val="28"/>
        </w:rPr>
        <w:t>аблюдение педагога в ходе занятий</w:t>
      </w:r>
      <w:r>
        <w:rPr>
          <w:sz w:val="28"/>
          <w:szCs w:val="28"/>
        </w:rPr>
        <w:t>.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 А</w:t>
      </w:r>
      <w:r w:rsidRPr="00630318">
        <w:rPr>
          <w:sz w:val="28"/>
          <w:szCs w:val="28"/>
        </w:rPr>
        <w:t>нализ подготовки и участия вос</w:t>
      </w:r>
      <w:r>
        <w:rPr>
          <w:sz w:val="28"/>
          <w:szCs w:val="28"/>
        </w:rPr>
        <w:t>питанников в мероприятиях.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 Оценка членов жюри, зрителей.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-А</w:t>
      </w:r>
      <w:r w:rsidRPr="00630318">
        <w:rPr>
          <w:sz w:val="28"/>
          <w:szCs w:val="28"/>
        </w:rPr>
        <w:t xml:space="preserve">нализ результатов выступлений на различных мероприятиях, конкурсах. </w:t>
      </w:r>
    </w:p>
    <w:p w:rsidR="003530E5" w:rsidRDefault="003530E5" w:rsidP="000A73E4">
      <w:pPr>
        <w:rPr>
          <w:sz w:val="28"/>
          <w:szCs w:val="28"/>
        </w:rPr>
      </w:pPr>
    </w:p>
    <w:p w:rsidR="003530E5" w:rsidRDefault="003530E5" w:rsidP="00EB4C24">
      <w:pPr>
        <w:ind w:firstLine="708"/>
        <w:rPr>
          <w:b/>
          <w:color w:val="000000"/>
          <w:kern w:val="2"/>
          <w:sz w:val="28"/>
        </w:rPr>
      </w:pPr>
      <w:r w:rsidRPr="00EB4C24">
        <w:rPr>
          <w:b/>
          <w:color w:val="000000"/>
          <w:kern w:val="2"/>
          <w:sz w:val="28"/>
        </w:rPr>
        <w:t>Формы подведения итогов реализации программы</w:t>
      </w:r>
      <w:r>
        <w:rPr>
          <w:b/>
          <w:color w:val="000000"/>
          <w:kern w:val="2"/>
          <w:sz w:val="28"/>
        </w:rPr>
        <w:t>: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 Концерты;</w:t>
      </w:r>
    </w:p>
    <w:p w:rsidR="003530E5" w:rsidRDefault="003530E5" w:rsidP="000A73E4">
      <w:pPr>
        <w:rPr>
          <w:sz w:val="28"/>
          <w:szCs w:val="28"/>
        </w:rPr>
      </w:pPr>
      <w:r>
        <w:rPr>
          <w:sz w:val="28"/>
          <w:szCs w:val="28"/>
        </w:rPr>
        <w:t>- Фестивали;</w:t>
      </w:r>
    </w:p>
    <w:p w:rsidR="003530E5" w:rsidRDefault="003530E5" w:rsidP="00FB5FE8">
      <w:pPr>
        <w:rPr>
          <w:sz w:val="28"/>
          <w:szCs w:val="28"/>
        </w:rPr>
      </w:pPr>
      <w:r>
        <w:rPr>
          <w:sz w:val="28"/>
          <w:szCs w:val="28"/>
        </w:rPr>
        <w:t>- Конкурсы.</w:t>
      </w:r>
    </w:p>
    <w:p w:rsidR="003530E5" w:rsidRDefault="003530E5" w:rsidP="00FB5FE8">
      <w:pPr>
        <w:rPr>
          <w:sz w:val="28"/>
          <w:szCs w:val="28"/>
        </w:rPr>
      </w:pPr>
    </w:p>
    <w:p w:rsidR="003530E5" w:rsidRPr="00FB5FE8" w:rsidRDefault="003530E5" w:rsidP="00FB5FE8">
      <w:pPr>
        <w:rPr>
          <w:sz w:val="28"/>
          <w:szCs w:val="28"/>
        </w:rPr>
      </w:pPr>
    </w:p>
    <w:p w:rsidR="003530E5" w:rsidRPr="001F06F4" w:rsidRDefault="003530E5" w:rsidP="00A42CBC">
      <w:pPr>
        <w:spacing w:before="100" w:beforeAutospacing="1" w:after="100" w:afterAutospacing="1"/>
        <w:jc w:val="center"/>
        <w:rPr>
          <w:sz w:val="28"/>
          <w:szCs w:val="28"/>
        </w:rPr>
      </w:pPr>
      <w:r w:rsidRPr="00077DF4">
        <w:rPr>
          <w:b/>
          <w:bCs/>
          <w:iCs/>
          <w:sz w:val="32"/>
          <w:szCs w:val="28"/>
        </w:rPr>
        <w:t>Учебно-тематический план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3"/>
        <w:gridCol w:w="2897"/>
        <w:gridCol w:w="991"/>
        <w:gridCol w:w="1272"/>
        <w:gridCol w:w="1166"/>
        <w:gridCol w:w="2546"/>
      </w:tblGrid>
      <w:tr w:rsidR="003530E5" w:rsidRPr="001F06F4" w:rsidTr="005D6E98">
        <w:trPr>
          <w:trHeight w:val="375"/>
          <w:tblCellSpacing w:w="0" w:type="dxa"/>
        </w:trPr>
        <w:tc>
          <w:tcPr>
            <w:tcW w:w="51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b/>
                <w:bCs/>
                <w:sz w:val="28"/>
                <w:szCs w:val="28"/>
              </w:rPr>
              <w:t>Название разделов</w:t>
            </w:r>
          </w:p>
        </w:tc>
        <w:tc>
          <w:tcPr>
            <w:tcW w:w="34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546" w:type="dxa"/>
            <w:vMerge w:val="restart"/>
            <w:tcBorders>
              <w:top w:val="outset" w:sz="6" w:space="0" w:color="auto"/>
              <w:left w:val="inset" w:sz="6" w:space="0" w:color="auto"/>
            </w:tcBorders>
            <w:vAlign w:val="center"/>
          </w:tcPr>
          <w:p w:rsidR="003530E5" w:rsidRPr="00827E78" w:rsidRDefault="003530E5" w:rsidP="00827E7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27E78">
              <w:rPr>
                <w:b/>
                <w:sz w:val="28"/>
                <w:szCs w:val="28"/>
              </w:rPr>
              <w:t>Формы аттестации, контроля</w:t>
            </w:r>
          </w:p>
        </w:tc>
      </w:tr>
      <w:tr w:rsidR="003530E5" w:rsidRPr="001F06F4" w:rsidTr="005D6E98">
        <w:trPr>
          <w:trHeight w:val="37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rPr>
                <w:sz w:val="28"/>
                <w:szCs w:val="28"/>
              </w:rPr>
            </w:pPr>
          </w:p>
        </w:tc>
        <w:tc>
          <w:tcPr>
            <w:tcW w:w="28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rPr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 Всего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Теория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Практика</w:t>
            </w:r>
          </w:p>
        </w:tc>
        <w:tc>
          <w:tcPr>
            <w:tcW w:w="2546" w:type="dxa"/>
            <w:vMerge/>
            <w:tcBorders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Вводн</w:t>
            </w:r>
            <w:r>
              <w:rPr>
                <w:sz w:val="28"/>
                <w:szCs w:val="28"/>
              </w:rPr>
              <w:t>ое занятие.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-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</w:t>
            </w: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1F06F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Основы музыкальной и нотной грамоты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14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3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11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Default="003530E5" w:rsidP="00C65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Экспресс опросы,</w:t>
            </w:r>
          </w:p>
          <w:p w:rsidR="003530E5" w:rsidRDefault="003530E5" w:rsidP="00C65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уроки,</w:t>
            </w:r>
          </w:p>
          <w:p w:rsidR="003530E5" w:rsidRDefault="003530E5" w:rsidP="00C65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задания</w:t>
            </w:r>
          </w:p>
          <w:p w:rsidR="003530E5" w:rsidRDefault="003530E5" w:rsidP="00C6583A">
            <w:pPr>
              <w:jc w:val="center"/>
              <w:rPr>
                <w:sz w:val="28"/>
                <w:szCs w:val="28"/>
              </w:rPr>
            </w:pPr>
          </w:p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2</w:t>
            </w: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Вокально-хоровая работа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17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5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12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1F06F4" w:rsidRDefault="003530E5" w:rsidP="00C658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Открытые уроки, творческие задания </w:t>
            </w: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3</w:t>
            </w: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концертах, конкурсах, фестивалях</w:t>
            </w: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1F06F4" w:rsidRDefault="003530E5" w:rsidP="005D6E9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Отчетный концерт</w:t>
            </w:r>
          </w:p>
        </w:tc>
      </w:tr>
      <w:tr w:rsidR="003530E5" w:rsidRPr="001F06F4" w:rsidTr="005D6E98">
        <w:trPr>
          <w:trHeight w:val="330"/>
          <w:tblCellSpacing w:w="0" w:type="dxa"/>
        </w:trPr>
        <w:tc>
          <w:tcPr>
            <w:tcW w:w="51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1F06F4" w:rsidRDefault="003530E5" w:rsidP="00EB4C2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FB5FE8" w:rsidRDefault="003530E5" w:rsidP="00EB4C24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FB5FE8">
              <w:rPr>
                <w:b/>
                <w:spacing w:val="-2"/>
                <w:sz w:val="28"/>
                <w:szCs w:val="28"/>
              </w:rPr>
              <w:t xml:space="preserve">Итого:     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FB5FE8" w:rsidRDefault="003530E5" w:rsidP="00EB4C2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FB5FE8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0E5" w:rsidRPr="00FB5FE8" w:rsidRDefault="003530E5" w:rsidP="00EB4C2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FB5FE8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vAlign w:val="center"/>
          </w:tcPr>
          <w:p w:rsidR="003530E5" w:rsidRPr="00FB5FE8" w:rsidRDefault="003530E5" w:rsidP="00EB4C2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FB5FE8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2546" w:type="dxa"/>
            <w:tcBorders>
              <w:top w:val="outset" w:sz="6" w:space="0" w:color="auto"/>
              <w:left w:val="inset" w:sz="6" w:space="0" w:color="auto"/>
              <w:bottom w:val="outset" w:sz="6" w:space="0" w:color="auto"/>
            </w:tcBorders>
            <w:vAlign w:val="center"/>
          </w:tcPr>
          <w:p w:rsidR="003530E5" w:rsidRPr="00FB5FE8" w:rsidRDefault="003530E5" w:rsidP="005D6E9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530E5" w:rsidRDefault="003530E5" w:rsidP="00DD493B">
      <w:pPr>
        <w:keepNext/>
        <w:widowControl w:val="0"/>
        <w:suppressAutoHyphens/>
        <w:jc w:val="center"/>
        <w:outlineLvl w:val="4"/>
        <w:rPr>
          <w:b/>
          <w:bCs/>
          <w:color w:val="000000"/>
          <w:sz w:val="32"/>
          <w:szCs w:val="36"/>
        </w:rPr>
      </w:pPr>
    </w:p>
    <w:p w:rsidR="003530E5" w:rsidRDefault="003530E5" w:rsidP="00DD493B">
      <w:pPr>
        <w:keepNext/>
        <w:widowControl w:val="0"/>
        <w:suppressAutoHyphens/>
        <w:jc w:val="center"/>
        <w:outlineLvl w:val="4"/>
        <w:rPr>
          <w:b/>
          <w:bCs/>
          <w:color w:val="000000"/>
          <w:sz w:val="32"/>
          <w:szCs w:val="36"/>
        </w:rPr>
      </w:pPr>
    </w:p>
    <w:p w:rsidR="003530E5" w:rsidRPr="00BE5CD3" w:rsidRDefault="003530E5" w:rsidP="00DD493B">
      <w:pPr>
        <w:keepNext/>
        <w:widowControl w:val="0"/>
        <w:suppressAutoHyphens/>
        <w:jc w:val="center"/>
        <w:outlineLvl w:val="4"/>
        <w:rPr>
          <w:b/>
          <w:bCs/>
          <w:color w:val="000000"/>
          <w:sz w:val="32"/>
          <w:szCs w:val="36"/>
        </w:rPr>
      </w:pPr>
      <w:r w:rsidRPr="00077DF4">
        <w:rPr>
          <w:b/>
          <w:bCs/>
          <w:color w:val="000000"/>
          <w:sz w:val="32"/>
          <w:szCs w:val="36"/>
        </w:rPr>
        <w:t>Содержание</w:t>
      </w:r>
    </w:p>
    <w:p w:rsidR="003530E5" w:rsidRPr="00EB4C24" w:rsidRDefault="003530E5" w:rsidP="000A73E4">
      <w:pPr>
        <w:keepNext/>
        <w:widowControl w:val="0"/>
        <w:suppressAutoHyphens/>
        <w:jc w:val="center"/>
        <w:outlineLvl w:val="4"/>
        <w:rPr>
          <w:b/>
          <w:bCs/>
          <w:color w:val="000000"/>
          <w:sz w:val="28"/>
          <w:szCs w:val="36"/>
        </w:rPr>
      </w:pPr>
    </w:p>
    <w:p w:rsidR="003530E5" w:rsidRDefault="003530E5" w:rsidP="00ED7553">
      <w:pPr>
        <w:widowControl w:val="0"/>
        <w:tabs>
          <w:tab w:val="num" w:pos="144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Поскольку программа ориентирована на подготовку учащихся к успешному выступлению на концертах, фестивалях и конкурсных мероприятиях, вся работа ведется на песенном материале, который готовится для этих мероприятий.</w:t>
      </w:r>
    </w:p>
    <w:p w:rsidR="003530E5" w:rsidRPr="00F67726" w:rsidRDefault="003530E5" w:rsidP="00F67726">
      <w:pPr>
        <w:widowControl w:val="0"/>
        <w:suppressAutoHyphens/>
        <w:jc w:val="both"/>
        <w:rPr>
          <w:b/>
          <w:iCs/>
          <w:color w:val="FF0000"/>
          <w:sz w:val="32"/>
          <w:szCs w:val="32"/>
        </w:rPr>
      </w:pPr>
    </w:p>
    <w:p w:rsidR="003530E5" w:rsidRPr="00077DF4" w:rsidRDefault="003530E5" w:rsidP="00FB5FE8">
      <w:pPr>
        <w:pStyle w:val="ListParagraph"/>
        <w:widowControl w:val="0"/>
        <w:suppressAutoHyphens/>
        <w:ind w:left="0"/>
        <w:jc w:val="center"/>
        <w:rPr>
          <w:b/>
          <w:iCs/>
          <w:color w:val="000000"/>
          <w:sz w:val="28"/>
          <w:szCs w:val="28"/>
        </w:rPr>
      </w:pPr>
      <w:r w:rsidRPr="00077DF4">
        <w:rPr>
          <w:b/>
          <w:iCs/>
          <w:color w:val="000000"/>
          <w:sz w:val="28"/>
          <w:szCs w:val="28"/>
        </w:rPr>
        <w:t>Водное занятие</w:t>
      </w:r>
    </w:p>
    <w:p w:rsidR="003530E5" w:rsidRPr="00DE3568" w:rsidRDefault="003530E5" w:rsidP="00F67726">
      <w:pPr>
        <w:widowControl w:val="0"/>
        <w:tabs>
          <w:tab w:val="num" w:pos="1440"/>
        </w:tabs>
        <w:suppressAutoHyphens/>
        <w:jc w:val="both"/>
        <w:rPr>
          <w:sz w:val="28"/>
          <w:szCs w:val="28"/>
        </w:rPr>
      </w:pPr>
      <w:r w:rsidRPr="00DE3568">
        <w:rPr>
          <w:sz w:val="28"/>
          <w:szCs w:val="28"/>
        </w:rPr>
        <w:t>Инструктаж по технике безопасности и правилам пожарной безопасности.</w:t>
      </w:r>
    </w:p>
    <w:p w:rsidR="003530E5" w:rsidRPr="00DE3568" w:rsidRDefault="003530E5" w:rsidP="00F67726">
      <w:pPr>
        <w:widowControl w:val="0"/>
        <w:tabs>
          <w:tab w:val="num" w:pos="1440"/>
        </w:tabs>
        <w:suppressAutoHyphens/>
        <w:jc w:val="both"/>
        <w:rPr>
          <w:rStyle w:val="c5"/>
          <w:sz w:val="28"/>
          <w:szCs w:val="28"/>
        </w:rPr>
      </w:pPr>
      <w:r w:rsidRPr="00DE3568">
        <w:rPr>
          <w:rStyle w:val="c5"/>
          <w:sz w:val="28"/>
          <w:szCs w:val="28"/>
        </w:rPr>
        <w:t xml:space="preserve"> Организационные вопросы. Установка на положительную мотивацию, на интересные вокальные занятия. Ознакомление с правилами гигиены и охраны голоса.</w:t>
      </w:r>
    </w:p>
    <w:p w:rsidR="003530E5" w:rsidRDefault="003530E5" w:rsidP="00F67726">
      <w:pPr>
        <w:widowControl w:val="0"/>
        <w:tabs>
          <w:tab w:val="num" w:pos="1440"/>
        </w:tabs>
        <w:suppressAutoHyphens/>
        <w:jc w:val="both"/>
        <w:rPr>
          <w:sz w:val="28"/>
          <w:szCs w:val="28"/>
        </w:rPr>
      </w:pPr>
    </w:p>
    <w:p w:rsidR="003530E5" w:rsidRPr="00BB6B9A" w:rsidRDefault="003530E5" w:rsidP="00FB5FE8">
      <w:pPr>
        <w:pStyle w:val="ListParagraph"/>
        <w:widowControl w:val="0"/>
        <w:numPr>
          <w:ilvl w:val="0"/>
          <w:numId w:val="25"/>
        </w:numPr>
        <w:tabs>
          <w:tab w:val="num" w:pos="720"/>
        </w:tabs>
        <w:suppressAutoHyphens/>
        <w:jc w:val="center"/>
        <w:rPr>
          <w:b/>
          <w:sz w:val="28"/>
          <w:szCs w:val="28"/>
        </w:rPr>
      </w:pPr>
      <w:r w:rsidRPr="00E920FA">
        <w:rPr>
          <w:b/>
          <w:sz w:val="28"/>
          <w:szCs w:val="28"/>
        </w:rPr>
        <w:t>Основы музыкальной и нот</w:t>
      </w:r>
      <w:r>
        <w:rPr>
          <w:b/>
          <w:sz w:val="28"/>
          <w:szCs w:val="28"/>
        </w:rPr>
        <w:t>ной грамоты</w:t>
      </w:r>
    </w:p>
    <w:p w:rsidR="003530E5" w:rsidRPr="00422784" w:rsidRDefault="003530E5" w:rsidP="00DE74DF">
      <w:pPr>
        <w:spacing w:before="100" w:beforeAutospacing="1" w:after="100" w:afterAutospacing="1"/>
        <w:rPr>
          <w:sz w:val="28"/>
          <w:szCs w:val="28"/>
        </w:rPr>
      </w:pPr>
      <w:r w:rsidRPr="00422784">
        <w:rPr>
          <w:sz w:val="28"/>
          <w:szCs w:val="28"/>
        </w:rPr>
        <w:t xml:space="preserve">Теория/Практика 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 xml:space="preserve">Певческая установка. </w:t>
      </w:r>
      <w:r w:rsidRPr="00422784">
        <w:rPr>
          <w:bCs/>
          <w:sz w:val="28"/>
          <w:szCs w:val="28"/>
        </w:rPr>
        <w:t>Зависимость качества звука</w:t>
      </w:r>
      <w:r>
        <w:rPr>
          <w:bCs/>
          <w:sz w:val="28"/>
          <w:szCs w:val="28"/>
        </w:rPr>
        <w:t xml:space="preserve"> и дыхания от положения корпуса.</w:t>
      </w:r>
      <w:r w:rsidRPr="00422784">
        <w:rPr>
          <w:sz w:val="28"/>
          <w:szCs w:val="28"/>
        </w:rPr>
        <w:t>/ Соблюдение правил певческой установки при работе над музыкальным репертуаром. Сохранения необходимых качеств певческого звука и выработки внешнего поведения певцов. Основные положения корпуса и головы.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 xml:space="preserve">Распевание. </w:t>
      </w:r>
      <w:r w:rsidRPr="00422784">
        <w:rPr>
          <w:bCs/>
          <w:sz w:val="28"/>
          <w:szCs w:val="28"/>
        </w:rPr>
        <w:t>Необходим</w:t>
      </w:r>
      <w:r>
        <w:rPr>
          <w:bCs/>
          <w:sz w:val="28"/>
          <w:szCs w:val="28"/>
        </w:rPr>
        <w:t xml:space="preserve">ость проведения. Виды распевок. / </w:t>
      </w:r>
      <w:r w:rsidRPr="00422784">
        <w:rPr>
          <w:sz w:val="28"/>
          <w:szCs w:val="28"/>
        </w:rPr>
        <w:t>Введение голосового аппарата в работу с постепенно возрастающей нагрузкой в отношении звуковысотного и динамического диапазонов, тембра. Упражнения «на дыхание».   Считалки, припевки, дразнилки - для выработки пра</w:t>
      </w:r>
      <w:r w:rsidRPr="00422784">
        <w:rPr>
          <w:sz w:val="28"/>
          <w:szCs w:val="28"/>
        </w:rPr>
        <w:softHyphen/>
        <w:t>вильного дыхания, четкого ритма, с</w:t>
      </w:r>
      <w:r>
        <w:rPr>
          <w:sz w:val="28"/>
          <w:szCs w:val="28"/>
        </w:rPr>
        <w:t>вободной артикуляции. Распевки</w:t>
      </w:r>
      <w:r w:rsidRPr="00422784">
        <w:rPr>
          <w:sz w:val="28"/>
          <w:szCs w:val="28"/>
        </w:rPr>
        <w:t xml:space="preserve"> для активизации языка и губ. 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>Певческое дыхание</w:t>
      </w:r>
      <w:r w:rsidRPr="00422784">
        <w:rPr>
          <w:i/>
          <w:iCs/>
          <w:sz w:val="28"/>
          <w:szCs w:val="28"/>
        </w:rPr>
        <w:t xml:space="preserve">. </w:t>
      </w:r>
      <w:r w:rsidRPr="00422784">
        <w:rPr>
          <w:sz w:val="28"/>
          <w:szCs w:val="28"/>
        </w:rPr>
        <w:t>Функции дыхания в пении. Механизм певческого дыхания. Цепное дыхание. Пение на опоре. / Формирование навыка плавного и экономного выдоха. Отработка быстрого вдоха и задержки дыхания. Связь дыхания с элементами вокально-хо</w:t>
      </w:r>
      <w:r w:rsidRPr="00422784">
        <w:rPr>
          <w:sz w:val="28"/>
          <w:szCs w:val="28"/>
        </w:rPr>
        <w:softHyphen/>
        <w:t>ровой техники: атакой звука, дикцией, динамикой, регистрами голоса, интонированием. Исполнение любых по длине музыкальных фраз и да</w:t>
      </w:r>
      <w:r w:rsidRPr="00422784">
        <w:rPr>
          <w:sz w:val="28"/>
          <w:szCs w:val="28"/>
        </w:rPr>
        <w:softHyphen/>
        <w:t>же целых произведений на непрерывном дыхании. Исполнен</w:t>
      </w:r>
      <w:r>
        <w:rPr>
          <w:sz w:val="28"/>
          <w:szCs w:val="28"/>
        </w:rPr>
        <w:t>ие протяжных песен.</w:t>
      </w:r>
      <w:r w:rsidRPr="00422784">
        <w:rPr>
          <w:sz w:val="28"/>
          <w:szCs w:val="28"/>
        </w:rPr>
        <w:t xml:space="preserve"> Дыхательная гимнастика. Формирование навыка правильных дыхательных движений.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422784">
        <w:rPr>
          <w:b/>
          <w:sz w:val="28"/>
          <w:szCs w:val="28"/>
        </w:rPr>
        <w:t>Развитие музыкального слуха, музыкальной памяти. Координация голоса и слуха.</w:t>
      </w:r>
      <w:r>
        <w:rPr>
          <w:sz w:val="28"/>
          <w:szCs w:val="28"/>
        </w:rPr>
        <w:t xml:space="preserve">Метр. Темп. </w:t>
      </w:r>
      <w:r w:rsidRPr="00422784">
        <w:rPr>
          <w:b/>
          <w:sz w:val="28"/>
          <w:szCs w:val="28"/>
        </w:rPr>
        <w:t>/</w:t>
      </w:r>
      <w:r w:rsidRPr="00422784">
        <w:rPr>
          <w:sz w:val="28"/>
          <w:szCs w:val="28"/>
        </w:rPr>
        <w:t>      Использование упражнений по выработке точного воспроиз</w:t>
      </w:r>
      <w:r w:rsidRPr="00422784">
        <w:rPr>
          <w:sz w:val="28"/>
          <w:szCs w:val="28"/>
        </w:rPr>
        <w:softHyphen/>
        <w:t>ведения мелодии, восприятия созвучий, для улучшения чистоты интонирования на одном звуке, на слог, на группу слогов Практические упражнения по видам движения мело</w:t>
      </w:r>
      <w:r w:rsidRPr="00422784">
        <w:rPr>
          <w:sz w:val="28"/>
          <w:szCs w:val="28"/>
        </w:rPr>
        <w:softHyphen/>
        <w:t>дии. Сравнительные упражнения на высоту звука с использова</w:t>
      </w:r>
      <w:r w:rsidRPr="00422784">
        <w:rPr>
          <w:sz w:val="28"/>
          <w:szCs w:val="28"/>
        </w:rPr>
        <w:softHyphen/>
        <w:t>нием игрового приема, сопровождая пение движением руки вверх, вниз. Развитие чувства р</w:t>
      </w:r>
      <w:r>
        <w:rPr>
          <w:sz w:val="28"/>
          <w:szCs w:val="28"/>
        </w:rPr>
        <w:t>итма. </w:t>
      </w:r>
    </w:p>
    <w:p w:rsidR="003530E5" w:rsidRPr="00424705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Музыкальная азбука. Нотная грамота.</w:t>
      </w:r>
      <w:r w:rsidRPr="00422784">
        <w:rPr>
          <w:sz w:val="28"/>
          <w:szCs w:val="28"/>
        </w:rPr>
        <w:t xml:space="preserve">Динамика в произведении, как основное средство музыкальной выразительности. Мажор и минор, как средство музыкальной выразительности./ Ноты и их расположение на нотном стане, (первая, вторая октавы). Пение сложных </w:t>
      </w:r>
      <w:r>
        <w:rPr>
          <w:sz w:val="28"/>
          <w:szCs w:val="28"/>
        </w:rPr>
        <w:t>произведений сольфеджио.</w:t>
      </w:r>
      <w:r w:rsidRPr="00422784">
        <w:rPr>
          <w:sz w:val="28"/>
          <w:szCs w:val="28"/>
        </w:rPr>
        <w:t xml:space="preserve"> Определение в песнях фразы, запева и </w:t>
      </w:r>
      <w:r>
        <w:rPr>
          <w:sz w:val="28"/>
          <w:szCs w:val="28"/>
        </w:rPr>
        <w:t>припева. Пение песен в мажоре и миноре.</w:t>
      </w:r>
    </w:p>
    <w:p w:rsidR="003530E5" w:rsidRPr="00422784" w:rsidRDefault="003530E5" w:rsidP="00FB5FE8">
      <w:pPr>
        <w:spacing w:before="100" w:beforeAutospacing="1" w:after="100" w:afterAutospacing="1"/>
        <w:jc w:val="center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>2. Вокально- хоровая работа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>Строй –</w:t>
      </w:r>
      <w:r w:rsidRPr="00422784">
        <w:rPr>
          <w:sz w:val="28"/>
          <w:szCs w:val="28"/>
        </w:rPr>
        <w:t> мелодический (горизонтальный) – унисон; гармонический (вертикальный)</w:t>
      </w:r>
      <w:r>
        <w:rPr>
          <w:sz w:val="28"/>
          <w:szCs w:val="28"/>
        </w:rPr>
        <w:t>,</w:t>
      </w:r>
      <w:r w:rsidRPr="00422784">
        <w:rPr>
          <w:sz w:val="28"/>
          <w:szCs w:val="28"/>
        </w:rPr>
        <w:t>чистота интонирования в процессе исполнения хорового произведения.  /Работа над чистотой интонирования, над выработкой унисона. Упражнения на отработку навыков пения многоголосья.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>Ансамбль</w:t>
      </w:r>
      <w:r w:rsidRPr="00422784">
        <w:rPr>
          <w:sz w:val="28"/>
          <w:szCs w:val="28"/>
        </w:rPr>
        <w:t> (от фр. </w:t>
      </w:r>
      <w:r w:rsidRPr="00422784">
        <w:rPr>
          <w:i/>
          <w:iCs/>
          <w:sz w:val="28"/>
          <w:szCs w:val="28"/>
        </w:rPr>
        <w:t>ensemble</w:t>
      </w:r>
      <w:r w:rsidRPr="00422784">
        <w:rPr>
          <w:sz w:val="28"/>
          <w:szCs w:val="28"/>
        </w:rPr>
        <w:t>) – вместе - один из основных элементов хоровой звучности. Значение ансамбля при исполнении хоровых произведений</w:t>
      </w:r>
      <w:r>
        <w:rPr>
          <w:sz w:val="28"/>
          <w:szCs w:val="28"/>
        </w:rPr>
        <w:t xml:space="preserve">. </w:t>
      </w:r>
      <w:r w:rsidRPr="00422784">
        <w:rPr>
          <w:sz w:val="28"/>
          <w:szCs w:val="28"/>
        </w:rPr>
        <w:t xml:space="preserve">/При разучивании хорового произведения обратить особое внимание </w:t>
      </w:r>
      <w:r>
        <w:rPr>
          <w:sz w:val="28"/>
          <w:szCs w:val="28"/>
        </w:rPr>
        <w:t>на работа над ритмом, динамикой</w:t>
      </w:r>
      <w:r w:rsidRPr="00422784">
        <w:rPr>
          <w:sz w:val="28"/>
          <w:szCs w:val="28"/>
        </w:rPr>
        <w:t xml:space="preserve">, дикцией; </w:t>
      </w:r>
    </w:p>
    <w:p w:rsidR="003530E5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bCs/>
          <w:sz w:val="28"/>
          <w:szCs w:val="28"/>
        </w:rPr>
        <w:t>Штрихи /</w:t>
      </w:r>
      <w:r w:rsidRPr="00422784">
        <w:rPr>
          <w:sz w:val="28"/>
          <w:szCs w:val="28"/>
        </w:rPr>
        <w:t> Пение с различными приёмами звуковедения (легато</w:t>
      </w:r>
      <w:r>
        <w:rPr>
          <w:sz w:val="28"/>
          <w:szCs w:val="28"/>
        </w:rPr>
        <w:t>, стаккато, нон легато</w:t>
      </w:r>
      <w:r w:rsidRPr="00422784">
        <w:rPr>
          <w:sz w:val="28"/>
          <w:szCs w:val="28"/>
        </w:rPr>
        <w:t>).</w:t>
      </w:r>
    </w:p>
    <w:p w:rsidR="003530E5" w:rsidRPr="00FB5FE8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Звуковедение. Вокальная позиция</w:t>
      </w:r>
      <w:r w:rsidRPr="00422784">
        <w:rPr>
          <w:sz w:val="28"/>
          <w:szCs w:val="28"/>
        </w:rPr>
        <w:t>. / Правильное формирование гласных, выработка единой манеры пения, формирования звуков. Правильный вдох. Работа резонаторов. Действие головных и грудных резонаторов. Голосовые упражнения, упражнениях с закрытым ртом.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Вокальная дикция. Развитие артикуляционного аппарата</w:t>
      </w:r>
      <w:r w:rsidRPr="00422784">
        <w:rPr>
          <w:sz w:val="28"/>
          <w:szCs w:val="28"/>
        </w:rPr>
        <w:t>. /Работа надчетким и ясным произношением слов во время пения, быстрым произношением согласных.  Работа над развитие артикуляционного аппарата.  Использование речевой дикционной разминки. Произношение скороговорок.</w:t>
      </w:r>
    </w:p>
    <w:p w:rsidR="003530E5" w:rsidRPr="00422784" w:rsidRDefault="003530E5" w:rsidP="00FB5FE8">
      <w:pPr>
        <w:pStyle w:val="ListParagraph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422784">
        <w:rPr>
          <w:b/>
          <w:bCs/>
          <w:sz w:val="28"/>
          <w:szCs w:val="28"/>
        </w:rPr>
        <w:t xml:space="preserve">                                     3. Музыкальная деятельность. </w:t>
      </w:r>
    </w:p>
    <w:p w:rsidR="003530E5" w:rsidRDefault="003530E5" w:rsidP="00FB5FE8">
      <w:pPr>
        <w:spacing w:before="100" w:beforeAutospacing="1" w:after="100" w:afterAutospacing="1"/>
        <w:jc w:val="both"/>
        <w:rPr>
          <w:spacing w:val="-2"/>
          <w:sz w:val="28"/>
          <w:szCs w:val="28"/>
        </w:rPr>
      </w:pPr>
      <w:r w:rsidRPr="00422784">
        <w:rPr>
          <w:b/>
          <w:sz w:val="28"/>
          <w:szCs w:val="28"/>
        </w:rPr>
        <w:t>Правила поведения на сцене</w:t>
      </w:r>
      <w:r w:rsidRPr="00422784">
        <w:rPr>
          <w:sz w:val="28"/>
          <w:szCs w:val="28"/>
        </w:rPr>
        <w:t>. Сценическое движение, как</w:t>
      </w:r>
      <w:r w:rsidRPr="00422784">
        <w:rPr>
          <w:spacing w:val="-3"/>
          <w:sz w:val="28"/>
          <w:szCs w:val="28"/>
        </w:rPr>
        <w:t xml:space="preserve"> важнейший компонент вокального </w:t>
      </w:r>
      <w:r w:rsidRPr="00422784">
        <w:rPr>
          <w:sz w:val="28"/>
          <w:szCs w:val="28"/>
        </w:rPr>
        <w:t>исполнительства.</w:t>
      </w:r>
      <w:r w:rsidRPr="00422784">
        <w:rPr>
          <w:spacing w:val="-3"/>
          <w:sz w:val="28"/>
          <w:szCs w:val="28"/>
        </w:rPr>
        <w:t xml:space="preserve"> Понятие о сценическом образе и специфических средствах их художественной и эмоциональной выразительности.</w:t>
      </w:r>
      <w:r w:rsidRPr="00422784">
        <w:rPr>
          <w:bCs/>
          <w:spacing w:val="-2"/>
          <w:sz w:val="28"/>
          <w:szCs w:val="28"/>
        </w:rPr>
        <w:t>Создание сценического замысла врепертуаре.</w:t>
      </w:r>
      <w:r w:rsidRPr="00422784">
        <w:rPr>
          <w:spacing w:val="-4"/>
          <w:sz w:val="28"/>
          <w:szCs w:val="28"/>
        </w:rPr>
        <w:t xml:space="preserve">Искусство быть исполнителем. Воплощение замысла </w:t>
      </w:r>
      <w:r w:rsidRPr="00422784">
        <w:rPr>
          <w:sz w:val="28"/>
          <w:szCs w:val="28"/>
        </w:rPr>
        <w:t xml:space="preserve">сценического образа в песне. </w:t>
      </w:r>
      <w:r w:rsidRPr="00422784">
        <w:rPr>
          <w:spacing w:val="-3"/>
          <w:sz w:val="28"/>
          <w:szCs w:val="28"/>
        </w:rPr>
        <w:t xml:space="preserve">Упражнения с элементами действия на развитие ассоциативного </w:t>
      </w:r>
      <w:r w:rsidRPr="00422784">
        <w:rPr>
          <w:spacing w:val="-2"/>
          <w:sz w:val="28"/>
          <w:szCs w:val="28"/>
        </w:rPr>
        <w:t xml:space="preserve">мышления, воображения, внимания, мышечной свободы. 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sz w:val="28"/>
          <w:szCs w:val="28"/>
        </w:rPr>
        <w:t>Коллективная игра-импровизация. Упражнения на в</w:t>
      </w:r>
      <w:r w:rsidRPr="00422784">
        <w:rPr>
          <w:spacing w:val="-4"/>
          <w:sz w:val="28"/>
          <w:szCs w:val="28"/>
        </w:rPr>
        <w:t xml:space="preserve">оплощение замысла </w:t>
      </w:r>
      <w:r w:rsidRPr="00422784">
        <w:rPr>
          <w:sz w:val="28"/>
          <w:szCs w:val="28"/>
        </w:rPr>
        <w:t>сценического образа в песне. Работа с элементами сценического действия вместе с пением (хлопки, притопы, различные движения, не мешающие певческому процессу). Использование при пении современных танцевальных ритмических движений. Поиск актёрского решения исполняемых песен с детальным обыгрыванием содержания, воспитание осанки и походки, подчинение движений характеру музыки и текста. Соединение отдельных элементов движений в песенно-танцевальную композицию.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Вокальная импровизация.</w:t>
      </w:r>
      <w:r w:rsidRPr="00422784">
        <w:rPr>
          <w:sz w:val="28"/>
          <w:szCs w:val="28"/>
        </w:rPr>
        <w:t>Значение при исполнении русских народных песен.</w:t>
      </w:r>
      <w:r w:rsidRPr="00422784">
        <w:rPr>
          <w:b/>
          <w:sz w:val="28"/>
          <w:szCs w:val="28"/>
        </w:rPr>
        <w:t xml:space="preserve"> /</w:t>
      </w:r>
      <w:r w:rsidRPr="00422784">
        <w:rPr>
          <w:sz w:val="28"/>
          <w:szCs w:val="28"/>
        </w:rPr>
        <w:t>Импровизация на основную мелодию, в заданном ладу, на заданный ритм. Использование импровизации при пении русских народных песен.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Исполнительское мастерство.</w:t>
      </w:r>
      <w:r>
        <w:rPr>
          <w:sz w:val="28"/>
          <w:szCs w:val="28"/>
          <w:u w:val="single"/>
        </w:rPr>
        <w:t>/</w:t>
      </w:r>
      <w:r w:rsidRPr="00422784">
        <w:rPr>
          <w:sz w:val="28"/>
          <w:szCs w:val="28"/>
        </w:rPr>
        <w:t> Работа над умением держаться на сцене, чувствовать свободу в пении и танце, устраняя скованность; репетиции песни перед зеркал</w:t>
      </w:r>
      <w:r>
        <w:rPr>
          <w:sz w:val="28"/>
          <w:szCs w:val="28"/>
        </w:rPr>
        <w:t xml:space="preserve">ом.                                                                                   </w:t>
      </w:r>
      <w:r w:rsidRPr="00422784">
        <w:rPr>
          <w:sz w:val="28"/>
          <w:szCs w:val="28"/>
        </w:rPr>
        <w:t xml:space="preserve">Психологическая подготовка к публичным </w:t>
      </w:r>
      <w:r>
        <w:rPr>
          <w:sz w:val="28"/>
          <w:szCs w:val="28"/>
        </w:rPr>
        <w:t>выступлениям. /У</w:t>
      </w:r>
      <w:r w:rsidRPr="00422784">
        <w:rPr>
          <w:sz w:val="28"/>
          <w:szCs w:val="28"/>
        </w:rPr>
        <w:t>пражнения на развитие концентрации внимания, памяти, эмоциональной стабильности и само регуляции.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Работа с микрофоном.</w:t>
      </w:r>
      <w:r w:rsidRPr="00422784">
        <w:rPr>
          <w:sz w:val="28"/>
          <w:szCs w:val="28"/>
        </w:rPr>
        <w:t xml:space="preserve">Правила пользования микрофоном, </w:t>
      </w:r>
      <w:r>
        <w:rPr>
          <w:sz w:val="28"/>
          <w:szCs w:val="28"/>
        </w:rPr>
        <w:t>звукоусилительной</w:t>
      </w:r>
      <w:r w:rsidRPr="00422784">
        <w:rPr>
          <w:sz w:val="28"/>
          <w:szCs w:val="28"/>
        </w:rPr>
        <w:t>аппаратурой. Техника безопасности. / Включение в репертуар песен под фонограм</w:t>
      </w:r>
      <w:r>
        <w:rPr>
          <w:sz w:val="28"/>
          <w:szCs w:val="28"/>
        </w:rPr>
        <w:t>му минус.</w:t>
      </w:r>
      <w:r w:rsidRPr="00422784">
        <w:rPr>
          <w:sz w:val="28"/>
          <w:szCs w:val="28"/>
        </w:rPr>
        <w:t xml:space="preserve">  Контроль над дикцией, чистотой интонации, </w:t>
      </w:r>
      <w:r>
        <w:rPr>
          <w:sz w:val="28"/>
          <w:szCs w:val="28"/>
        </w:rPr>
        <w:t>при пении в микрофон.</w:t>
      </w:r>
      <w:r w:rsidRPr="00422784">
        <w:rPr>
          <w:sz w:val="28"/>
          <w:szCs w:val="28"/>
        </w:rPr>
        <w:t xml:space="preserve"> Контроль слуха над одновременным звучанием голоса и музыки.</w:t>
      </w:r>
    </w:p>
    <w:p w:rsidR="003530E5" w:rsidRPr="002244A5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Работа над репертуаром.</w:t>
      </w:r>
      <w:r w:rsidRPr="00422784">
        <w:rPr>
          <w:sz w:val="28"/>
          <w:szCs w:val="28"/>
        </w:rPr>
        <w:t>Репертуар, как отражениевнутреннего ми</w:t>
      </w:r>
      <w:r>
        <w:rPr>
          <w:sz w:val="28"/>
          <w:szCs w:val="28"/>
        </w:rPr>
        <w:t>ра исполнителя. /</w:t>
      </w:r>
      <w:r w:rsidRPr="00422784">
        <w:rPr>
          <w:sz w:val="28"/>
          <w:szCs w:val="28"/>
        </w:rPr>
        <w:t>Подбор репертуара согласно возрастным особенностям и по</w:t>
      </w:r>
      <w:r>
        <w:rPr>
          <w:sz w:val="28"/>
          <w:szCs w:val="28"/>
        </w:rPr>
        <w:t>дготовленности учащихся, способствующего</w:t>
      </w:r>
      <w:r w:rsidRPr="00422784">
        <w:rPr>
          <w:sz w:val="28"/>
          <w:szCs w:val="28"/>
        </w:rPr>
        <w:t xml:space="preserve"> накоплению технических навыков, совершенствованию художественного мастерства коллектива, каждого участника, формированию эстетического вкуса детей.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Концертная деятельность</w:t>
      </w:r>
      <w:r w:rsidRPr="00422784">
        <w:rPr>
          <w:sz w:val="28"/>
          <w:szCs w:val="28"/>
        </w:rPr>
        <w:t xml:space="preserve">: Концертно-исполнительская деятельность - важнейшая часть творческой работы хорового коллектива, вокалиста; логическим завершение репетиционного процесса. Творческий контакт со слушателями./ Организация выступлений хорового коллектива, солистов. Участие в конкурсах, фестивалях, концертах различного </w:t>
      </w:r>
      <w:r>
        <w:rPr>
          <w:sz w:val="28"/>
          <w:szCs w:val="28"/>
        </w:rPr>
        <w:t>уровня. Анализ и обсуждение каждого выступления с хоровым коллективом (с</w:t>
      </w:r>
      <w:r w:rsidRPr="00422784">
        <w:rPr>
          <w:sz w:val="28"/>
          <w:szCs w:val="28"/>
        </w:rPr>
        <w:t>ледует отмечать положительные стороны, обращать внимание на недостатки, с целью их устранения в дальнейшей концертно-исполнительской деятельности</w:t>
      </w:r>
      <w:r>
        <w:rPr>
          <w:sz w:val="28"/>
          <w:szCs w:val="28"/>
        </w:rPr>
        <w:t>)</w:t>
      </w:r>
      <w:r w:rsidRPr="00422784">
        <w:rPr>
          <w:sz w:val="28"/>
          <w:szCs w:val="28"/>
        </w:rPr>
        <w:t>.</w:t>
      </w:r>
    </w:p>
    <w:p w:rsidR="003530E5" w:rsidRPr="00422784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 w:rsidRPr="00422784">
        <w:rPr>
          <w:b/>
          <w:sz w:val="28"/>
          <w:szCs w:val="28"/>
        </w:rPr>
        <w:t>Индивидуальные занятия</w:t>
      </w:r>
      <w:r w:rsidRPr="00422784">
        <w:rPr>
          <w:sz w:val="28"/>
          <w:szCs w:val="28"/>
        </w:rPr>
        <w:t>/ Работа над качество</w:t>
      </w:r>
      <w:r>
        <w:rPr>
          <w:sz w:val="28"/>
          <w:szCs w:val="28"/>
        </w:rPr>
        <w:t xml:space="preserve">м сольного исполнения, </w:t>
      </w:r>
      <w:r w:rsidRPr="00422784">
        <w:rPr>
          <w:sz w:val="28"/>
          <w:szCs w:val="28"/>
        </w:rPr>
        <w:t>над индивидуальным репертуаром. Совершенствование навыков сценической хореографии. Совершенствование элементарных актерских навыков.</w:t>
      </w:r>
    </w:p>
    <w:p w:rsidR="003530E5" w:rsidRDefault="003530E5" w:rsidP="00691277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Итоговое занятие:</w:t>
      </w:r>
    </w:p>
    <w:p w:rsidR="003530E5" w:rsidRPr="009C687D" w:rsidRDefault="003530E5" w:rsidP="00FB5FE8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 отчетного концерта с использованием хоровых, ансамблевых и сольных номеров. Возможно проведение отчета данной группы как составной части отчетного концерта (мероприятия) всего творческого объединения «Россия в песне».</w:t>
      </w:r>
    </w:p>
    <w:p w:rsidR="003530E5" w:rsidRPr="009C687D" w:rsidRDefault="003530E5" w:rsidP="00FB5FE8">
      <w:pPr>
        <w:widowControl w:val="0"/>
        <w:suppressAutoHyphens/>
        <w:spacing w:line="360" w:lineRule="auto"/>
        <w:jc w:val="both"/>
        <w:rPr>
          <w:b/>
          <w:color w:val="000000"/>
          <w:sz w:val="28"/>
          <w:szCs w:val="28"/>
        </w:rPr>
      </w:pPr>
      <w:r w:rsidRPr="009C687D">
        <w:rPr>
          <w:b/>
          <w:color w:val="000000"/>
          <w:sz w:val="28"/>
          <w:szCs w:val="28"/>
        </w:rPr>
        <w:t>Методическое обеспечение:</w:t>
      </w:r>
    </w:p>
    <w:p w:rsidR="003530E5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 w:rsidRPr="002118E0">
        <w:rPr>
          <w:color w:val="000000"/>
          <w:sz w:val="28"/>
          <w:szCs w:val="28"/>
        </w:rPr>
        <w:t>В программе для организации учебно-воспитательного процесса используются:</w:t>
      </w:r>
    </w:p>
    <w:p w:rsidR="003530E5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3530E5" w:rsidRPr="00FB5FE8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 w:rsidRPr="009C687D">
        <w:rPr>
          <w:i/>
          <w:color w:val="000000"/>
          <w:sz w:val="28"/>
          <w:szCs w:val="32"/>
        </w:rPr>
        <w:t>Традиционные и заимствованные методики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118E0">
        <w:rPr>
          <w:sz w:val="28"/>
          <w:szCs w:val="28"/>
        </w:rPr>
        <w:t>Развитие голоса: координация и тренинг – В. Емельянов</w:t>
      </w:r>
      <w:r>
        <w:rPr>
          <w:sz w:val="28"/>
          <w:szCs w:val="28"/>
        </w:rPr>
        <w:t>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118E0">
        <w:rPr>
          <w:color w:val="000000"/>
          <w:sz w:val="28"/>
          <w:szCs w:val="28"/>
        </w:rPr>
        <w:t>Дыхательная гимнастика – А.Н. Стрельникова</w:t>
      </w:r>
      <w:r>
        <w:rPr>
          <w:color w:val="000000"/>
          <w:sz w:val="28"/>
          <w:szCs w:val="28"/>
        </w:rPr>
        <w:t>.</w:t>
      </w:r>
    </w:p>
    <w:p w:rsidR="003530E5" w:rsidRDefault="003530E5" w:rsidP="00FB5FE8">
      <w:pPr>
        <w:widowControl w:val="0"/>
        <w:suppressAutoHyphens/>
        <w:jc w:val="both"/>
        <w:rPr>
          <w:i/>
          <w:color w:val="000000"/>
          <w:sz w:val="28"/>
          <w:szCs w:val="32"/>
        </w:rPr>
      </w:pPr>
    </w:p>
    <w:p w:rsidR="003530E5" w:rsidRPr="009C687D" w:rsidRDefault="003530E5" w:rsidP="00FB5FE8">
      <w:pPr>
        <w:widowControl w:val="0"/>
        <w:suppressAutoHyphens/>
        <w:jc w:val="both"/>
        <w:rPr>
          <w:i/>
          <w:color w:val="000000"/>
          <w:sz w:val="32"/>
          <w:szCs w:val="32"/>
        </w:rPr>
      </w:pPr>
      <w:r w:rsidRPr="009C687D">
        <w:rPr>
          <w:i/>
          <w:color w:val="000000"/>
          <w:sz w:val="28"/>
          <w:szCs w:val="32"/>
        </w:rPr>
        <w:t>Педагогические разработки: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bCs/>
          <w:sz w:val="28"/>
          <w:szCs w:val="28"/>
        </w:rPr>
        <w:t>- Наглядные пособия.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bCs/>
          <w:sz w:val="28"/>
          <w:szCs w:val="28"/>
        </w:rPr>
        <w:t>- Диагностические карты.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bCs/>
          <w:sz w:val="28"/>
          <w:szCs w:val="28"/>
        </w:rPr>
        <w:t>- Дидактические карточки.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>- Р</w:t>
      </w:r>
      <w:r w:rsidRPr="002118E0">
        <w:rPr>
          <w:sz w:val="28"/>
          <w:szCs w:val="28"/>
        </w:rPr>
        <w:t xml:space="preserve">азработки занятий, </w:t>
      </w:r>
      <w:r>
        <w:rPr>
          <w:color w:val="000000"/>
          <w:sz w:val="28"/>
          <w:szCs w:val="28"/>
        </w:rPr>
        <w:t>бесед, викторин.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>- С</w:t>
      </w:r>
      <w:r w:rsidRPr="002118E0">
        <w:rPr>
          <w:sz w:val="28"/>
          <w:szCs w:val="28"/>
        </w:rPr>
        <w:t>ценарии фольклорных</w:t>
      </w:r>
      <w:r>
        <w:rPr>
          <w:sz w:val="28"/>
          <w:szCs w:val="28"/>
        </w:rPr>
        <w:t xml:space="preserve"> праздников.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>- Ф</w:t>
      </w:r>
      <w:r w:rsidRPr="002118E0">
        <w:rPr>
          <w:sz w:val="28"/>
          <w:szCs w:val="28"/>
        </w:rPr>
        <w:t>ото и видео отчеты (выступления на праздниках, ко</w:t>
      </w:r>
      <w:r>
        <w:rPr>
          <w:sz w:val="28"/>
          <w:szCs w:val="28"/>
        </w:rPr>
        <w:t>нцертах, конкурсах, фестивалях).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- М</w:t>
      </w:r>
      <w:r w:rsidRPr="002118E0">
        <w:rPr>
          <w:color w:val="000000"/>
          <w:sz w:val="28"/>
          <w:szCs w:val="28"/>
        </w:rPr>
        <w:t>етод</w:t>
      </w:r>
      <w:r>
        <w:rPr>
          <w:color w:val="000000"/>
          <w:sz w:val="28"/>
          <w:szCs w:val="28"/>
        </w:rPr>
        <w:t>ически-иллюстрационный материал.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- М</w:t>
      </w:r>
      <w:r w:rsidRPr="002118E0">
        <w:rPr>
          <w:color w:val="000000"/>
          <w:sz w:val="28"/>
          <w:szCs w:val="28"/>
        </w:rPr>
        <w:t>етодические пособия для проведения игр и праздников народного календаря;</w:t>
      </w: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- П</w:t>
      </w:r>
      <w:r w:rsidRPr="002118E0">
        <w:rPr>
          <w:color w:val="000000"/>
          <w:sz w:val="28"/>
          <w:szCs w:val="28"/>
        </w:rPr>
        <w:t>одборка песенного материала для каждого возраста учащихся.</w:t>
      </w:r>
    </w:p>
    <w:p w:rsidR="003530E5" w:rsidRDefault="003530E5" w:rsidP="00FB5FE8">
      <w:pPr>
        <w:widowControl w:val="0"/>
        <w:suppressAutoHyphens/>
        <w:jc w:val="both"/>
        <w:rPr>
          <w:i/>
          <w:color w:val="000000"/>
          <w:sz w:val="28"/>
          <w:szCs w:val="32"/>
        </w:rPr>
      </w:pPr>
    </w:p>
    <w:p w:rsidR="003530E5" w:rsidRPr="009C687D" w:rsidRDefault="003530E5" w:rsidP="00FB5FE8">
      <w:pPr>
        <w:widowControl w:val="0"/>
        <w:suppressAutoHyphens/>
        <w:jc w:val="both"/>
        <w:rPr>
          <w:i/>
          <w:color w:val="000000"/>
          <w:sz w:val="28"/>
          <w:szCs w:val="32"/>
        </w:rPr>
      </w:pPr>
      <w:r w:rsidRPr="009C687D">
        <w:rPr>
          <w:i/>
          <w:color w:val="000000"/>
          <w:sz w:val="28"/>
          <w:szCs w:val="32"/>
        </w:rPr>
        <w:t>Информационные материалы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Фольклорные аудиозаписи.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Pr="002118E0">
        <w:rPr>
          <w:color w:val="000000"/>
          <w:sz w:val="28"/>
          <w:szCs w:val="28"/>
        </w:rPr>
        <w:t>олькло</w:t>
      </w:r>
      <w:r>
        <w:rPr>
          <w:color w:val="000000"/>
          <w:sz w:val="28"/>
          <w:szCs w:val="28"/>
        </w:rPr>
        <w:t>рные видеозаписи, фотоматериалы.</w:t>
      </w:r>
    </w:p>
    <w:p w:rsidR="003530E5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2118E0">
        <w:rPr>
          <w:color w:val="000000"/>
          <w:sz w:val="28"/>
          <w:szCs w:val="28"/>
        </w:rPr>
        <w:t>ультимедийные материалы.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3530E5" w:rsidRPr="002118E0" w:rsidRDefault="003530E5" w:rsidP="00FB5FE8">
      <w:pPr>
        <w:widowControl w:val="0"/>
        <w:suppressAutoHyphens/>
        <w:jc w:val="both"/>
        <w:rPr>
          <w:b/>
          <w:color w:val="000000"/>
          <w:sz w:val="32"/>
          <w:szCs w:val="32"/>
        </w:rPr>
      </w:pPr>
      <w:r w:rsidRPr="000A73E4">
        <w:rPr>
          <w:b/>
          <w:color w:val="000000"/>
          <w:sz w:val="28"/>
          <w:szCs w:val="32"/>
        </w:rPr>
        <w:t>Материально-техническое обеспечение</w:t>
      </w:r>
      <w:r>
        <w:rPr>
          <w:b/>
          <w:color w:val="000000"/>
          <w:sz w:val="28"/>
          <w:szCs w:val="32"/>
        </w:rPr>
        <w:t>: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Учебный кабинет.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</w:t>
      </w:r>
      <w:r w:rsidRPr="002118E0">
        <w:rPr>
          <w:color w:val="000000"/>
          <w:sz w:val="28"/>
          <w:szCs w:val="28"/>
        </w:rPr>
        <w:t>радиционные народные музыкальные инструменты (струнные,</w:t>
      </w:r>
      <w:r>
        <w:rPr>
          <w:color w:val="000000"/>
          <w:sz w:val="28"/>
          <w:szCs w:val="28"/>
        </w:rPr>
        <w:t xml:space="preserve"> деревянные-ударные, духовые).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2118E0">
        <w:rPr>
          <w:color w:val="000000"/>
          <w:sz w:val="28"/>
          <w:szCs w:val="28"/>
        </w:rPr>
        <w:t xml:space="preserve">еквизит (традиционные куклы, </w:t>
      </w:r>
      <w:r>
        <w:rPr>
          <w:color w:val="000000"/>
          <w:sz w:val="28"/>
          <w:szCs w:val="28"/>
        </w:rPr>
        <w:t>предметы быта и др.).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Pr="002118E0">
        <w:rPr>
          <w:color w:val="000000"/>
          <w:sz w:val="28"/>
          <w:szCs w:val="28"/>
        </w:rPr>
        <w:t xml:space="preserve">иски, </w:t>
      </w:r>
      <w:r>
        <w:rPr>
          <w:color w:val="000000"/>
          <w:sz w:val="28"/>
          <w:szCs w:val="28"/>
        </w:rPr>
        <w:t>кассеты с фольклорными записями.</w:t>
      </w:r>
    </w:p>
    <w:p w:rsidR="003530E5" w:rsidRPr="002118E0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2118E0">
        <w:rPr>
          <w:color w:val="000000"/>
          <w:sz w:val="28"/>
          <w:szCs w:val="28"/>
        </w:rPr>
        <w:t>ультимедийная аппаратура</w:t>
      </w:r>
      <w:r>
        <w:rPr>
          <w:color w:val="000000"/>
          <w:sz w:val="28"/>
          <w:szCs w:val="28"/>
        </w:rPr>
        <w:t>.</w:t>
      </w:r>
    </w:p>
    <w:p w:rsidR="003530E5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Ноутбук; микрофоны,видеокамера,</w:t>
      </w:r>
      <w:r w:rsidRPr="002118E0">
        <w:rPr>
          <w:color w:val="000000"/>
          <w:sz w:val="28"/>
          <w:szCs w:val="28"/>
        </w:rPr>
        <w:t xml:space="preserve"> фотокамера.</w:t>
      </w:r>
    </w:p>
    <w:p w:rsidR="003530E5" w:rsidRDefault="003530E5" w:rsidP="00FB5FE8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3530E5" w:rsidRPr="00D5743F" w:rsidRDefault="003530E5" w:rsidP="003C55B4">
      <w:pPr>
        <w:spacing w:beforeLines="25" w:line="360" w:lineRule="auto"/>
        <w:jc w:val="both"/>
        <w:rPr>
          <w:b/>
          <w:sz w:val="28"/>
          <w:szCs w:val="28"/>
        </w:rPr>
      </w:pPr>
      <w:r w:rsidRPr="00D5743F">
        <w:rPr>
          <w:b/>
          <w:sz w:val="28"/>
          <w:szCs w:val="28"/>
        </w:rPr>
        <w:t>Критерии оценки приобретенных детьми знаний и умений</w:t>
      </w:r>
    </w:p>
    <w:p w:rsidR="003530E5" w:rsidRDefault="003530E5" w:rsidP="003C55B4">
      <w:pPr>
        <w:spacing w:beforeLines="25"/>
        <w:jc w:val="both"/>
        <w:rPr>
          <w:sz w:val="28"/>
          <w:szCs w:val="28"/>
        </w:rPr>
      </w:pPr>
      <w:r w:rsidRPr="00253F4D">
        <w:rPr>
          <w:sz w:val="28"/>
          <w:szCs w:val="28"/>
        </w:rPr>
        <w:t>Оцениваются изменения личности воспитанников, уровень обученности по программе, удовлетворение по</w:t>
      </w:r>
      <w:r>
        <w:rPr>
          <w:sz w:val="28"/>
          <w:szCs w:val="28"/>
        </w:rPr>
        <w:t>требностей в творчестве, р</w:t>
      </w:r>
      <w:r w:rsidRPr="00253F4D">
        <w:rPr>
          <w:sz w:val="28"/>
          <w:szCs w:val="28"/>
        </w:rPr>
        <w:t>езультат</w:t>
      </w:r>
      <w:r>
        <w:rPr>
          <w:sz w:val="28"/>
          <w:szCs w:val="28"/>
        </w:rPr>
        <w:t xml:space="preserve">ы участия в конкурсах. </w:t>
      </w:r>
      <w:r w:rsidRPr="00253F4D">
        <w:rPr>
          <w:sz w:val="28"/>
          <w:szCs w:val="28"/>
        </w:rPr>
        <w:t xml:space="preserve">Оценивается также способность детей проявлять творческую активность, инициативу, ведь это один из показателей успешной социализации ребят. Важно, чтобы были удовлетворены потребности в творчестве каждого участника </w:t>
      </w:r>
      <w:r>
        <w:rPr>
          <w:sz w:val="28"/>
          <w:szCs w:val="28"/>
        </w:rPr>
        <w:t xml:space="preserve">творческого объединения. </w:t>
      </w:r>
      <w:r w:rsidRPr="00253F4D">
        <w:rPr>
          <w:sz w:val="28"/>
          <w:szCs w:val="28"/>
        </w:rPr>
        <w:t>Важным критерием оценки уровня обученности детей по программе являются результаты их участия в различных конкурсах и фестивалях (грамоты, дипломы, полученные на конкурсах и фестивалях), востребованность выступле</w:t>
      </w:r>
      <w:r>
        <w:rPr>
          <w:sz w:val="28"/>
          <w:szCs w:val="28"/>
        </w:rPr>
        <w:t>ний ребят на мероприятиях района и школы</w:t>
      </w:r>
      <w:r w:rsidRPr="00253F4D">
        <w:rPr>
          <w:sz w:val="28"/>
          <w:szCs w:val="28"/>
        </w:rPr>
        <w:t xml:space="preserve"> (занятость их творческой концертной деятельностью). </w:t>
      </w:r>
    </w:p>
    <w:p w:rsidR="003530E5" w:rsidRPr="00253F4D" w:rsidRDefault="003530E5" w:rsidP="003C55B4">
      <w:pPr>
        <w:spacing w:beforeLines="25"/>
        <w:jc w:val="both"/>
        <w:rPr>
          <w:sz w:val="28"/>
          <w:szCs w:val="28"/>
        </w:rPr>
      </w:pPr>
    </w:p>
    <w:p w:rsidR="003530E5" w:rsidRPr="006D0427" w:rsidRDefault="003530E5" w:rsidP="009079A6">
      <w:pPr>
        <w:keepNext/>
        <w:spacing w:after="60" w:line="360" w:lineRule="auto"/>
        <w:jc w:val="center"/>
        <w:outlineLvl w:val="0"/>
        <w:rPr>
          <w:b/>
          <w:bCs/>
          <w:color w:val="000000"/>
          <w:kern w:val="32"/>
          <w:sz w:val="36"/>
          <w:szCs w:val="36"/>
        </w:rPr>
      </w:pPr>
      <w:r w:rsidRPr="00647016">
        <w:rPr>
          <w:b/>
          <w:bCs/>
          <w:color w:val="000000"/>
          <w:kern w:val="32"/>
          <w:sz w:val="36"/>
          <w:szCs w:val="36"/>
        </w:rPr>
        <w:t xml:space="preserve">Список литературы </w:t>
      </w:r>
      <w:r w:rsidRPr="006D0427">
        <w:rPr>
          <w:b/>
          <w:bCs/>
          <w:color w:val="000000"/>
          <w:kern w:val="32"/>
          <w:sz w:val="36"/>
          <w:szCs w:val="36"/>
        </w:rPr>
        <w:t>для педагога</w:t>
      </w:r>
    </w:p>
    <w:p w:rsidR="003530E5" w:rsidRPr="00B62FAB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B62FAB">
        <w:rPr>
          <w:bCs/>
          <w:sz w:val="28"/>
          <w:szCs w:val="28"/>
        </w:rPr>
        <w:t xml:space="preserve">Алексеева А. О подготовке специалистов по фольклорной работе с детьми: теории и практика народно-певческого искусства. – Кемерово, 1993. </w:t>
      </w:r>
    </w:p>
    <w:p w:rsidR="003530E5" w:rsidRPr="00B62FAB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B62FAB">
        <w:rPr>
          <w:bCs/>
          <w:sz w:val="28"/>
          <w:szCs w:val="28"/>
        </w:rPr>
        <w:t>Браз С. Формирование репертуара гор</w:t>
      </w:r>
      <w:r>
        <w:rPr>
          <w:bCs/>
          <w:sz w:val="28"/>
          <w:szCs w:val="28"/>
        </w:rPr>
        <w:t xml:space="preserve">одского фольклорного ансамбля. </w:t>
      </w:r>
      <w:r w:rsidRPr="00B62FAB">
        <w:rPr>
          <w:bCs/>
          <w:sz w:val="28"/>
          <w:szCs w:val="28"/>
        </w:rPr>
        <w:t>М., 1980.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autoSpaceDE w:val="0"/>
        <w:autoSpaceDN w:val="0"/>
        <w:adjustRightInd w:val="0"/>
        <w:ind w:left="540" w:hanging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Деревянная Русь в лицах. – СПб: «Азбука-классика», 2008.</w:t>
      </w:r>
    </w:p>
    <w:p w:rsidR="003530E5" w:rsidRPr="008437B1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rPr>
          <w:bCs/>
          <w:sz w:val="28"/>
          <w:szCs w:val="28"/>
        </w:rPr>
      </w:pPr>
      <w:r w:rsidRPr="008437B1">
        <w:rPr>
          <w:bCs/>
          <w:sz w:val="28"/>
          <w:szCs w:val="28"/>
        </w:rPr>
        <w:t>Емельянов В. Развитие г</w:t>
      </w:r>
      <w:r>
        <w:rPr>
          <w:bCs/>
          <w:sz w:val="28"/>
          <w:szCs w:val="28"/>
        </w:rPr>
        <w:t>олоса: координация и тренинг.  – СПб,</w:t>
      </w:r>
      <w:r w:rsidRPr="008437B1">
        <w:rPr>
          <w:bCs/>
          <w:sz w:val="28"/>
          <w:szCs w:val="28"/>
        </w:rPr>
        <w:t>1997.</w:t>
      </w:r>
    </w:p>
    <w:p w:rsidR="003530E5" w:rsidRPr="000A4E98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Земцовский И. Мелодика календарных песен.  – Л.: «Музыка»,1975.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autoSpaceDE w:val="0"/>
        <w:autoSpaceDN w:val="0"/>
        <w:adjustRightInd w:val="0"/>
        <w:ind w:left="540" w:hanging="540"/>
        <w:jc w:val="both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Календарные обрядовые праздники. – М., 2005.</w:t>
      </w:r>
    </w:p>
    <w:p w:rsidR="003530E5" w:rsidRPr="000A4E98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Каутский К. Происхождение Христианства. — М.: 1990.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autoSpaceDE w:val="0"/>
        <w:autoSpaceDN w:val="0"/>
        <w:adjustRightInd w:val="0"/>
        <w:ind w:left="540" w:hanging="540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Коринфский А. Народная Русь</w:t>
      </w:r>
      <w:r>
        <w:rPr>
          <w:bCs/>
          <w:sz w:val="28"/>
          <w:szCs w:val="28"/>
        </w:rPr>
        <w:t>.</w:t>
      </w:r>
      <w:r w:rsidRPr="00C9015D">
        <w:rPr>
          <w:bCs/>
          <w:sz w:val="28"/>
          <w:szCs w:val="28"/>
        </w:rPr>
        <w:t xml:space="preserve"> – М., 2007.</w:t>
      </w:r>
    </w:p>
    <w:p w:rsidR="003530E5" w:rsidRPr="00B435D7" w:rsidRDefault="003530E5" w:rsidP="009079A6">
      <w:pPr>
        <w:widowControl w:val="0"/>
        <w:numPr>
          <w:ilvl w:val="0"/>
          <w:numId w:val="22"/>
        </w:numPr>
        <w:tabs>
          <w:tab w:val="left" w:pos="540"/>
        </w:tabs>
        <w:suppressAutoHyphens/>
        <w:ind w:left="540" w:hanging="540"/>
        <w:rPr>
          <w:bCs/>
          <w:sz w:val="28"/>
          <w:szCs w:val="28"/>
        </w:rPr>
      </w:pPr>
      <w:r w:rsidRPr="00B435D7">
        <w:rPr>
          <w:bCs/>
          <w:sz w:val="28"/>
          <w:szCs w:val="28"/>
        </w:rPr>
        <w:t>Костомаров Н. И. Очерк домашней жизни и нравов великорусского народа в XVI-XVII столетиях. — М.: 1992.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D759E">
        <w:rPr>
          <w:bCs/>
          <w:sz w:val="28"/>
          <w:szCs w:val="28"/>
        </w:rPr>
        <w:t xml:space="preserve">Мешко Н.К. Искусство народного пения: Практическое руководство и методика </w:t>
      </w:r>
      <w:r>
        <w:rPr>
          <w:bCs/>
          <w:sz w:val="28"/>
          <w:szCs w:val="28"/>
        </w:rPr>
        <w:t>обучения народному пению. - М.,</w:t>
      </w:r>
      <w:r w:rsidRPr="00CD759E">
        <w:rPr>
          <w:bCs/>
          <w:sz w:val="28"/>
          <w:szCs w:val="28"/>
        </w:rPr>
        <w:t>1996. ч. I, - М., 2000. ч. II.</w:t>
      </w:r>
    </w:p>
    <w:p w:rsidR="003530E5" w:rsidRPr="007C0991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C5ADA">
        <w:rPr>
          <w:color w:val="000000"/>
          <w:sz w:val="28"/>
          <w:szCs w:val="28"/>
        </w:rPr>
        <w:t xml:space="preserve">Музыкально-этнографические материалы по календарным </w:t>
      </w:r>
    </w:p>
    <w:p w:rsidR="003530E5" w:rsidRPr="00CC5ADA" w:rsidRDefault="003530E5" w:rsidP="009079A6">
      <w:pPr>
        <w:widowControl w:val="0"/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C5ADA">
        <w:rPr>
          <w:color w:val="000000"/>
          <w:sz w:val="28"/>
          <w:szCs w:val="28"/>
        </w:rPr>
        <w:t>праздникам</w:t>
      </w:r>
      <w:r>
        <w:rPr>
          <w:color w:val="000000"/>
          <w:sz w:val="28"/>
          <w:szCs w:val="28"/>
        </w:rPr>
        <w:t xml:space="preserve">- </w:t>
      </w:r>
      <w:r w:rsidRPr="00CC5ADA">
        <w:rPr>
          <w:color w:val="000000"/>
          <w:sz w:val="28"/>
          <w:szCs w:val="28"/>
        </w:rPr>
        <w:t>Л.: учебно-методический центр, 2005-2009.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Музыкально-песенный фольклор Ленинградской области</w:t>
      </w:r>
      <w:r>
        <w:rPr>
          <w:bCs/>
          <w:sz w:val="28"/>
          <w:szCs w:val="28"/>
        </w:rPr>
        <w:t>. –</w:t>
      </w:r>
      <w:r w:rsidRPr="00C9015D">
        <w:rPr>
          <w:bCs/>
          <w:sz w:val="28"/>
          <w:szCs w:val="28"/>
        </w:rPr>
        <w:t>Ленинград: «Советский композитор,1989.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Мир русской деревни. – М.: «Молодая гвардия»,1991.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 w:rsidRPr="008A263A">
        <w:rPr>
          <w:bCs/>
          <w:sz w:val="28"/>
          <w:szCs w:val="28"/>
        </w:rPr>
        <w:t xml:space="preserve">Некрылова А.Ф. </w:t>
      </w:r>
      <w:r>
        <w:rPr>
          <w:bCs/>
          <w:sz w:val="28"/>
          <w:szCs w:val="28"/>
        </w:rPr>
        <w:t>Круглый год. – М.:</w:t>
      </w:r>
      <w:r w:rsidRPr="008A263A">
        <w:rPr>
          <w:bCs/>
          <w:sz w:val="28"/>
          <w:szCs w:val="28"/>
        </w:rPr>
        <w:t xml:space="preserve"> «Правда»</w:t>
      </w:r>
      <w:r>
        <w:rPr>
          <w:bCs/>
          <w:sz w:val="28"/>
          <w:szCs w:val="28"/>
        </w:rPr>
        <w:t>,</w:t>
      </w:r>
      <w:r w:rsidRPr="008A263A">
        <w:rPr>
          <w:bCs/>
          <w:sz w:val="28"/>
          <w:szCs w:val="28"/>
        </w:rPr>
        <w:t xml:space="preserve"> 1989</w:t>
      </w:r>
      <w:r>
        <w:rPr>
          <w:bCs/>
          <w:sz w:val="28"/>
          <w:szCs w:val="28"/>
        </w:rPr>
        <w:t>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Попов В. Русские народные песни в детском хоре. – М.: «Музыка», 1979.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Попова Т. Русское народное музыкальное творчество. – М.,1962.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Православие / полная энциклопедия. – СПб: издательская группа «Весь»,2008.</w:t>
      </w:r>
    </w:p>
    <w:p w:rsidR="003530E5" w:rsidRPr="004C1E1F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autoSpaceDE w:val="0"/>
        <w:autoSpaceDN w:val="0"/>
        <w:adjustRightInd w:val="0"/>
        <w:ind w:left="540" w:right="-851" w:hanging="540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 xml:space="preserve">Репертуарные сборники детских фольклорных ансамблей России 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Русский праздник</w:t>
      </w:r>
      <w:r>
        <w:rPr>
          <w:bCs/>
          <w:sz w:val="28"/>
          <w:szCs w:val="28"/>
        </w:rPr>
        <w:t xml:space="preserve"> (</w:t>
      </w:r>
      <w:r w:rsidRPr="00C9015D">
        <w:rPr>
          <w:bCs/>
          <w:sz w:val="28"/>
          <w:szCs w:val="28"/>
        </w:rPr>
        <w:t>иллюстрированная энциклопедия</w:t>
      </w:r>
      <w:r>
        <w:rPr>
          <w:bCs/>
          <w:sz w:val="28"/>
          <w:szCs w:val="28"/>
        </w:rPr>
        <w:t>).</w:t>
      </w:r>
      <w:r w:rsidRPr="00C9015D">
        <w:rPr>
          <w:bCs/>
          <w:sz w:val="28"/>
          <w:szCs w:val="28"/>
        </w:rPr>
        <w:t xml:space="preserve"> – СПб: «Искусство»,2001</w:t>
      </w:r>
      <w:r>
        <w:rPr>
          <w:bCs/>
          <w:sz w:val="28"/>
          <w:szCs w:val="28"/>
        </w:rPr>
        <w:t>.</w:t>
      </w:r>
    </w:p>
    <w:p w:rsidR="003530E5" w:rsidRPr="0055640D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55640D">
        <w:rPr>
          <w:bCs/>
          <w:sz w:val="28"/>
          <w:szCs w:val="28"/>
        </w:rPr>
        <w:t>Семенова М. Мы – славяне</w:t>
      </w:r>
      <w:r>
        <w:rPr>
          <w:bCs/>
          <w:sz w:val="28"/>
          <w:szCs w:val="28"/>
        </w:rPr>
        <w:t xml:space="preserve"> (</w:t>
      </w:r>
      <w:r w:rsidRPr="0055640D">
        <w:rPr>
          <w:bCs/>
          <w:sz w:val="28"/>
          <w:szCs w:val="28"/>
        </w:rPr>
        <w:t>популярная энциклопедия</w:t>
      </w:r>
      <w:r>
        <w:rPr>
          <w:bCs/>
          <w:sz w:val="28"/>
          <w:szCs w:val="28"/>
        </w:rPr>
        <w:t>)</w:t>
      </w:r>
      <w:r w:rsidRPr="0055640D">
        <w:rPr>
          <w:bCs/>
          <w:sz w:val="28"/>
          <w:szCs w:val="28"/>
        </w:rPr>
        <w:t>. – СПб: Издательский дом «Азбука-классика», 2007.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Соболева Г. Россия в песне(музыкальные страницы истории) – М.: «Музыка» 1980.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Традиционные народные праздники в образовательных учр</w:t>
      </w:r>
      <w:r>
        <w:rPr>
          <w:bCs/>
          <w:sz w:val="28"/>
          <w:szCs w:val="28"/>
        </w:rPr>
        <w:t xml:space="preserve">еждениях (методическое пособие) – </w:t>
      </w:r>
      <w:r w:rsidRPr="00C9015D">
        <w:rPr>
          <w:bCs/>
          <w:sz w:val="28"/>
          <w:szCs w:val="28"/>
        </w:rPr>
        <w:t>СПб</w:t>
      </w:r>
      <w:r>
        <w:rPr>
          <w:bCs/>
          <w:sz w:val="28"/>
          <w:szCs w:val="28"/>
        </w:rPr>
        <w:t>,</w:t>
      </w:r>
      <w:r w:rsidRPr="00C9015D">
        <w:rPr>
          <w:bCs/>
          <w:sz w:val="28"/>
          <w:szCs w:val="28"/>
        </w:rPr>
        <w:t xml:space="preserve"> 2008</w:t>
      </w:r>
      <w:r>
        <w:rPr>
          <w:bCs/>
          <w:sz w:val="28"/>
          <w:szCs w:val="28"/>
        </w:rPr>
        <w:t>.</w:t>
      </w:r>
    </w:p>
    <w:p w:rsidR="003530E5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Терещенко А.В. История культуры русского народа – М.: ЭКСМО, 2007.</w:t>
      </w:r>
    </w:p>
    <w:p w:rsidR="003530E5" w:rsidRPr="00647016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color w:val="000000"/>
          <w:sz w:val="28"/>
          <w:szCs w:val="28"/>
        </w:rPr>
      </w:pPr>
      <w:r w:rsidRPr="003757E0">
        <w:rPr>
          <w:bCs/>
          <w:sz w:val="28"/>
          <w:szCs w:val="28"/>
        </w:rPr>
        <w:t xml:space="preserve">Шангина И.И. </w:t>
      </w:r>
      <w:r>
        <w:rPr>
          <w:bCs/>
          <w:sz w:val="28"/>
          <w:szCs w:val="28"/>
        </w:rPr>
        <w:t xml:space="preserve">Русские традиционные праздники. – </w:t>
      </w:r>
      <w:r w:rsidRPr="003757E0">
        <w:rPr>
          <w:bCs/>
          <w:sz w:val="28"/>
          <w:szCs w:val="28"/>
        </w:rPr>
        <w:t>СПб</w:t>
      </w:r>
      <w:r>
        <w:rPr>
          <w:bCs/>
          <w:sz w:val="28"/>
          <w:szCs w:val="28"/>
        </w:rPr>
        <w:t>: «Азбука-</w:t>
      </w:r>
      <w:r w:rsidRPr="00647016">
        <w:rPr>
          <w:bCs/>
          <w:color w:val="000000"/>
          <w:sz w:val="28"/>
          <w:szCs w:val="28"/>
        </w:rPr>
        <w:t>классика»,2008.</w:t>
      </w:r>
    </w:p>
    <w:p w:rsidR="003530E5" w:rsidRPr="00647016" w:rsidRDefault="003530E5" w:rsidP="009079A6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color w:val="000000"/>
          <w:sz w:val="28"/>
          <w:szCs w:val="28"/>
        </w:rPr>
      </w:pPr>
      <w:r w:rsidRPr="00647016">
        <w:rPr>
          <w:bCs/>
          <w:color w:val="000000"/>
          <w:sz w:val="28"/>
          <w:szCs w:val="28"/>
        </w:rPr>
        <w:t>Шангина И.И. Русские дети и их нравы. – СПб: «Искусство», 2000.</w:t>
      </w:r>
    </w:p>
    <w:p w:rsidR="003530E5" w:rsidRPr="00106ED9" w:rsidRDefault="003530E5" w:rsidP="00407885">
      <w:pPr>
        <w:widowControl w:val="0"/>
        <w:numPr>
          <w:ilvl w:val="0"/>
          <w:numId w:val="22"/>
        </w:numPr>
        <w:tabs>
          <w:tab w:val="left" w:pos="540"/>
          <w:tab w:val="left" w:pos="851"/>
        </w:tabs>
        <w:suppressAutoHyphens/>
        <w:ind w:left="540" w:hanging="540"/>
        <w:jc w:val="both"/>
        <w:rPr>
          <w:bCs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Щетинин М. Дыхательная гимнастика А. Н. Ст</w:t>
      </w:r>
      <w:r>
        <w:rPr>
          <w:color w:val="000000"/>
          <w:sz w:val="28"/>
          <w:szCs w:val="28"/>
        </w:rPr>
        <w:t>рельниковой. – М.: Метафора,20</w:t>
      </w:r>
    </w:p>
    <w:p w:rsidR="003530E5" w:rsidRDefault="003530E5" w:rsidP="00407885">
      <w:pPr>
        <w:widowControl w:val="0"/>
        <w:tabs>
          <w:tab w:val="left" w:pos="540"/>
          <w:tab w:val="left" w:pos="851"/>
        </w:tabs>
        <w:suppressAutoHyphens/>
        <w:jc w:val="both"/>
        <w:rPr>
          <w:color w:val="000000"/>
          <w:sz w:val="28"/>
          <w:szCs w:val="28"/>
        </w:rPr>
      </w:pPr>
    </w:p>
    <w:p w:rsidR="003530E5" w:rsidRPr="006D0427" w:rsidRDefault="003530E5" w:rsidP="00407885">
      <w:pPr>
        <w:widowControl w:val="0"/>
        <w:tabs>
          <w:tab w:val="left" w:pos="540"/>
          <w:tab w:val="left" w:pos="851"/>
        </w:tabs>
        <w:suppressAutoHyphens/>
        <w:jc w:val="both"/>
        <w:rPr>
          <w:bCs/>
          <w:color w:val="000000"/>
          <w:sz w:val="28"/>
          <w:szCs w:val="28"/>
        </w:rPr>
      </w:pPr>
    </w:p>
    <w:p w:rsidR="003530E5" w:rsidRDefault="003530E5" w:rsidP="009079A6">
      <w:pPr>
        <w:pStyle w:val="a1"/>
        <w:framePr w:w="9418" w:h="219" w:hRule="exact" w:wrap="none" w:vAnchor="page" w:hAnchor="page" w:x="1670" w:y="15651"/>
        <w:shd w:val="clear" w:color="auto" w:fill="auto"/>
        <w:spacing w:line="190" w:lineRule="exact"/>
        <w:jc w:val="left"/>
      </w:pPr>
    </w:p>
    <w:p w:rsidR="003530E5" w:rsidRDefault="003530E5" w:rsidP="009079A6">
      <w:pPr>
        <w:tabs>
          <w:tab w:val="left" w:pos="357"/>
        </w:tabs>
        <w:spacing w:line="322" w:lineRule="exact"/>
        <w:jc w:val="both"/>
      </w:pPr>
    </w:p>
    <w:p w:rsidR="003530E5" w:rsidRPr="00261906" w:rsidRDefault="003530E5" w:rsidP="00407885">
      <w:pPr>
        <w:ind w:left="6240" w:firstLine="624"/>
        <w:rPr>
          <w:sz w:val="28"/>
          <w:szCs w:val="28"/>
        </w:rPr>
      </w:pPr>
      <w:r w:rsidRPr="00261906">
        <w:rPr>
          <w:sz w:val="28"/>
          <w:szCs w:val="28"/>
        </w:rPr>
        <w:t>Приложение №1</w:t>
      </w:r>
    </w:p>
    <w:p w:rsidR="003530E5" w:rsidRDefault="003530E5" w:rsidP="00407885">
      <w:pPr>
        <w:rPr>
          <w:b/>
          <w:sz w:val="32"/>
          <w:szCs w:val="32"/>
        </w:rPr>
      </w:pPr>
      <w:r w:rsidRPr="008E3009">
        <w:rPr>
          <w:b/>
          <w:sz w:val="32"/>
          <w:szCs w:val="32"/>
        </w:rPr>
        <w:t>Формы аттестации</w:t>
      </w:r>
    </w:p>
    <w:p w:rsidR="003530E5" w:rsidRDefault="003530E5" w:rsidP="00407885">
      <w:pPr>
        <w:rPr>
          <w:b/>
          <w:sz w:val="32"/>
          <w:szCs w:val="32"/>
        </w:rPr>
      </w:pPr>
    </w:p>
    <w:p w:rsidR="003530E5" w:rsidRDefault="003530E5" w:rsidP="0073068A">
      <w:pPr>
        <w:rPr>
          <w:color w:val="000000"/>
          <w:sz w:val="28"/>
          <w:szCs w:val="28"/>
        </w:rPr>
      </w:pPr>
      <w:r w:rsidRPr="0073068A">
        <w:rPr>
          <w:color w:val="000000"/>
          <w:sz w:val="28"/>
          <w:szCs w:val="28"/>
        </w:rPr>
        <w:t xml:space="preserve">Для определения результативности </w:t>
      </w:r>
      <w:r>
        <w:rPr>
          <w:color w:val="000000"/>
          <w:sz w:val="28"/>
          <w:szCs w:val="28"/>
        </w:rPr>
        <w:t xml:space="preserve">освоения </w:t>
      </w:r>
      <w:r w:rsidRPr="0073068A">
        <w:rPr>
          <w:color w:val="000000"/>
          <w:sz w:val="28"/>
          <w:szCs w:val="28"/>
        </w:rPr>
        <w:t>данной программы</w:t>
      </w:r>
      <w:r>
        <w:rPr>
          <w:color w:val="000000"/>
          <w:sz w:val="28"/>
          <w:szCs w:val="28"/>
        </w:rPr>
        <w:t xml:space="preserve"> используются такие формы аттестации, как открытый урок, открытое мероприятие, творческое задание, конкурс, концерт, фестиваль.</w:t>
      </w:r>
    </w:p>
    <w:p w:rsidR="003530E5" w:rsidRPr="00261906" w:rsidRDefault="003530E5" w:rsidP="0073068A">
      <w:pPr>
        <w:rPr>
          <w:color w:val="000000"/>
          <w:sz w:val="28"/>
          <w:szCs w:val="28"/>
        </w:rPr>
      </w:pPr>
      <w:r w:rsidRPr="001F39A2">
        <w:rPr>
          <w:sz w:val="28"/>
          <w:szCs w:val="28"/>
        </w:rPr>
        <w:t>Данная программа является дополнением к пятигодичной программе художественной направленности «Россия в песне», составленной на основе церковного месяцеслова и народного</w:t>
      </w:r>
      <w:r>
        <w:rPr>
          <w:sz w:val="28"/>
          <w:szCs w:val="28"/>
        </w:rPr>
        <w:t xml:space="preserve"> календаря, поэтому одной из основных форм</w:t>
      </w:r>
      <w:r w:rsidRPr="00261906">
        <w:rPr>
          <w:sz w:val="28"/>
          <w:szCs w:val="28"/>
        </w:rPr>
        <w:t xml:space="preserve"> аттестации по данной программе является проведение праздников народного календаря</w:t>
      </w:r>
      <w:r>
        <w:rPr>
          <w:sz w:val="28"/>
          <w:szCs w:val="28"/>
        </w:rPr>
        <w:t>. Особое внимание уделяется ансамблевому и сольному исполнению песенного материала.</w:t>
      </w:r>
    </w:p>
    <w:p w:rsidR="003530E5" w:rsidRPr="0073068A" w:rsidRDefault="003530E5" w:rsidP="0073068A">
      <w:pPr>
        <w:rPr>
          <w:sz w:val="28"/>
          <w:szCs w:val="28"/>
          <w:lang w:eastAsia="en-US"/>
        </w:rPr>
      </w:pPr>
      <w:r w:rsidRPr="0073068A">
        <w:rPr>
          <w:sz w:val="28"/>
          <w:szCs w:val="28"/>
          <w:lang w:eastAsia="en-US"/>
        </w:rPr>
        <w:t>Формой отслеживания и фиксации образовательных результатов  являются: видеозаписи, грамоты, фотоматериалы, статьи и информация в СМИ, портфолио творческого объединения.</w:t>
      </w:r>
    </w:p>
    <w:p w:rsidR="003530E5" w:rsidRDefault="003530E5" w:rsidP="0073068A">
      <w:pPr>
        <w:rPr>
          <w:lang w:eastAsia="en-US"/>
        </w:rPr>
      </w:pPr>
      <w:r w:rsidRPr="0073068A">
        <w:rPr>
          <w:sz w:val="28"/>
          <w:szCs w:val="28"/>
          <w:lang w:eastAsia="en-US"/>
        </w:rPr>
        <w:t xml:space="preserve">     Формой предъявления и демонстрации образовательных результатов</w:t>
      </w:r>
      <w:r>
        <w:rPr>
          <w:sz w:val="28"/>
          <w:szCs w:val="28"/>
          <w:lang w:eastAsia="en-US"/>
        </w:rPr>
        <w:t xml:space="preserve"> являются:</w:t>
      </w:r>
      <w:r>
        <w:rPr>
          <w:sz w:val="28"/>
          <w:szCs w:val="28"/>
        </w:rPr>
        <w:t>м</w:t>
      </w:r>
      <w:r w:rsidRPr="009079A6">
        <w:rPr>
          <w:sz w:val="28"/>
          <w:szCs w:val="28"/>
        </w:rPr>
        <w:t>ониторинг результативности учащихся</w:t>
      </w:r>
      <w:r w:rsidRPr="0073068A">
        <w:rPr>
          <w:sz w:val="28"/>
          <w:szCs w:val="28"/>
          <w:lang w:eastAsia="en-US"/>
        </w:rPr>
        <w:t>, видеозаписи, грамоты, фотоматериалы, статьи и информация в СМИ, портфолио, участие в концертах, фестивалях и конкурсах различного уровня</w:t>
      </w:r>
      <w:r>
        <w:rPr>
          <w:lang w:eastAsia="en-US"/>
        </w:rPr>
        <w:t>.</w:t>
      </w:r>
    </w:p>
    <w:p w:rsidR="003530E5" w:rsidRPr="0073068A" w:rsidRDefault="003530E5" w:rsidP="0073068A">
      <w:pPr>
        <w:jc w:val="right"/>
        <w:rPr>
          <w:sz w:val="28"/>
          <w:szCs w:val="28"/>
        </w:rPr>
      </w:pPr>
    </w:p>
    <w:p w:rsidR="003530E5" w:rsidRPr="0073068A" w:rsidRDefault="003530E5" w:rsidP="0073068A">
      <w:pPr>
        <w:jc w:val="right"/>
        <w:rPr>
          <w:sz w:val="28"/>
          <w:szCs w:val="28"/>
        </w:rPr>
      </w:pPr>
    </w:p>
    <w:p w:rsidR="003530E5" w:rsidRDefault="003530E5" w:rsidP="0073068A"/>
    <w:p w:rsidR="003530E5" w:rsidRDefault="003530E5" w:rsidP="0073068A"/>
    <w:p w:rsidR="003530E5" w:rsidRDefault="003530E5" w:rsidP="0073068A"/>
    <w:p w:rsidR="003530E5" w:rsidRDefault="003530E5" w:rsidP="0073068A"/>
    <w:p w:rsidR="003530E5" w:rsidRDefault="003530E5" w:rsidP="007353F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Приложение №2</w:t>
      </w:r>
    </w:p>
    <w:p w:rsidR="003530E5" w:rsidRPr="00261906" w:rsidRDefault="003530E5" w:rsidP="0073068A">
      <w:pPr>
        <w:rPr>
          <w:sz w:val="28"/>
          <w:szCs w:val="28"/>
        </w:rPr>
      </w:pPr>
    </w:p>
    <w:p w:rsidR="003530E5" w:rsidRDefault="003530E5" w:rsidP="0073068A">
      <w:pPr>
        <w:jc w:val="center"/>
        <w:rPr>
          <w:b/>
          <w:sz w:val="32"/>
          <w:szCs w:val="32"/>
        </w:rPr>
      </w:pPr>
      <w:r w:rsidRPr="00261906">
        <w:rPr>
          <w:b/>
          <w:sz w:val="32"/>
          <w:szCs w:val="32"/>
        </w:rPr>
        <w:t>Оценочные материалы</w:t>
      </w:r>
    </w:p>
    <w:p w:rsidR="003530E5" w:rsidRPr="00261906" w:rsidRDefault="003530E5" w:rsidP="00445EAD">
      <w:pPr>
        <w:jc w:val="center"/>
        <w:rPr>
          <w:b/>
          <w:sz w:val="32"/>
          <w:szCs w:val="32"/>
        </w:rPr>
      </w:pPr>
    </w:p>
    <w:p w:rsidR="003530E5" w:rsidRPr="00445EAD" w:rsidRDefault="003530E5" w:rsidP="00445EAD">
      <w:pPr>
        <w:spacing w:after="200" w:line="276" w:lineRule="auto"/>
        <w:rPr>
          <w:sz w:val="28"/>
          <w:szCs w:val="28"/>
        </w:rPr>
      </w:pPr>
      <w:r w:rsidRPr="00445EAD">
        <w:rPr>
          <w:sz w:val="28"/>
          <w:szCs w:val="28"/>
          <w:lang w:eastAsia="en-US"/>
        </w:rPr>
        <w:t>Для определения достижений учащимися планируемых р</w:t>
      </w:r>
      <w:r>
        <w:rPr>
          <w:sz w:val="28"/>
          <w:szCs w:val="28"/>
          <w:lang w:eastAsia="en-US"/>
        </w:rPr>
        <w:t xml:space="preserve">езультатов </w:t>
      </w:r>
      <w:r>
        <w:rPr>
          <w:sz w:val="28"/>
          <w:szCs w:val="28"/>
        </w:rPr>
        <w:t>о</w:t>
      </w:r>
      <w:r w:rsidRPr="00253F4D">
        <w:rPr>
          <w:sz w:val="28"/>
          <w:szCs w:val="28"/>
        </w:rPr>
        <w:t>цениваются изменения личности воспитанников, уровень обученности по программе, удовлетворение по</w:t>
      </w:r>
      <w:r>
        <w:rPr>
          <w:sz w:val="28"/>
          <w:szCs w:val="28"/>
        </w:rPr>
        <w:t>требностей в творчестве, р</w:t>
      </w:r>
      <w:r w:rsidRPr="00253F4D">
        <w:rPr>
          <w:sz w:val="28"/>
          <w:szCs w:val="28"/>
        </w:rPr>
        <w:t>езультат</w:t>
      </w:r>
      <w:r>
        <w:rPr>
          <w:sz w:val="28"/>
          <w:szCs w:val="28"/>
        </w:rPr>
        <w:t xml:space="preserve">ы участия в конкурсах. </w:t>
      </w:r>
      <w:r w:rsidRPr="00253F4D">
        <w:rPr>
          <w:sz w:val="28"/>
          <w:szCs w:val="28"/>
        </w:rPr>
        <w:t xml:space="preserve">Оценивается также способность детей проявлять творческую активность, инициативу, ведь это один из показателей успешной социализации ребят. Важно, чтобы были удовлетворены потребности в творчестве каждого участника </w:t>
      </w:r>
      <w:r>
        <w:rPr>
          <w:sz w:val="28"/>
          <w:szCs w:val="28"/>
        </w:rPr>
        <w:t xml:space="preserve">творческого объединения. </w:t>
      </w:r>
      <w:r w:rsidRPr="00253F4D">
        <w:rPr>
          <w:sz w:val="28"/>
          <w:szCs w:val="28"/>
        </w:rPr>
        <w:t>Важным критерием оценки уровня обученности детей по программе являются результаты их участия в различных конкурсах и фестивалях (грамоты, дипломы, полученные на конкурсах и фестивалях), востребованность выступле</w:t>
      </w:r>
      <w:r>
        <w:rPr>
          <w:sz w:val="28"/>
          <w:szCs w:val="28"/>
        </w:rPr>
        <w:t>ний ребят на мероприятиях района и школы</w:t>
      </w:r>
      <w:r w:rsidRPr="00253F4D">
        <w:rPr>
          <w:sz w:val="28"/>
          <w:szCs w:val="28"/>
        </w:rPr>
        <w:t xml:space="preserve"> (занятость их творческой концертной деятельностью). </w:t>
      </w:r>
    </w:p>
    <w:p w:rsidR="003530E5" w:rsidRPr="009079A6" w:rsidRDefault="003530E5" w:rsidP="00445EAD">
      <w:pPr>
        <w:pStyle w:val="NormalWeb"/>
        <w:rPr>
          <w:sz w:val="28"/>
          <w:szCs w:val="28"/>
        </w:rPr>
      </w:pPr>
      <w:r w:rsidRPr="009079A6">
        <w:rPr>
          <w:sz w:val="28"/>
          <w:szCs w:val="28"/>
        </w:rPr>
        <w:t>Мониторинг результативно</w:t>
      </w:r>
      <w:r>
        <w:rPr>
          <w:sz w:val="28"/>
          <w:szCs w:val="28"/>
        </w:rPr>
        <w:t>сти учащихся проводится</w:t>
      </w:r>
      <w:r w:rsidRPr="009079A6">
        <w:rPr>
          <w:sz w:val="28"/>
          <w:szCs w:val="28"/>
        </w:rPr>
        <w:t xml:space="preserve"> по итогам полугодия и в конце обучения.</w:t>
      </w:r>
    </w:p>
    <w:p w:rsidR="003530E5" w:rsidRPr="009079A6" w:rsidRDefault="003530E5" w:rsidP="003C55B4">
      <w:pPr>
        <w:spacing w:beforeLines="25" w:line="360" w:lineRule="auto"/>
        <w:ind w:left="-142"/>
        <w:jc w:val="center"/>
        <w:rPr>
          <w:sz w:val="28"/>
          <w:szCs w:val="28"/>
        </w:rPr>
      </w:pPr>
      <w:r w:rsidRPr="009079A6">
        <w:rPr>
          <w:sz w:val="28"/>
          <w:szCs w:val="28"/>
        </w:rPr>
        <w:t>(Низкий уровень- до 20 баллов; средний -21-36; высокий- больше36)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1843"/>
        <w:gridCol w:w="2268"/>
        <w:gridCol w:w="5387"/>
      </w:tblGrid>
      <w:tr w:rsidR="003530E5" w:rsidRPr="009079A6" w:rsidTr="00C139AE">
        <w:trPr>
          <w:trHeight w:val="409"/>
        </w:trPr>
        <w:tc>
          <w:tcPr>
            <w:tcW w:w="56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843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Критерии</w:t>
            </w: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Показатели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Результат</w:t>
            </w:r>
          </w:p>
        </w:tc>
      </w:tr>
      <w:tr w:rsidR="003530E5" w:rsidRPr="009079A6" w:rsidTr="00C139AE">
        <w:trPr>
          <w:trHeight w:val="1338"/>
        </w:trPr>
        <w:tc>
          <w:tcPr>
            <w:tcW w:w="567" w:type="dxa"/>
            <w:vMerge w:val="restart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1.</w:t>
            </w:r>
          </w:p>
        </w:tc>
        <w:tc>
          <w:tcPr>
            <w:tcW w:w="1843" w:type="dxa"/>
            <w:vMerge w:val="restart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Изменения личности воспитанников</w:t>
            </w: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 xml:space="preserve">1.Отношение к себе, как к творческой личности 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Повышение самооценки – 1-3баллов. Повышение мотивации к творческому поиску – 4-6 баллов.   Появление уверенности в своих творческих способностях – 7-10 баллов.</w:t>
            </w:r>
          </w:p>
        </w:tc>
      </w:tr>
      <w:tr w:rsidR="003530E5" w:rsidRPr="009079A6" w:rsidTr="00C139AE">
        <w:trPr>
          <w:trHeight w:val="851"/>
        </w:trPr>
        <w:tc>
          <w:tcPr>
            <w:tcW w:w="567" w:type="dxa"/>
            <w:vMerge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2.Отношение к деятельности в творческом объединении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Слабая мотивация к посещению занятий  – 1-3 балла. Незначительное повышение мотивации к посещению занятий – 4-6 баллов. Заметное повышение мотивации к посещению занятий – 7-10 баллов.</w:t>
            </w:r>
          </w:p>
        </w:tc>
      </w:tr>
      <w:tr w:rsidR="003530E5" w:rsidRPr="009079A6" w:rsidTr="00C139AE">
        <w:trPr>
          <w:trHeight w:val="1543"/>
        </w:trPr>
        <w:tc>
          <w:tcPr>
            <w:tcW w:w="567" w:type="dxa"/>
            <w:vMerge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3.Отношение к сверстникам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Слабое стремление к общению со сверстниками в творческом объединении – 1-3 балла. Сверстники воспринимаются как необходимое условие занятий в творческом объединении – 4-6 баллов.                          Установление здоровой конкуренции, основанной на доброжелательных отношениях друг к другу – 7-10 баллов.</w:t>
            </w:r>
          </w:p>
        </w:tc>
      </w:tr>
      <w:tr w:rsidR="003530E5" w:rsidRPr="009079A6" w:rsidTr="00C139AE">
        <w:trPr>
          <w:trHeight w:val="1316"/>
        </w:trPr>
        <w:tc>
          <w:tcPr>
            <w:tcW w:w="56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Уровень обученност</w:t>
            </w:r>
            <w:r>
              <w:rPr>
                <w:sz w:val="28"/>
                <w:szCs w:val="28"/>
              </w:rPr>
              <w:t>и по программе (освоение програ</w:t>
            </w:r>
            <w:r w:rsidRPr="009079A6">
              <w:rPr>
                <w:sz w:val="28"/>
                <w:szCs w:val="28"/>
              </w:rPr>
              <w:t>ммы)</w:t>
            </w: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1.Оценка качества вокального исполнения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Уровень исполнительского мастерства низкий – 1-3 балла, средний 4-6 баллов, высокий 7-10 баллов</w:t>
            </w:r>
          </w:p>
        </w:tc>
      </w:tr>
      <w:tr w:rsidR="003530E5" w:rsidRPr="009079A6" w:rsidTr="00C139AE">
        <w:tc>
          <w:tcPr>
            <w:tcW w:w="56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Удовлетво-рение потреб-ностей в творчестве</w:t>
            </w: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Участие в концертах и мероприятиях различного уровня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Школьный уровень – 1-2 балла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Муниципальный – 3-4 балла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Районный –5-6 баллов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Обл. и региональный – 7-9 баллов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Международный – 10-12 баллов</w:t>
            </w:r>
          </w:p>
        </w:tc>
      </w:tr>
      <w:tr w:rsidR="003530E5" w:rsidRPr="009079A6" w:rsidTr="00C139AE">
        <w:trPr>
          <w:trHeight w:val="1263"/>
        </w:trPr>
        <w:tc>
          <w:tcPr>
            <w:tcW w:w="56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 xml:space="preserve">Результаты участия в конкурсах </w:t>
            </w:r>
          </w:p>
        </w:tc>
        <w:tc>
          <w:tcPr>
            <w:tcW w:w="2268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Уровень выступления на конкурсах</w:t>
            </w:r>
          </w:p>
        </w:tc>
        <w:tc>
          <w:tcPr>
            <w:tcW w:w="5387" w:type="dxa"/>
          </w:tcPr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 xml:space="preserve">Призер 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Муниципального конкурса-2-4 балла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Районного – 5-6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Регионального, областного – 7-9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  <w:r w:rsidRPr="009079A6">
              <w:rPr>
                <w:sz w:val="28"/>
                <w:szCs w:val="28"/>
              </w:rPr>
              <w:t>Международного 10-12</w:t>
            </w:r>
          </w:p>
          <w:p w:rsidR="003530E5" w:rsidRPr="009079A6" w:rsidRDefault="003530E5" w:rsidP="00C139AE">
            <w:pPr>
              <w:rPr>
                <w:sz w:val="28"/>
                <w:szCs w:val="28"/>
              </w:rPr>
            </w:pPr>
          </w:p>
        </w:tc>
      </w:tr>
    </w:tbl>
    <w:p w:rsidR="003530E5" w:rsidRDefault="003530E5" w:rsidP="00445EAD">
      <w:pPr>
        <w:widowControl w:val="0"/>
        <w:suppressAutoHyphens/>
        <w:rPr>
          <w:color w:val="000000"/>
          <w:sz w:val="28"/>
          <w:szCs w:val="28"/>
        </w:rPr>
      </w:pPr>
    </w:p>
    <w:p w:rsidR="003530E5" w:rsidRDefault="003530E5" w:rsidP="007353FB">
      <w:pPr>
        <w:rPr>
          <w:sz w:val="28"/>
          <w:szCs w:val="28"/>
        </w:rPr>
      </w:pPr>
    </w:p>
    <w:p w:rsidR="003530E5" w:rsidRPr="00261906" w:rsidRDefault="003530E5" w:rsidP="0073068A">
      <w:pPr>
        <w:jc w:val="right"/>
        <w:rPr>
          <w:sz w:val="28"/>
          <w:szCs w:val="28"/>
        </w:rPr>
      </w:pPr>
      <w:r w:rsidRPr="00261906">
        <w:rPr>
          <w:sz w:val="28"/>
          <w:szCs w:val="28"/>
        </w:rPr>
        <w:t>Приложение 3</w:t>
      </w:r>
    </w:p>
    <w:p w:rsidR="003530E5" w:rsidRPr="00445EAD" w:rsidRDefault="003530E5" w:rsidP="0073068A">
      <w:pPr>
        <w:rPr>
          <w:b/>
          <w:sz w:val="32"/>
          <w:szCs w:val="32"/>
        </w:rPr>
      </w:pPr>
    </w:p>
    <w:p w:rsidR="003530E5" w:rsidRPr="00445EAD" w:rsidRDefault="003530E5" w:rsidP="0073068A">
      <w:pPr>
        <w:jc w:val="center"/>
        <w:rPr>
          <w:b/>
          <w:noProof/>
          <w:sz w:val="32"/>
          <w:szCs w:val="32"/>
        </w:rPr>
      </w:pPr>
      <w:r w:rsidRPr="00445EAD">
        <w:rPr>
          <w:b/>
          <w:noProof/>
          <w:sz w:val="32"/>
          <w:szCs w:val="32"/>
        </w:rPr>
        <w:t xml:space="preserve">Организационно – педагогические условия реализации  программы. </w:t>
      </w:r>
    </w:p>
    <w:p w:rsidR="003530E5" w:rsidRDefault="003530E5" w:rsidP="0073068A">
      <w:pPr>
        <w:jc w:val="center"/>
        <w:rPr>
          <w:noProof/>
          <w:sz w:val="28"/>
          <w:szCs w:val="28"/>
        </w:rPr>
      </w:pPr>
    </w:p>
    <w:p w:rsidR="003530E5" w:rsidRDefault="003530E5" w:rsidP="0073068A">
      <w:pPr>
        <w:jc w:val="center"/>
        <w:rPr>
          <w:noProof/>
          <w:sz w:val="28"/>
          <w:szCs w:val="28"/>
        </w:rPr>
      </w:pP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>Материально-техническое обеспечение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учебный кабинет;</w:t>
      </w:r>
      <w:r>
        <w:rPr>
          <w:color w:val="000000"/>
          <w:sz w:val="28"/>
          <w:szCs w:val="28"/>
        </w:rPr>
        <w:t xml:space="preserve"> зал для занятий хореографией, проведения репетиций.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традиционные народные музыкальные инструменты (струнные, деревянные-ударные, духовые).);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реквизит (традиционные куклы, предметы быта и др.);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диски, кассеты с фольклорными записями;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мультимедийная аппаратура;</w:t>
      </w:r>
    </w:p>
    <w:p w:rsidR="003530E5" w:rsidRDefault="003530E5" w:rsidP="00445EAD">
      <w:pPr>
        <w:spacing w:after="200" w:line="276" w:lineRule="auto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ноутбук;микрофоны</w:t>
      </w:r>
    </w:p>
    <w:p w:rsidR="003530E5" w:rsidRDefault="003530E5" w:rsidP="00445EAD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Информационное обеспечение:</w:t>
      </w:r>
    </w:p>
    <w:p w:rsidR="003530E5" w:rsidRPr="008B267D" w:rsidRDefault="003530E5" w:rsidP="00445EAD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3F2747">
        <w:rPr>
          <w:color w:val="000000"/>
          <w:sz w:val="28"/>
          <w:szCs w:val="28"/>
        </w:rPr>
        <w:t>аудио, видео, фото, интернет источники;</w:t>
      </w:r>
    </w:p>
    <w:p w:rsidR="003530E5" w:rsidRPr="008B267D" w:rsidRDefault="003530E5" w:rsidP="00445EA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мультимедийная аппаратура;</w:t>
      </w:r>
    </w:p>
    <w:p w:rsidR="003530E5" w:rsidRDefault="003530E5" w:rsidP="00445EAD">
      <w:pPr>
        <w:rPr>
          <w:b/>
          <w:color w:val="FF0000"/>
          <w:sz w:val="28"/>
          <w:szCs w:val="28"/>
        </w:rPr>
      </w:pPr>
      <w:r w:rsidRPr="008B267D">
        <w:rPr>
          <w:color w:val="000000"/>
          <w:sz w:val="28"/>
          <w:szCs w:val="28"/>
        </w:rPr>
        <w:t>- ноутбук;микрофоны</w:t>
      </w:r>
    </w:p>
    <w:p w:rsidR="003530E5" w:rsidRDefault="003530E5" w:rsidP="00445EAD">
      <w:pPr>
        <w:rPr>
          <w:b/>
          <w:color w:val="FF0000"/>
          <w:sz w:val="28"/>
          <w:szCs w:val="28"/>
        </w:rPr>
      </w:pPr>
    </w:p>
    <w:p w:rsidR="003530E5" w:rsidRDefault="003530E5" w:rsidP="00445EAD">
      <w:pPr>
        <w:jc w:val="both"/>
        <w:rPr>
          <w:b/>
          <w:sz w:val="28"/>
          <w:szCs w:val="28"/>
          <w:lang w:eastAsia="en-US"/>
        </w:rPr>
      </w:pPr>
      <w:r w:rsidRPr="003F2747">
        <w:rPr>
          <w:b/>
          <w:sz w:val="28"/>
          <w:szCs w:val="28"/>
          <w:lang w:eastAsia="en-US"/>
        </w:rPr>
        <w:t>Методический материал:</w:t>
      </w:r>
    </w:p>
    <w:p w:rsidR="003530E5" w:rsidRPr="004B1084" w:rsidRDefault="003530E5" w:rsidP="00445EA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>- т</w:t>
      </w:r>
      <w:r w:rsidRPr="004B1084">
        <w:rPr>
          <w:color w:val="000000"/>
          <w:sz w:val="28"/>
          <w:szCs w:val="28"/>
        </w:rPr>
        <w:t>радиционные и заимствованные методики</w:t>
      </w:r>
    </w:p>
    <w:p w:rsidR="003530E5" w:rsidRDefault="003530E5" w:rsidP="00445EAD">
      <w:pPr>
        <w:ind w:left="360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(</w:t>
      </w:r>
      <w:r w:rsidRPr="00BC1341">
        <w:rPr>
          <w:sz w:val="28"/>
          <w:szCs w:val="28"/>
        </w:rPr>
        <w:t>Развитие голоса: координация и тренинг – В. Емельянов</w:t>
      </w:r>
    </w:p>
    <w:p w:rsidR="003530E5" w:rsidRPr="008B267D" w:rsidRDefault="003530E5" w:rsidP="00445EAD">
      <w:pPr>
        <w:ind w:left="360"/>
        <w:jc w:val="both"/>
        <w:rPr>
          <w:b/>
          <w:color w:val="FF0000"/>
          <w:sz w:val="28"/>
          <w:szCs w:val="28"/>
        </w:rPr>
      </w:pPr>
      <w:r w:rsidRPr="00BC1341">
        <w:rPr>
          <w:color w:val="000000"/>
          <w:sz w:val="28"/>
          <w:szCs w:val="28"/>
        </w:rPr>
        <w:t>Дыхательная гимнастика – А.Н. Стрельникова</w:t>
      </w:r>
      <w:r>
        <w:rPr>
          <w:color w:val="000000"/>
          <w:sz w:val="28"/>
          <w:szCs w:val="28"/>
        </w:rPr>
        <w:t>)</w:t>
      </w:r>
    </w:p>
    <w:p w:rsidR="003530E5" w:rsidRPr="008B267D" w:rsidRDefault="003530E5" w:rsidP="00445EAD">
      <w:pPr>
        <w:jc w:val="both"/>
        <w:rPr>
          <w:sz w:val="28"/>
          <w:szCs w:val="28"/>
          <w:lang w:eastAsia="en-US"/>
        </w:rPr>
      </w:pPr>
      <w:r w:rsidRPr="008B267D">
        <w:rPr>
          <w:sz w:val="28"/>
          <w:szCs w:val="28"/>
          <w:lang w:eastAsia="en-US"/>
        </w:rPr>
        <w:t>- разработки по темам;</w:t>
      </w:r>
    </w:p>
    <w:p w:rsidR="003530E5" w:rsidRPr="008B267D" w:rsidRDefault="003530E5" w:rsidP="00445EAD">
      <w:pPr>
        <w:jc w:val="both"/>
        <w:rPr>
          <w:sz w:val="28"/>
          <w:szCs w:val="28"/>
          <w:lang w:eastAsia="en-US"/>
        </w:rPr>
      </w:pPr>
      <w:r w:rsidRPr="008B267D">
        <w:rPr>
          <w:sz w:val="28"/>
          <w:szCs w:val="28"/>
          <w:lang w:eastAsia="en-US"/>
        </w:rPr>
        <w:t>- тематический теоретический материал;</w:t>
      </w: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sz w:val="28"/>
          <w:szCs w:val="28"/>
          <w:lang w:eastAsia="en-US"/>
        </w:rPr>
        <w:t xml:space="preserve"> - </w:t>
      </w:r>
      <w:r w:rsidRPr="008B267D">
        <w:rPr>
          <w:bCs/>
          <w:sz w:val="28"/>
          <w:szCs w:val="28"/>
        </w:rPr>
        <w:t>наглядные пособия;</w:t>
      </w: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- </w:t>
      </w:r>
      <w:r w:rsidRPr="008B267D">
        <w:rPr>
          <w:sz w:val="28"/>
          <w:szCs w:val="28"/>
        </w:rPr>
        <w:t>сценарии фольклорных праздников;</w:t>
      </w: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 - </w:t>
      </w:r>
      <w:r w:rsidRPr="008B267D">
        <w:rPr>
          <w:sz w:val="28"/>
          <w:szCs w:val="28"/>
        </w:rPr>
        <w:t>фото и видео отчеты (выступления на праздниках, концертах, конкурсах, фестивалях);</w:t>
      </w: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методические пособия для проведения игр и праздников народного календаря;</w:t>
      </w:r>
    </w:p>
    <w:p w:rsidR="003530E5" w:rsidRPr="008B267D" w:rsidRDefault="003530E5" w:rsidP="00445EAD">
      <w:pPr>
        <w:jc w:val="both"/>
        <w:rPr>
          <w:b/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подборка песенного материала для каждого возраста учащихся.</w:t>
      </w:r>
    </w:p>
    <w:p w:rsidR="003530E5" w:rsidRPr="008B267D" w:rsidRDefault="003530E5" w:rsidP="00445EAD">
      <w:pPr>
        <w:jc w:val="both"/>
        <w:rPr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 - </w:t>
      </w:r>
      <w:r w:rsidRPr="008B267D">
        <w:rPr>
          <w:bCs/>
          <w:color w:val="000000"/>
          <w:sz w:val="28"/>
          <w:szCs w:val="28"/>
        </w:rPr>
        <w:t>фольклорные аудиозаписи;</w:t>
      </w:r>
    </w:p>
    <w:p w:rsidR="003530E5" w:rsidRPr="008B267D" w:rsidRDefault="003530E5" w:rsidP="00445EAD">
      <w:pPr>
        <w:jc w:val="both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фольклорные видеозаписи, фотоматериалы;</w:t>
      </w:r>
    </w:p>
    <w:p w:rsidR="003530E5" w:rsidRDefault="003530E5" w:rsidP="00445EAD">
      <w:pPr>
        <w:spacing w:after="200" w:line="276" w:lineRule="auto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мультимедийные материалы</w:t>
      </w:r>
    </w:p>
    <w:p w:rsidR="003530E5" w:rsidRDefault="003530E5" w:rsidP="00445EAD">
      <w:pPr>
        <w:spacing w:after="200" w:line="276" w:lineRule="auto"/>
        <w:rPr>
          <w:color w:val="000000"/>
          <w:sz w:val="28"/>
          <w:szCs w:val="28"/>
        </w:rPr>
      </w:pPr>
      <w:r w:rsidRPr="00445EAD">
        <w:rPr>
          <w:rStyle w:val="Strong"/>
          <w:b w:val="0"/>
          <w:sz w:val="28"/>
          <w:szCs w:val="28"/>
        </w:rPr>
        <w:t>Реализация данной программы осуществляется параллельно с занятиями по основной программе «Россия в песне». Это дает возможность больше внимания уделить основам музыкальной и нотной грамоты, вокально-хоровой работе, сценическому искусству</w:t>
      </w:r>
      <w:r w:rsidRPr="00445EAD">
        <w:rPr>
          <w:color w:val="000000"/>
          <w:kern w:val="2"/>
          <w:sz w:val="28"/>
          <w:szCs w:val="28"/>
        </w:rPr>
        <w:t>и поведению</w:t>
      </w:r>
      <w:r w:rsidRPr="00261906">
        <w:rPr>
          <w:color w:val="000000"/>
          <w:kern w:val="2"/>
          <w:sz w:val="28"/>
          <w:szCs w:val="28"/>
        </w:rPr>
        <w:t xml:space="preserve"> на сцене</w:t>
      </w:r>
      <w:r>
        <w:rPr>
          <w:color w:val="000000"/>
          <w:sz w:val="28"/>
          <w:szCs w:val="28"/>
        </w:rPr>
        <w:t>.</w:t>
      </w:r>
    </w:p>
    <w:p w:rsidR="003530E5" w:rsidRPr="00916F75" w:rsidRDefault="003530E5" w:rsidP="00833706">
      <w:pPr>
        <w:suppressAutoHyphens/>
        <w:jc w:val="both"/>
        <w:rPr>
          <w:bCs/>
          <w:sz w:val="32"/>
          <w:szCs w:val="28"/>
        </w:rPr>
      </w:pPr>
      <w:r w:rsidRPr="00DC5899">
        <w:rPr>
          <w:b/>
          <w:color w:val="000000"/>
          <w:kern w:val="2"/>
          <w:sz w:val="28"/>
          <w:szCs w:val="28"/>
        </w:rPr>
        <w:t>Возраст детей, участвующих в реализации программы</w:t>
      </w:r>
      <w:r>
        <w:rPr>
          <w:b/>
          <w:color w:val="000000"/>
          <w:kern w:val="2"/>
          <w:sz w:val="32"/>
        </w:rPr>
        <w:t xml:space="preserve"> – </w:t>
      </w:r>
      <w:r>
        <w:rPr>
          <w:color w:val="000000"/>
          <w:kern w:val="2"/>
          <w:sz w:val="32"/>
        </w:rPr>
        <w:t>7-16 лет,</w:t>
      </w:r>
    </w:p>
    <w:p w:rsidR="003530E5" w:rsidRDefault="003530E5" w:rsidP="00445EAD">
      <w:pPr>
        <w:suppressAutoHyphen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Группы</w:t>
      </w:r>
      <w:r w:rsidRPr="00916F75">
        <w:rPr>
          <w:bCs/>
          <w:sz w:val="28"/>
          <w:szCs w:val="28"/>
        </w:rPr>
        <w:t xml:space="preserve"> могут быть разновозр</w:t>
      </w:r>
      <w:r>
        <w:rPr>
          <w:bCs/>
          <w:sz w:val="28"/>
          <w:szCs w:val="28"/>
        </w:rPr>
        <w:t>астные и одновозрастные, одного года обучения и разных (1-3 год обучения; 3-5 год обучения). Количественный состав групп -  10-12</w:t>
      </w:r>
      <w:r w:rsidRPr="00916F75">
        <w:rPr>
          <w:bCs/>
          <w:sz w:val="28"/>
          <w:szCs w:val="28"/>
        </w:rPr>
        <w:t xml:space="preserve"> человек</w:t>
      </w:r>
      <w:r>
        <w:rPr>
          <w:bCs/>
          <w:sz w:val="28"/>
          <w:szCs w:val="28"/>
        </w:rPr>
        <w:t>.</w:t>
      </w:r>
    </w:p>
    <w:p w:rsidR="003530E5" w:rsidRPr="00424705" w:rsidRDefault="003530E5" w:rsidP="00445EAD">
      <w:pPr>
        <w:suppressAutoHyphens/>
        <w:jc w:val="both"/>
        <w:rPr>
          <w:bCs/>
          <w:sz w:val="28"/>
          <w:szCs w:val="28"/>
        </w:rPr>
      </w:pPr>
    </w:p>
    <w:p w:rsidR="003530E5" w:rsidRDefault="003530E5" w:rsidP="00445EAD">
      <w:pPr>
        <w:suppressAutoHyphens/>
        <w:jc w:val="both"/>
        <w:rPr>
          <w:color w:val="000000"/>
          <w:kern w:val="2"/>
          <w:sz w:val="28"/>
        </w:rPr>
      </w:pPr>
      <w:r w:rsidRPr="00DC5899">
        <w:rPr>
          <w:b/>
          <w:color w:val="000000"/>
          <w:kern w:val="2"/>
          <w:sz w:val="28"/>
          <w:szCs w:val="28"/>
        </w:rPr>
        <w:t>Срок реализации программы</w:t>
      </w:r>
      <w:r>
        <w:rPr>
          <w:b/>
          <w:color w:val="000000"/>
          <w:kern w:val="2"/>
          <w:sz w:val="32"/>
        </w:rPr>
        <w:t>-</w:t>
      </w:r>
      <w:r>
        <w:rPr>
          <w:color w:val="000000"/>
          <w:kern w:val="2"/>
          <w:sz w:val="28"/>
        </w:rPr>
        <w:t xml:space="preserve">1 год </w:t>
      </w:r>
    </w:p>
    <w:p w:rsidR="003530E5" w:rsidRDefault="003530E5" w:rsidP="00445EAD">
      <w:pPr>
        <w:suppressAutoHyphens/>
        <w:jc w:val="both"/>
        <w:rPr>
          <w:color w:val="000000"/>
          <w:kern w:val="2"/>
          <w:sz w:val="28"/>
        </w:rPr>
      </w:pPr>
    </w:p>
    <w:p w:rsidR="003530E5" w:rsidRDefault="003530E5" w:rsidP="00445EAD">
      <w:pPr>
        <w:suppressAutoHyphens/>
        <w:jc w:val="both"/>
        <w:rPr>
          <w:b/>
          <w:bCs/>
          <w:sz w:val="28"/>
          <w:szCs w:val="28"/>
        </w:rPr>
      </w:pPr>
      <w:r w:rsidRPr="00DC5899">
        <w:rPr>
          <w:b/>
          <w:bCs/>
          <w:sz w:val="28"/>
          <w:szCs w:val="28"/>
        </w:rPr>
        <w:t>Формы и режим занятий</w:t>
      </w:r>
    </w:p>
    <w:p w:rsidR="003530E5" w:rsidRPr="00F1606C" w:rsidRDefault="003530E5" w:rsidP="00445EAD">
      <w:pPr>
        <w:suppressAutoHyphens/>
        <w:jc w:val="both"/>
        <w:rPr>
          <w:b/>
          <w:bCs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>Форм</w:t>
      </w:r>
      <w:r>
        <w:rPr>
          <w:iCs/>
          <w:color w:val="000000"/>
          <w:sz w:val="28"/>
          <w:szCs w:val="28"/>
        </w:rPr>
        <w:t>ы</w:t>
      </w:r>
      <w:r w:rsidRPr="00F1606C">
        <w:rPr>
          <w:iCs/>
          <w:color w:val="000000"/>
          <w:sz w:val="28"/>
          <w:szCs w:val="28"/>
        </w:rPr>
        <w:t xml:space="preserve"> проведения занятий: </w:t>
      </w:r>
      <w:r w:rsidRPr="0003009A">
        <w:rPr>
          <w:iCs/>
          <w:color w:val="000000"/>
          <w:sz w:val="28"/>
          <w:szCs w:val="28"/>
        </w:rPr>
        <w:t>аудиторные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445EAD">
      <w:pPr>
        <w:jc w:val="both"/>
        <w:rPr>
          <w:iCs/>
          <w:color w:val="000000"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>Форм</w:t>
      </w:r>
      <w:r>
        <w:rPr>
          <w:iCs/>
          <w:color w:val="000000"/>
          <w:sz w:val="28"/>
          <w:szCs w:val="28"/>
        </w:rPr>
        <w:t>ы</w:t>
      </w:r>
      <w:r w:rsidRPr="00F1606C">
        <w:rPr>
          <w:iCs/>
          <w:color w:val="000000"/>
          <w:sz w:val="28"/>
          <w:szCs w:val="28"/>
        </w:rPr>
        <w:t xml:space="preserve"> организации деятельности: </w:t>
      </w:r>
      <w:r w:rsidRPr="0003009A">
        <w:rPr>
          <w:iCs/>
          <w:color w:val="000000"/>
          <w:sz w:val="28"/>
          <w:szCs w:val="28"/>
        </w:rPr>
        <w:t>групповые, индивидуальные, фронтальные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445EAD">
      <w:pPr>
        <w:jc w:val="both"/>
        <w:rPr>
          <w:iCs/>
          <w:color w:val="000000"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 xml:space="preserve">Форма обучения: </w:t>
      </w:r>
      <w:r w:rsidRPr="0003009A">
        <w:rPr>
          <w:iCs/>
          <w:color w:val="000000"/>
          <w:sz w:val="28"/>
          <w:szCs w:val="28"/>
        </w:rPr>
        <w:t>очная</w:t>
      </w:r>
      <w:r>
        <w:rPr>
          <w:iCs/>
          <w:color w:val="000000"/>
          <w:sz w:val="28"/>
          <w:szCs w:val="28"/>
        </w:rPr>
        <w:t>.</w:t>
      </w:r>
    </w:p>
    <w:p w:rsidR="003530E5" w:rsidRPr="00F1606C" w:rsidRDefault="003530E5" w:rsidP="00445EAD">
      <w:pPr>
        <w:suppressAutoHyphens/>
        <w:jc w:val="both"/>
        <w:rPr>
          <w:bCs/>
          <w:i/>
          <w:sz w:val="28"/>
          <w:szCs w:val="28"/>
        </w:rPr>
      </w:pPr>
      <w:r w:rsidRPr="00F1606C">
        <w:rPr>
          <w:iCs/>
          <w:color w:val="000000"/>
          <w:sz w:val="28"/>
          <w:szCs w:val="28"/>
        </w:rPr>
        <w:t xml:space="preserve">Режим занятий: </w:t>
      </w:r>
      <w:r w:rsidRPr="0003009A">
        <w:rPr>
          <w:bCs/>
          <w:sz w:val="28"/>
          <w:szCs w:val="28"/>
        </w:rPr>
        <w:t>1 раз в неделю по 2 часа (возможен вариант 2 раза по 1 часу),</w:t>
      </w:r>
      <w:r w:rsidRPr="00F1606C">
        <w:rPr>
          <w:bCs/>
          <w:i/>
          <w:sz w:val="28"/>
          <w:szCs w:val="28"/>
        </w:rPr>
        <w:t xml:space="preserve"> 72 </w:t>
      </w:r>
      <w:r w:rsidRPr="0003009A">
        <w:rPr>
          <w:bCs/>
          <w:sz w:val="28"/>
          <w:szCs w:val="28"/>
        </w:rPr>
        <w:t>часа в год</w:t>
      </w:r>
      <w:r>
        <w:rPr>
          <w:bCs/>
          <w:sz w:val="28"/>
          <w:szCs w:val="28"/>
        </w:rPr>
        <w:t>.</w:t>
      </w:r>
    </w:p>
    <w:p w:rsidR="003530E5" w:rsidRDefault="003530E5" w:rsidP="00445EAD">
      <w:pPr>
        <w:suppressAutoHyphens/>
        <w:ind w:firstLine="708"/>
        <w:jc w:val="both"/>
        <w:rPr>
          <w:bCs/>
          <w:sz w:val="28"/>
          <w:szCs w:val="28"/>
        </w:rPr>
      </w:pPr>
    </w:p>
    <w:p w:rsidR="003530E5" w:rsidRPr="00460F1A" w:rsidRDefault="003530E5" w:rsidP="00445EAD">
      <w:pPr>
        <w:suppressAutoHyphens/>
        <w:ind w:firstLine="708"/>
        <w:jc w:val="both"/>
        <w:rPr>
          <w:bCs/>
          <w:sz w:val="28"/>
          <w:szCs w:val="28"/>
        </w:rPr>
      </w:pPr>
      <w:r w:rsidRPr="00916F75">
        <w:rPr>
          <w:bCs/>
          <w:sz w:val="28"/>
          <w:szCs w:val="28"/>
        </w:rPr>
        <w:t>Образовательный процесс построен в соответствии с возрастными, психологическими возможностями и особенностями детей, что предполагает возможную необходимую коррекцию времени и режима занятий.</w:t>
      </w:r>
    </w:p>
    <w:p w:rsidR="003530E5" w:rsidRDefault="003530E5" w:rsidP="00445EAD">
      <w:pPr>
        <w:spacing w:after="200" w:line="276" w:lineRule="auto"/>
        <w:rPr>
          <w:color w:val="000000"/>
          <w:sz w:val="28"/>
          <w:szCs w:val="28"/>
        </w:rPr>
      </w:pPr>
    </w:p>
    <w:p w:rsidR="003530E5" w:rsidRDefault="003530E5" w:rsidP="00445EAD">
      <w:pPr>
        <w:spacing w:after="200" w:line="276" w:lineRule="auto"/>
        <w:rPr>
          <w:color w:val="000000"/>
          <w:sz w:val="28"/>
          <w:szCs w:val="28"/>
        </w:rPr>
      </w:pPr>
    </w:p>
    <w:p w:rsidR="003530E5" w:rsidRPr="003F2747" w:rsidRDefault="003530E5" w:rsidP="00445EAD">
      <w:pPr>
        <w:spacing w:after="200" w:line="276" w:lineRule="auto"/>
        <w:rPr>
          <w:color w:val="000000"/>
          <w:sz w:val="28"/>
          <w:szCs w:val="28"/>
        </w:rPr>
      </w:pPr>
    </w:p>
    <w:p w:rsidR="003530E5" w:rsidRDefault="003530E5" w:rsidP="00445EAD"/>
    <w:p w:rsidR="003530E5" w:rsidRDefault="003530E5" w:rsidP="00445EAD"/>
    <w:p w:rsidR="003530E5" w:rsidRDefault="003530E5" w:rsidP="00445EAD"/>
    <w:p w:rsidR="003530E5" w:rsidRDefault="003530E5" w:rsidP="00445EAD"/>
    <w:p w:rsidR="003530E5" w:rsidRDefault="003530E5" w:rsidP="0073068A">
      <w:pPr>
        <w:suppressAutoHyphens/>
        <w:ind w:firstLine="708"/>
        <w:jc w:val="both"/>
        <w:rPr>
          <w:bCs/>
          <w:sz w:val="28"/>
          <w:szCs w:val="28"/>
        </w:rPr>
      </w:pPr>
      <w:r w:rsidRPr="00261906">
        <w:rPr>
          <w:bCs/>
          <w:sz w:val="28"/>
          <w:szCs w:val="28"/>
        </w:rPr>
        <w:t>.</w:t>
      </w:r>
    </w:p>
    <w:p w:rsidR="003530E5" w:rsidRDefault="003530E5" w:rsidP="0073068A">
      <w:pPr>
        <w:suppressAutoHyphens/>
        <w:ind w:firstLine="708"/>
        <w:jc w:val="both"/>
        <w:rPr>
          <w:bCs/>
          <w:sz w:val="28"/>
          <w:szCs w:val="28"/>
        </w:rPr>
      </w:pPr>
    </w:p>
    <w:p w:rsidR="003530E5" w:rsidRDefault="003530E5" w:rsidP="0073068A">
      <w:pPr>
        <w:suppressAutoHyphens/>
        <w:ind w:firstLine="708"/>
        <w:jc w:val="both"/>
        <w:rPr>
          <w:bCs/>
          <w:sz w:val="28"/>
          <w:szCs w:val="28"/>
        </w:rPr>
      </w:pPr>
    </w:p>
    <w:p w:rsidR="003530E5" w:rsidRDefault="003530E5" w:rsidP="007353FB">
      <w:pPr>
        <w:suppressAutoHyphens/>
        <w:jc w:val="both"/>
        <w:rPr>
          <w:bCs/>
          <w:sz w:val="28"/>
          <w:szCs w:val="28"/>
        </w:rPr>
      </w:pPr>
    </w:p>
    <w:p w:rsidR="003530E5" w:rsidRPr="003C1E53" w:rsidRDefault="003530E5" w:rsidP="003C1E53">
      <w:pPr>
        <w:rPr>
          <w:sz w:val="28"/>
          <w:szCs w:val="28"/>
        </w:rPr>
      </w:pPr>
      <w:r w:rsidRPr="003C55B4">
        <w:rPr>
          <w:sz w:val="28"/>
          <w:szCs w:val="28"/>
        </w:rPr>
        <w:pict>
          <v:shape id="_x0000_i1026" type="#_x0000_t75" style="width:507.75pt;height:697.5pt">
            <v:imagedata r:id="rId8" o:title=""/>
          </v:shape>
        </w:pict>
      </w:r>
    </w:p>
    <w:p w:rsidR="003530E5" w:rsidRDefault="003530E5" w:rsidP="007353FB">
      <w:pPr>
        <w:jc w:val="center"/>
        <w:rPr>
          <w:sz w:val="28"/>
          <w:szCs w:val="28"/>
        </w:rPr>
      </w:pPr>
    </w:p>
    <w:p w:rsidR="003530E5" w:rsidRDefault="003530E5" w:rsidP="007353FB">
      <w:pPr>
        <w:rPr>
          <w:sz w:val="28"/>
          <w:szCs w:val="28"/>
        </w:rPr>
        <w:sectPr w:rsidR="003530E5" w:rsidSect="00C5229A">
          <w:pgSz w:w="11906" w:h="16838"/>
          <w:pgMar w:top="1134" w:right="926" w:bottom="1134" w:left="851" w:header="709" w:footer="709" w:gutter="0"/>
          <w:cols w:space="720"/>
        </w:sectPr>
      </w:pP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EB5E59">
        <w:rPr>
          <w:color w:val="000000"/>
          <w:sz w:val="28"/>
          <w:szCs w:val="28"/>
        </w:rPr>
        <w:t>Россия в песне»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 xml:space="preserve">Занятия проводятся на базе </w:t>
      </w:r>
      <w:r w:rsidRPr="00EB5E59">
        <w:rPr>
          <w:color w:val="000000"/>
          <w:sz w:val="28"/>
          <w:szCs w:val="28"/>
        </w:rPr>
        <w:t xml:space="preserve">МБОУ «Елизаветинская СОШ» </w:t>
      </w:r>
      <w:r w:rsidRPr="00EB5E59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3530E5" w:rsidRPr="00EB5E59" w:rsidRDefault="003530E5" w:rsidP="007353FB">
      <w:pPr>
        <w:jc w:val="both"/>
        <w:rPr>
          <w:b/>
          <w:bCs/>
          <w:sz w:val="28"/>
          <w:szCs w:val="28"/>
        </w:rPr>
      </w:pPr>
    </w:p>
    <w:p w:rsidR="003530E5" w:rsidRPr="00EB5E59" w:rsidRDefault="003530E5" w:rsidP="007353FB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Группа № 7</w:t>
      </w:r>
    </w:p>
    <w:p w:rsidR="003530E5" w:rsidRPr="00EB5E59" w:rsidRDefault="003530E5" w:rsidP="007353FB">
      <w:pPr>
        <w:rPr>
          <w:color w:val="FF6600"/>
          <w:sz w:val="28"/>
          <w:szCs w:val="28"/>
        </w:rPr>
      </w:pPr>
      <w:r w:rsidRPr="00EB5E59">
        <w:rPr>
          <w:b/>
          <w:bCs/>
          <w:sz w:val="28"/>
          <w:szCs w:val="28"/>
        </w:rPr>
        <w:t>Год обучения:</w:t>
      </w:r>
      <w:r w:rsidRPr="00EB5E59">
        <w:rPr>
          <w:color w:val="000000"/>
          <w:sz w:val="28"/>
          <w:szCs w:val="28"/>
        </w:rPr>
        <w:t xml:space="preserve">первый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Количество обучающихся:</w:t>
      </w:r>
      <w:r w:rsidRPr="00EB5E59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3530E5" w:rsidRPr="00EB5E59" w:rsidRDefault="003530E5" w:rsidP="007353FB">
      <w:pPr>
        <w:rPr>
          <w:color w:val="FF6600"/>
          <w:sz w:val="28"/>
          <w:szCs w:val="28"/>
        </w:rPr>
      </w:pPr>
      <w:r w:rsidRPr="00EB5E59">
        <w:rPr>
          <w:b/>
          <w:bCs/>
          <w:sz w:val="28"/>
          <w:szCs w:val="28"/>
        </w:rPr>
        <w:t>Количество часов по программе:</w:t>
      </w:r>
      <w:r>
        <w:rPr>
          <w:color w:val="000000"/>
          <w:sz w:val="28"/>
          <w:szCs w:val="28"/>
        </w:rPr>
        <w:t>72</w:t>
      </w:r>
      <w:r w:rsidRPr="00EB5E59">
        <w:rPr>
          <w:color w:val="000000"/>
          <w:sz w:val="28"/>
          <w:szCs w:val="28"/>
        </w:rPr>
        <w:t xml:space="preserve"> часа</w:t>
      </w:r>
    </w:p>
    <w:p w:rsidR="003530E5" w:rsidRPr="00EB5E59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color w:val="000000"/>
          <w:sz w:val="28"/>
          <w:szCs w:val="28"/>
        </w:rPr>
      </w:pPr>
      <w:r w:rsidRPr="00EB5E59">
        <w:rPr>
          <w:b/>
          <w:bCs/>
          <w:sz w:val="28"/>
          <w:szCs w:val="28"/>
        </w:rPr>
        <w:t>Продолжительность занятий:</w:t>
      </w:r>
      <w:r w:rsidRPr="00EB5E59">
        <w:rPr>
          <w:color w:val="000000"/>
          <w:sz w:val="28"/>
          <w:szCs w:val="28"/>
        </w:rPr>
        <w:t>2 а</w:t>
      </w:r>
      <w:r>
        <w:rPr>
          <w:color w:val="000000"/>
          <w:sz w:val="28"/>
          <w:szCs w:val="28"/>
        </w:rPr>
        <w:t>кад. часа (по 45 минут) х 1 раз</w:t>
      </w:r>
      <w:r w:rsidRPr="00EB5E59">
        <w:rPr>
          <w:color w:val="000000"/>
          <w:sz w:val="28"/>
          <w:szCs w:val="28"/>
        </w:rPr>
        <w:t xml:space="preserve"> в неделю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 xml:space="preserve">Расписание занятий: </w:t>
      </w:r>
      <w:r>
        <w:rPr>
          <w:bCs/>
          <w:sz w:val="28"/>
          <w:szCs w:val="28"/>
        </w:rPr>
        <w:t>суббота 9-30 – 11-10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3530E5" w:rsidRPr="00EB5E59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Каникулы:</w:t>
      </w:r>
      <w:r w:rsidRPr="00EB5E59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Праздничные дни:</w:t>
      </w:r>
      <w:r w:rsidRPr="00EB5E59">
        <w:rPr>
          <w:sz w:val="28"/>
          <w:szCs w:val="28"/>
        </w:rPr>
        <w:t xml:space="preserve"> 04 ноября 2018 г; 23 февраля 2019 г; 08 марта 2019 г; 01,09 мая 2019 г.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Продолжительность учебного года:</w:t>
      </w:r>
      <w:r w:rsidRPr="00EB5E59">
        <w:rPr>
          <w:sz w:val="28"/>
          <w:szCs w:val="28"/>
        </w:rPr>
        <w:t xml:space="preserve"> 36 недель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sz w:val="28"/>
          <w:szCs w:val="28"/>
        </w:rPr>
        <w:t>Начало учебного года:</w:t>
      </w:r>
      <w:r w:rsidRPr="00EB5E59">
        <w:rPr>
          <w:sz w:val="28"/>
          <w:szCs w:val="28"/>
        </w:rPr>
        <w:t xml:space="preserve">  1 сентября 2018 г. </w:t>
      </w:r>
    </w:p>
    <w:p w:rsidR="003530E5" w:rsidRDefault="003530E5" w:rsidP="007353FB">
      <w:pPr>
        <w:rPr>
          <w:sz w:val="28"/>
          <w:szCs w:val="28"/>
        </w:rPr>
      </w:pPr>
      <w:r w:rsidRPr="00EB5E59">
        <w:rPr>
          <w:b/>
          <w:sz w:val="28"/>
          <w:szCs w:val="28"/>
        </w:rPr>
        <w:t>Окончание учебного года :</w:t>
      </w:r>
      <w:r w:rsidRPr="00EB5E59">
        <w:rPr>
          <w:sz w:val="28"/>
          <w:szCs w:val="28"/>
        </w:rPr>
        <w:t xml:space="preserve">  31 мая 2019 г.</w:t>
      </w:r>
    </w:p>
    <w:p w:rsidR="003530E5" w:rsidRPr="00EB5E59" w:rsidRDefault="003530E5" w:rsidP="007353FB">
      <w:pPr>
        <w:rPr>
          <w:sz w:val="28"/>
          <w:szCs w:val="28"/>
        </w:rPr>
      </w:pPr>
    </w:p>
    <w:p w:rsidR="003530E5" w:rsidRDefault="003530E5" w:rsidP="007353FB">
      <w:pPr>
        <w:rPr>
          <w:b/>
          <w:sz w:val="28"/>
          <w:szCs w:val="28"/>
        </w:rPr>
      </w:pPr>
    </w:p>
    <w:p w:rsidR="003530E5" w:rsidRDefault="003530E5" w:rsidP="007353FB">
      <w:pPr>
        <w:rPr>
          <w:b/>
          <w:sz w:val="28"/>
          <w:szCs w:val="28"/>
        </w:rPr>
      </w:pPr>
    </w:p>
    <w:p w:rsidR="003530E5" w:rsidRDefault="003530E5" w:rsidP="007353FB">
      <w:pPr>
        <w:rPr>
          <w:b/>
          <w:sz w:val="28"/>
          <w:szCs w:val="28"/>
        </w:rPr>
      </w:pPr>
    </w:p>
    <w:p w:rsidR="003530E5" w:rsidRPr="00EB5E59" w:rsidRDefault="003530E5" w:rsidP="007353FB">
      <w:pPr>
        <w:rPr>
          <w:b/>
          <w:sz w:val="28"/>
          <w:szCs w:val="28"/>
        </w:rPr>
      </w:pPr>
    </w:p>
    <w:p w:rsidR="003530E5" w:rsidRPr="00EB5E59" w:rsidRDefault="003530E5" w:rsidP="007353FB">
      <w:pPr>
        <w:rPr>
          <w:b/>
          <w:bCs/>
          <w:iCs/>
          <w:color w:val="000000"/>
          <w:kern w:val="2"/>
          <w:sz w:val="28"/>
          <w:szCs w:val="28"/>
        </w:rPr>
      </w:pPr>
      <w:r w:rsidRPr="00EB5E59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3530E5" w:rsidRPr="00EB5E59" w:rsidRDefault="003530E5" w:rsidP="007353FB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119"/>
        <w:gridCol w:w="1938"/>
      </w:tblGrid>
      <w:tr w:rsidR="003530E5" w:rsidRPr="00367497" w:rsidTr="0057515D">
        <w:tc>
          <w:tcPr>
            <w:tcW w:w="2123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B5E59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119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B5E59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3530E5" w:rsidRPr="00367497" w:rsidTr="0057515D">
        <w:tc>
          <w:tcPr>
            <w:tcW w:w="2123" w:type="dxa"/>
          </w:tcPr>
          <w:p w:rsidR="003530E5" w:rsidRPr="00EB5E59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119" w:type="dxa"/>
          </w:tcPr>
          <w:p w:rsidR="003530E5" w:rsidRPr="007D7FD7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D7FD7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3530E5" w:rsidRPr="00367497" w:rsidTr="0057515D">
        <w:tc>
          <w:tcPr>
            <w:tcW w:w="2123" w:type="dxa"/>
          </w:tcPr>
          <w:p w:rsidR="003530E5" w:rsidRPr="00EB5E59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119" w:type="dxa"/>
          </w:tcPr>
          <w:p w:rsidR="003530E5" w:rsidRPr="007D7FD7" w:rsidRDefault="003530E5" w:rsidP="0057515D">
            <w:pPr>
              <w:rPr>
                <w:color w:val="000000"/>
                <w:kern w:val="2"/>
                <w:sz w:val="28"/>
                <w:szCs w:val="28"/>
              </w:rPr>
            </w:pPr>
            <w:r w:rsidRPr="007D7FD7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3530E5" w:rsidRPr="00EB5E59" w:rsidRDefault="003530E5" w:rsidP="007353FB">
      <w:pPr>
        <w:rPr>
          <w:b/>
          <w:sz w:val="28"/>
          <w:szCs w:val="28"/>
        </w:rPr>
      </w:pPr>
    </w:p>
    <w:p w:rsidR="003530E5" w:rsidRPr="00EB5E59" w:rsidRDefault="003530E5" w:rsidP="007353FB">
      <w:pPr>
        <w:rPr>
          <w:b/>
          <w:sz w:val="28"/>
          <w:szCs w:val="28"/>
        </w:rPr>
        <w:sectPr w:rsidR="003530E5" w:rsidRPr="00EB5E59" w:rsidSect="007353FB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3530E5" w:rsidRDefault="003530E5" w:rsidP="007353FB">
      <w:pPr>
        <w:tabs>
          <w:tab w:val="left" w:pos="12900"/>
        </w:tabs>
        <w:ind w:left="-567"/>
      </w:pPr>
    </w:p>
    <w:tbl>
      <w:tblPr>
        <w:tblW w:w="14568" w:type="dxa"/>
        <w:tblInd w:w="421" w:type="dxa"/>
        <w:tblLayout w:type="fixed"/>
        <w:tblLook w:val="00A0"/>
      </w:tblPr>
      <w:tblGrid>
        <w:gridCol w:w="1064"/>
        <w:gridCol w:w="3753"/>
        <w:gridCol w:w="851"/>
        <w:gridCol w:w="3400"/>
        <w:gridCol w:w="850"/>
        <w:gridCol w:w="3684"/>
        <w:gridCol w:w="966"/>
      </w:tblGrid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Число,</w:t>
            </w:r>
          </w:p>
          <w:p w:rsidR="003530E5" w:rsidRPr="00367497" w:rsidRDefault="003530E5" w:rsidP="0057515D">
            <w:r w:rsidRPr="00367497">
              <w:t>месяц</w:t>
            </w:r>
          </w:p>
        </w:tc>
        <w:tc>
          <w:tcPr>
            <w:tcW w:w="135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right="-4348"/>
            </w:pPr>
            <w:r w:rsidRPr="00367497">
              <w:rPr>
                <w:b/>
              </w:rPr>
              <w:t>Название раздела, тем. Количество часов (теория/практика)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01.09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Вводное занятие</w:t>
            </w:r>
          </w:p>
          <w:p w:rsidR="003530E5" w:rsidRPr="00367497" w:rsidRDefault="003530E5" w:rsidP="0057515D">
            <w:r w:rsidRPr="00367497">
              <w:t>Инструктаж по технике безопасности и правилам поведения на занятиях.  Обсуждение плана работы на предстоящий год.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8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right="-4348"/>
            </w:pP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4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  <w:p w:rsidR="003530E5" w:rsidRPr="00367497" w:rsidRDefault="003530E5" w:rsidP="0057515D">
            <w:pPr>
              <w:rPr>
                <w:b/>
              </w:rPr>
            </w:pPr>
            <w:r w:rsidRPr="00367497">
              <w:rPr>
                <w:b/>
              </w:rPr>
              <w:t xml:space="preserve">Основы музыкальной и нотной грамоты. </w:t>
            </w:r>
          </w:p>
          <w:p w:rsidR="003530E5" w:rsidRPr="00367497" w:rsidRDefault="003530E5" w:rsidP="0057515D">
            <w:r w:rsidRPr="00367497">
              <w:t xml:space="preserve">                     14 часов (3/11)       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rPr>
                <w:b/>
              </w:rPr>
            </w:pPr>
          </w:p>
          <w:p w:rsidR="003530E5" w:rsidRPr="00367497" w:rsidRDefault="003530E5" w:rsidP="0057515D">
            <w:pPr>
              <w:rPr>
                <w:b/>
              </w:rPr>
            </w:pPr>
            <w:r w:rsidRPr="00367497">
              <w:rPr>
                <w:b/>
              </w:rPr>
              <w:t>Вокально-хоровая работа</w:t>
            </w:r>
          </w:p>
          <w:p w:rsidR="003530E5" w:rsidRPr="00367497" w:rsidRDefault="003530E5" w:rsidP="0057515D">
            <w:r w:rsidRPr="00367497">
              <w:t>17 часов (5/12)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right="-4348"/>
              <w:rPr>
                <w:b/>
              </w:rPr>
            </w:pPr>
          </w:p>
          <w:p w:rsidR="003530E5" w:rsidRPr="00367497" w:rsidRDefault="003530E5" w:rsidP="0057515D">
            <w:pPr>
              <w:ind w:right="-4348"/>
              <w:rPr>
                <w:b/>
              </w:rPr>
            </w:pPr>
            <w:r w:rsidRPr="00367497">
              <w:rPr>
                <w:b/>
              </w:rPr>
              <w:t>Музыкальная деятельность</w:t>
            </w:r>
          </w:p>
          <w:p w:rsidR="003530E5" w:rsidRPr="00367497" w:rsidRDefault="003530E5" w:rsidP="0057515D">
            <w:pPr>
              <w:ind w:right="-4348"/>
            </w:pPr>
            <w:r w:rsidRPr="00367497">
              <w:t>38 часов (8/30)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E5" w:rsidRPr="00367497" w:rsidRDefault="003530E5" w:rsidP="0057515D">
            <w:pPr>
              <w:spacing w:line="256" w:lineRule="auto"/>
            </w:pP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tabs>
                <w:tab w:val="left" w:pos="2532"/>
              </w:tabs>
            </w:pPr>
            <w:r w:rsidRPr="00367497"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left="-250"/>
            </w:pP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01.09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Подбор репертуара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08.09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Правила певческой установки при работе над музыкальным произведением.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Понятие о сценическом образе и специфических средствах их художественной и эмоциональной выразительности.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15.09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правильным положением корпуса и головы.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left="-573" w:firstLine="141"/>
            </w:pPr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Пение в унисон. Работа над чистотой интонирования.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22.09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ind w:hanging="432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Пение в унисон. Работа над чистотой интонирования.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29.09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Распевание на основе считалок, дразнилок, припевок.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06.10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Упражнения на отработку навыков пения многоголосья.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13.10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артикуляцией.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Упражнения с элементами действия на развитие воображения, внимания.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20.10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с элементами сценического действия. Использование при пении танцевальных ритмических движений.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27.10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дыханием. Упражнения «на дыхание»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Упражнения на отработку навыков пения многоголосья.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03.11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Пение с различными приемами звуковедения (легато, стаккато, нон легато)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Поиск актерского решения исполняемой песни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10.11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Распевки для для активизации языка и губ.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дикцией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17.11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Анализ и обсуждение прошедших выступлений.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24.11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плавным и экономным выдохом.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0,5/0,5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Импровизация на основную мелодию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01.12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Отработка быстрого вдоха и задержки дыхания.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0,5/0,5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Импровизация на заданный ритм.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0,5/0,5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08.12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правильным формированием гласных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Импровизация на заданную тему.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0,5/0,5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15.12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звуковедением.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Импровизация на заданную рус. нар. песню.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22.12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Практические упражнения по видам движения мелодии.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умением держаться на сцене. Пение перед зеркалом.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29.12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Упражнения на развитие диапозона.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12.01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ритмом.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Правила пользования микрофоном.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19.01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пением в высокой позиции.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Правила пользования микрофоном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26.01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Мажор и минор, как средство музыкальной выразительности (понятие)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Правила пользования микрофоном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02.02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Анализ прошедших выступлений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09.02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Ноты и их расположение на нотном стане.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дыханием.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16.02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Соотношения литературного текста и мелодии. Работа над дикцией.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Подбор репертуара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02.03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Пение партий сольфеджио.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09.03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16.03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Понятие-фраза, запев, припев.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Значение сценического образа при исполнении вокального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1/0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23.03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30.03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звукове</w:t>
            </w:r>
            <w:bookmarkStart w:id="0" w:name="_GoBack"/>
            <w:bookmarkEnd w:id="0"/>
            <w:r w:rsidRPr="00367497">
              <w:t>дением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Совершенствование навыков хореографии при исполнении вокального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06.04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pPr>
              <w:spacing w:line="256" w:lineRule="auto"/>
              <w:rPr>
                <w:sz w:val="20"/>
                <w:szCs w:val="20"/>
              </w:rPr>
            </w:pPr>
            <w:r w:rsidRPr="00367497">
              <w:rPr>
                <w:sz w:val="20"/>
                <w:szCs w:val="20"/>
              </w:rPr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13.04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дыханием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динамическим развитием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20.04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27.04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04.05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дыханием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художественной выразительностью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0/1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18.05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  <w:tr w:rsidR="003530E5" w:rsidRPr="00367497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25.05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Итоговое занятие</w:t>
            </w:r>
          </w:p>
          <w:p w:rsidR="003530E5" w:rsidRPr="00367497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>
            <w:r w:rsidRPr="00367497">
              <w:t>0/2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367497" w:rsidRDefault="003530E5" w:rsidP="0057515D"/>
        </w:tc>
      </w:tr>
    </w:tbl>
    <w:p w:rsidR="003530E5" w:rsidRDefault="003530E5" w:rsidP="007353FB"/>
    <w:p w:rsidR="003530E5" w:rsidRDefault="003530E5" w:rsidP="007353FB"/>
    <w:p w:rsidR="003530E5" w:rsidRDefault="003530E5" w:rsidP="007353FB">
      <w:pPr>
        <w:rPr>
          <w:sz w:val="28"/>
          <w:szCs w:val="28"/>
        </w:rPr>
        <w:sectPr w:rsidR="003530E5" w:rsidSect="007353FB">
          <w:pgSz w:w="16838" w:h="11906" w:orient="landscape"/>
          <w:pgMar w:top="924" w:right="1134" w:bottom="851" w:left="1134" w:header="709" w:footer="709" w:gutter="0"/>
          <w:cols w:space="720"/>
        </w:sectPr>
      </w:pPr>
    </w:p>
    <w:p w:rsidR="003530E5" w:rsidRPr="00285DB9" w:rsidRDefault="003530E5" w:rsidP="007353FB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285DB9">
        <w:rPr>
          <w:rFonts w:ascii="Times New Roman" w:hAnsi="Times New Roman"/>
          <w:b/>
          <w:sz w:val="28"/>
          <w:szCs w:val="28"/>
        </w:rPr>
        <w:t>Комитет образования Гатчинского муниципального района</w:t>
      </w:r>
    </w:p>
    <w:p w:rsidR="003530E5" w:rsidRPr="00285DB9" w:rsidRDefault="003530E5" w:rsidP="007353FB">
      <w:pPr>
        <w:jc w:val="center"/>
        <w:rPr>
          <w:rFonts w:cs="Calibri"/>
          <w:b/>
          <w:sz w:val="28"/>
          <w:szCs w:val="28"/>
        </w:rPr>
      </w:pPr>
      <w:r w:rsidRPr="00285DB9">
        <w:rPr>
          <w:rFonts w:cs="Calibri"/>
          <w:b/>
          <w:sz w:val="28"/>
          <w:szCs w:val="28"/>
        </w:rPr>
        <w:t>МУНИЦИПАЛЬНОЕ БЮДЖЕТНОЕ ОБРАЗОВАТЕЛЬНОЕ УЧРЕЖДЕНИЕ</w:t>
      </w:r>
      <w:r>
        <w:rPr>
          <w:rFonts w:cs="Calibri"/>
          <w:b/>
          <w:sz w:val="28"/>
          <w:szCs w:val="28"/>
        </w:rPr>
        <w:t xml:space="preserve"> </w:t>
      </w:r>
      <w:r w:rsidRPr="00285DB9">
        <w:rPr>
          <w:rFonts w:cs="Calibri"/>
          <w:b/>
          <w:sz w:val="28"/>
          <w:szCs w:val="28"/>
        </w:rPr>
        <w:t>ДОПОЛНИТЕЛЬНОГО ОБРЗОВАНИЯ</w:t>
      </w:r>
    </w:p>
    <w:p w:rsidR="003530E5" w:rsidRPr="00285DB9" w:rsidRDefault="003530E5" w:rsidP="007353FB">
      <w:pPr>
        <w:jc w:val="center"/>
        <w:rPr>
          <w:rFonts w:cs="Calibri"/>
          <w:b/>
          <w:sz w:val="28"/>
          <w:szCs w:val="28"/>
        </w:rPr>
      </w:pPr>
      <w:r w:rsidRPr="00285DB9">
        <w:rPr>
          <w:rFonts w:cs="Calibri"/>
          <w:b/>
          <w:sz w:val="28"/>
          <w:szCs w:val="28"/>
        </w:rPr>
        <w:t>«РАЙОННЫЙ ЦЕНТР ДЕТСКОГО ТВОРЧЕСТВА»</w:t>
      </w:r>
    </w:p>
    <w:p w:rsidR="003530E5" w:rsidRPr="00285DB9" w:rsidRDefault="003530E5" w:rsidP="007353FB">
      <w:pPr>
        <w:jc w:val="center"/>
        <w:rPr>
          <w:rFonts w:cs="Calibri"/>
          <w:b/>
          <w:sz w:val="28"/>
          <w:szCs w:val="28"/>
        </w:rPr>
      </w:pPr>
    </w:p>
    <w:p w:rsidR="003530E5" w:rsidRDefault="003530E5" w:rsidP="007353FB">
      <w:pPr>
        <w:rPr>
          <w:rFonts w:cs="Calibri"/>
        </w:rPr>
      </w:pPr>
    </w:p>
    <w:tbl>
      <w:tblPr>
        <w:tblW w:w="9720" w:type="dxa"/>
        <w:tblInd w:w="648" w:type="dxa"/>
        <w:tblLook w:val="00A0"/>
      </w:tblPr>
      <w:tblGrid>
        <w:gridCol w:w="4680"/>
        <w:gridCol w:w="5040"/>
      </w:tblGrid>
      <w:tr w:rsidR="003530E5" w:rsidRPr="00792B6B" w:rsidTr="0057515D">
        <w:tc>
          <w:tcPr>
            <w:tcW w:w="4680" w:type="dxa"/>
          </w:tcPr>
          <w:p w:rsidR="003530E5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3530E5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3530E5" w:rsidRPr="007353FB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7353FB">
              <w:rPr>
                <w:rFonts w:ascii="Times New Roman" w:hAnsi="Times New Roman"/>
                <w:sz w:val="28"/>
                <w:szCs w:val="28"/>
              </w:rPr>
              <w:t xml:space="preserve">Принята: </w:t>
            </w:r>
          </w:p>
          <w:p w:rsidR="003530E5" w:rsidRPr="007353FB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7353FB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3530E5" w:rsidRPr="007353FB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7353FB">
              <w:rPr>
                <w:rFonts w:ascii="Times New Roman" w:hAnsi="Times New Roman"/>
                <w:sz w:val="28"/>
                <w:szCs w:val="28"/>
              </w:rPr>
              <w:t>Протокол № 3</w:t>
            </w:r>
          </w:p>
          <w:p w:rsidR="003530E5" w:rsidRPr="007353FB" w:rsidRDefault="003530E5" w:rsidP="005751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7353FB">
              <w:rPr>
                <w:rFonts w:ascii="Times New Roman" w:hAnsi="Times New Roman"/>
                <w:sz w:val="28"/>
                <w:szCs w:val="28"/>
              </w:rPr>
              <w:t>от «28» ДЕКАБРЯ 2018 г</w:t>
            </w:r>
          </w:p>
          <w:p w:rsidR="003530E5" w:rsidRPr="007353FB" w:rsidRDefault="003530E5" w:rsidP="0057515D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5040" w:type="dxa"/>
          </w:tcPr>
          <w:p w:rsidR="003530E5" w:rsidRPr="007353FB" w:rsidRDefault="003530E5" w:rsidP="0057515D">
            <w:pPr>
              <w:pStyle w:val="NoSpacing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530E5" w:rsidRPr="007353FB" w:rsidRDefault="003530E5" w:rsidP="0057515D">
            <w:pPr>
              <w:pStyle w:val="NoSpacing"/>
              <w:jc w:val="right"/>
              <w:rPr>
                <w:rFonts w:ascii="Times New Roman" w:hAnsi="Times New Roman"/>
                <w:sz w:val="24"/>
              </w:rPr>
            </w:pPr>
            <w:r w:rsidRPr="00F822BB">
              <w:pict>
                <v:shape id="_x0000_i1027" type="#_x0000_t75" style="width:225pt;height:147.75pt">
                  <v:imagedata r:id="rId9" o:title=""/>
                </v:shape>
              </w:pict>
            </w:r>
          </w:p>
        </w:tc>
      </w:tr>
    </w:tbl>
    <w:p w:rsidR="003530E5" w:rsidRDefault="003530E5" w:rsidP="007353FB">
      <w:pPr>
        <w:spacing w:line="240" w:lineRule="atLeast"/>
        <w:jc w:val="right"/>
        <w:rPr>
          <w:sz w:val="28"/>
          <w:szCs w:val="28"/>
        </w:rPr>
      </w:pPr>
    </w:p>
    <w:p w:rsidR="003530E5" w:rsidRDefault="003530E5" w:rsidP="007353FB">
      <w:pPr>
        <w:spacing w:line="240" w:lineRule="atLeast"/>
        <w:rPr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Календарный учебный график </w:t>
      </w:r>
      <w:r>
        <w:rPr>
          <w:b/>
          <w:bCs/>
          <w:sz w:val="32"/>
          <w:szCs w:val="32"/>
        </w:rPr>
        <w:br/>
        <w:t>дополнительной общеразвивающей программы</w:t>
      </w: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художественной направленности</w:t>
      </w:r>
    </w:p>
    <w:p w:rsidR="003530E5" w:rsidRPr="007353FB" w:rsidRDefault="003530E5" w:rsidP="007353FB">
      <w:pPr>
        <w:jc w:val="center"/>
        <w:rPr>
          <w:b/>
          <w:bCs/>
          <w:sz w:val="36"/>
          <w:szCs w:val="36"/>
        </w:rPr>
      </w:pPr>
      <w:r w:rsidRPr="007353FB">
        <w:rPr>
          <w:b/>
          <w:bCs/>
          <w:sz w:val="36"/>
          <w:szCs w:val="36"/>
        </w:rPr>
        <w:t xml:space="preserve">«Россия в песне» - одаренные дети </w:t>
      </w: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гр. №8</w:t>
      </w: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МБОУ «Елизаветинская СОШ»</w:t>
      </w: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 2018-2019 уч.г</w:t>
      </w: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center"/>
        <w:rPr>
          <w:b/>
          <w:bCs/>
          <w:sz w:val="32"/>
          <w:szCs w:val="32"/>
        </w:rPr>
      </w:pPr>
    </w:p>
    <w:p w:rsidR="003530E5" w:rsidRDefault="003530E5" w:rsidP="007353F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 дополнительного образования</w:t>
      </w:r>
    </w:p>
    <w:p w:rsidR="003530E5" w:rsidRDefault="003530E5" w:rsidP="007353F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Маркова Т.Е.</w:t>
      </w:r>
    </w:p>
    <w:p w:rsidR="003530E5" w:rsidRDefault="003530E5" w:rsidP="007353F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Возраст обучающихся – 6-15лет</w:t>
      </w:r>
    </w:p>
    <w:p w:rsidR="003530E5" w:rsidRDefault="003530E5" w:rsidP="007353F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Срок реализации программы – 5 лет</w:t>
      </w:r>
    </w:p>
    <w:p w:rsidR="003530E5" w:rsidRDefault="003530E5" w:rsidP="007353FB">
      <w:pPr>
        <w:jc w:val="right"/>
        <w:rPr>
          <w:bCs/>
          <w:sz w:val="28"/>
          <w:szCs w:val="28"/>
        </w:rPr>
      </w:pPr>
    </w:p>
    <w:p w:rsidR="003530E5" w:rsidRDefault="003530E5" w:rsidP="007353FB">
      <w:pPr>
        <w:jc w:val="right"/>
        <w:rPr>
          <w:bCs/>
          <w:sz w:val="28"/>
          <w:szCs w:val="28"/>
        </w:rPr>
      </w:pPr>
    </w:p>
    <w:p w:rsidR="003530E5" w:rsidRDefault="003530E5" w:rsidP="007353FB">
      <w:pPr>
        <w:jc w:val="right"/>
        <w:rPr>
          <w:bCs/>
          <w:sz w:val="28"/>
          <w:szCs w:val="28"/>
        </w:rPr>
      </w:pPr>
    </w:p>
    <w:p w:rsidR="003530E5" w:rsidRDefault="003530E5" w:rsidP="007353FB">
      <w:pPr>
        <w:rPr>
          <w:sz w:val="36"/>
          <w:szCs w:val="36"/>
        </w:rPr>
      </w:pPr>
    </w:p>
    <w:p w:rsidR="003530E5" w:rsidRDefault="003530E5" w:rsidP="007353FB">
      <w:pPr>
        <w:jc w:val="center"/>
        <w:rPr>
          <w:sz w:val="28"/>
          <w:szCs w:val="28"/>
        </w:rPr>
        <w:sectPr w:rsidR="003530E5" w:rsidSect="00C5229A">
          <w:pgSz w:w="11906" w:h="16838"/>
          <w:pgMar w:top="1134" w:right="926" w:bottom="1134" w:left="851" w:header="709" w:footer="709" w:gutter="0"/>
          <w:cols w:space="720"/>
        </w:sectPr>
      </w:pPr>
      <w:r>
        <w:rPr>
          <w:sz w:val="28"/>
          <w:szCs w:val="28"/>
        </w:rPr>
        <w:t>2018-2019 уч. го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EB5E59">
        <w:rPr>
          <w:color w:val="000000"/>
          <w:sz w:val="28"/>
          <w:szCs w:val="28"/>
        </w:rPr>
        <w:t>Россия в песне»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 xml:space="preserve">Занятия проводятся на базе </w:t>
      </w:r>
      <w:r w:rsidRPr="00EB5E59">
        <w:rPr>
          <w:color w:val="000000"/>
          <w:sz w:val="28"/>
          <w:szCs w:val="28"/>
        </w:rPr>
        <w:t xml:space="preserve">МБОУ «Елизаветинская СОШ» </w:t>
      </w:r>
      <w:r w:rsidRPr="00EB5E59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3530E5" w:rsidRPr="00EB5E59" w:rsidRDefault="003530E5" w:rsidP="007353FB">
      <w:pPr>
        <w:jc w:val="both"/>
        <w:rPr>
          <w:b/>
          <w:bCs/>
          <w:sz w:val="28"/>
          <w:szCs w:val="28"/>
        </w:rPr>
      </w:pPr>
    </w:p>
    <w:p w:rsidR="003530E5" w:rsidRPr="00EB5E59" w:rsidRDefault="003530E5" w:rsidP="007353FB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Группа № 7</w:t>
      </w:r>
    </w:p>
    <w:p w:rsidR="003530E5" w:rsidRPr="00EB5E59" w:rsidRDefault="003530E5" w:rsidP="007353FB">
      <w:pPr>
        <w:rPr>
          <w:color w:val="FF6600"/>
          <w:sz w:val="28"/>
          <w:szCs w:val="28"/>
        </w:rPr>
      </w:pPr>
      <w:r w:rsidRPr="00EB5E59">
        <w:rPr>
          <w:b/>
          <w:bCs/>
          <w:sz w:val="28"/>
          <w:szCs w:val="28"/>
        </w:rPr>
        <w:t>Год обучения:</w:t>
      </w:r>
      <w:r w:rsidRPr="00EB5E59">
        <w:rPr>
          <w:color w:val="000000"/>
          <w:sz w:val="28"/>
          <w:szCs w:val="28"/>
        </w:rPr>
        <w:t xml:space="preserve">первый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Количество обучающихся:</w:t>
      </w:r>
      <w:r w:rsidRPr="00EB5E59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3530E5" w:rsidRPr="00EB5E59" w:rsidRDefault="003530E5" w:rsidP="007353FB">
      <w:pPr>
        <w:rPr>
          <w:color w:val="FF6600"/>
          <w:sz w:val="28"/>
          <w:szCs w:val="28"/>
        </w:rPr>
      </w:pPr>
      <w:r w:rsidRPr="00EB5E59">
        <w:rPr>
          <w:b/>
          <w:bCs/>
          <w:sz w:val="28"/>
          <w:szCs w:val="28"/>
        </w:rPr>
        <w:t>Количество часов по программе:</w:t>
      </w:r>
      <w:r>
        <w:rPr>
          <w:color w:val="000000"/>
          <w:sz w:val="28"/>
          <w:szCs w:val="28"/>
        </w:rPr>
        <w:t>72</w:t>
      </w:r>
      <w:r w:rsidRPr="00EB5E59">
        <w:rPr>
          <w:color w:val="000000"/>
          <w:sz w:val="28"/>
          <w:szCs w:val="28"/>
        </w:rPr>
        <w:t xml:space="preserve"> часа</w:t>
      </w:r>
    </w:p>
    <w:p w:rsidR="003530E5" w:rsidRPr="00EB5E59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color w:val="000000"/>
          <w:sz w:val="28"/>
          <w:szCs w:val="28"/>
        </w:rPr>
      </w:pPr>
      <w:r w:rsidRPr="00EB5E59">
        <w:rPr>
          <w:b/>
          <w:bCs/>
          <w:sz w:val="28"/>
          <w:szCs w:val="28"/>
        </w:rPr>
        <w:t>Продолжительность занятий:</w:t>
      </w:r>
      <w:r w:rsidRPr="00EB5E59">
        <w:rPr>
          <w:color w:val="000000"/>
          <w:sz w:val="28"/>
          <w:szCs w:val="28"/>
        </w:rPr>
        <w:t>2 а</w:t>
      </w:r>
      <w:r>
        <w:rPr>
          <w:color w:val="000000"/>
          <w:sz w:val="28"/>
          <w:szCs w:val="28"/>
        </w:rPr>
        <w:t>кад. часа (по 45 минут) х 1 раз</w:t>
      </w:r>
      <w:r w:rsidRPr="00EB5E59">
        <w:rPr>
          <w:color w:val="000000"/>
          <w:sz w:val="28"/>
          <w:szCs w:val="28"/>
        </w:rPr>
        <w:t xml:space="preserve"> в неделю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 xml:space="preserve">Расписание занятий: </w:t>
      </w:r>
      <w:r>
        <w:rPr>
          <w:bCs/>
          <w:sz w:val="28"/>
          <w:szCs w:val="28"/>
        </w:rPr>
        <w:t>суббота 17-00 – 18-40</w:t>
      </w:r>
    </w:p>
    <w:p w:rsidR="003530E5" w:rsidRPr="00EB5E59" w:rsidRDefault="003530E5" w:rsidP="007353FB">
      <w:pPr>
        <w:jc w:val="both"/>
        <w:rPr>
          <w:sz w:val="28"/>
          <w:szCs w:val="28"/>
        </w:rPr>
      </w:pPr>
      <w:r w:rsidRPr="00EB5E59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3530E5" w:rsidRPr="00EB5E59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Каникулы:</w:t>
      </w:r>
      <w:r w:rsidRPr="00EB5E59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Праздничные дни:</w:t>
      </w:r>
      <w:r w:rsidRPr="00EB5E59">
        <w:rPr>
          <w:sz w:val="28"/>
          <w:szCs w:val="28"/>
        </w:rPr>
        <w:t xml:space="preserve"> 04 ноября 2018 г; 23 февраля 2019 г; 08 марта 2019 г; 01,09 мая 2019 г.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bCs/>
          <w:sz w:val="28"/>
          <w:szCs w:val="28"/>
        </w:rPr>
        <w:t>Продолжительность учебного года:</w:t>
      </w:r>
      <w:r w:rsidRPr="00EB5E59">
        <w:rPr>
          <w:sz w:val="28"/>
          <w:szCs w:val="28"/>
        </w:rPr>
        <w:t xml:space="preserve"> 36 недель </w:t>
      </w:r>
    </w:p>
    <w:p w:rsidR="003530E5" w:rsidRPr="00EB5E59" w:rsidRDefault="003530E5" w:rsidP="007353FB">
      <w:pPr>
        <w:rPr>
          <w:sz w:val="28"/>
          <w:szCs w:val="28"/>
        </w:rPr>
      </w:pPr>
      <w:r w:rsidRPr="00EB5E59">
        <w:rPr>
          <w:b/>
          <w:sz w:val="28"/>
          <w:szCs w:val="28"/>
        </w:rPr>
        <w:t>Начало учебного года:</w:t>
      </w:r>
      <w:r w:rsidRPr="00EB5E59">
        <w:rPr>
          <w:sz w:val="28"/>
          <w:szCs w:val="28"/>
        </w:rPr>
        <w:t xml:space="preserve">  1 сентября 2018 г. </w:t>
      </w:r>
    </w:p>
    <w:p w:rsidR="003530E5" w:rsidRDefault="003530E5" w:rsidP="007353FB">
      <w:pPr>
        <w:rPr>
          <w:sz w:val="28"/>
          <w:szCs w:val="28"/>
        </w:rPr>
      </w:pPr>
      <w:r w:rsidRPr="00EB5E59">
        <w:rPr>
          <w:b/>
          <w:sz w:val="28"/>
          <w:szCs w:val="28"/>
        </w:rPr>
        <w:t>Окончание учебного года :</w:t>
      </w:r>
      <w:r w:rsidRPr="00EB5E59">
        <w:rPr>
          <w:sz w:val="28"/>
          <w:szCs w:val="28"/>
        </w:rPr>
        <w:t xml:space="preserve">  31 мая 2019 г.</w:t>
      </w:r>
    </w:p>
    <w:p w:rsidR="003530E5" w:rsidRDefault="003530E5" w:rsidP="007353FB">
      <w:pPr>
        <w:rPr>
          <w:sz w:val="28"/>
          <w:szCs w:val="28"/>
        </w:rPr>
      </w:pPr>
    </w:p>
    <w:p w:rsidR="003530E5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sz w:val="28"/>
          <w:szCs w:val="28"/>
        </w:rPr>
      </w:pPr>
    </w:p>
    <w:p w:rsidR="003530E5" w:rsidRPr="00EB5E59" w:rsidRDefault="003530E5" w:rsidP="007353FB">
      <w:pPr>
        <w:rPr>
          <w:b/>
          <w:sz w:val="28"/>
          <w:szCs w:val="28"/>
        </w:rPr>
      </w:pPr>
    </w:p>
    <w:p w:rsidR="003530E5" w:rsidRPr="00EB5E59" w:rsidRDefault="003530E5" w:rsidP="007353FB">
      <w:pPr>
        <w:rPr>
          <w:b/>
          <w:bCs/>
          <w:iCs/>
          <w:color w:val="000000"/>
          <w:kern w:val="2"/>
          <w:sz w:val="28"/>
          <w:szCs w:val="28"/>
        </w:rPr>
      </w:pPr>
      <w:r w:rsidRPr="00EB5E59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3530E5" w:rsidRPr="00EB5E59" w:rsidRDefault="003530E5" w:rsidP="007353FB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119"/>
        <w:gridCol w:w="1938"/>
      </w:tblGrid>
      <w:tr w:rsidR="003530E5" w:rsidRPr="00F84D5A" w:rsidTr="0057515D">
        <w:tc>
          <w:tcPr>
            <w:tcW w:w="2123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B5E59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119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B5E59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3530E5" w:rsidRPr="00F84D5A" w:rsidTr="0057515D">
        <w:tc>
          <w:tcPr>
            <w:tcW w:w="2123" w:type="dxa"/>
          </w:tcPr>
          <w:p w:rsidR="003530E5" w:rsidRPr="00EB5E59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119" w:type="dxa"/>
          </w:tcPr>
          <w:p w:rsidR="003530E5" w:rsidRPr="00447FF6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447FF6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3530E5" w:rsidRPr="00F84D5A" w:rsidTr="0057515D">
        <w:tc>
          <w:tcPr>
            <w:tcW w:w="2123" w:type="dxa"/>
          </w:tcPr>
          <w:p w:rsidR="003530E5" w:rsidRPr="00EB5E59" w:rsidRDefault="003530E5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119" w:type="dxa"/>
          </w:tcPr>
          <w:p w:rsidR="003530E5" w:rsidRPr="00447FF6" w:rsidRDefault="003530E5" w:rsidP="0057515D">
            <w:pPr>
              <w:rPr>
                <w:color w:val="000000"/>
                <w:kern w:val="2"/>
                <w:sz w:val="28"/>
                <w:szCs w:val="28"/>
              </w:rPr>
            </w:pPr>
            <w:r w:rsidRPr="00447FF6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38" w:type="dxa"/>
          </w:tcPr>
          <w:p w:rsidR="003530E5" w:rsidRPr="00EB5E59" w:rsidRDefault="003530E5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B5E59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3530E5" w:rsidRPr="00EB5E59" w:rsidRDefault="003530E5" w:rsidP="007353FB">
      <w:pPr>
        <w:rPr>
          <w:b/>
          <w:sz w:val="28"/>
          <w:szCs w:val="28"/>
        </w:rPr>
      </w:pPr>
    </w:p>
    <w:p w:rsidR="003530E5" w:rsidRPr="00EB5E59" w:rsidRDefault="003530E5" w:rsidP="007353FB">
      <w:pPr>
        <w:rPr>
          <w:b/>
          <w:sz w:val="28"/>
          <w:szCs w:val="28"/>
        </w:rPr>
        <w:sectPr w:rsidR="003530E5" w:rsidRPr="00EB5E59" w:rsidSect="007353FB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3530E5" w:rsidRDefault="003530E5" w:rsidP="007353FB">
      <w:pPr>
        <w:tabs>
          <w:tab w:val="left" w:pos="12900"/>
        </w:tabs>
        <w:ind w:left="-567"/>
      </w:pPr>
    </w:p>
    <w:tbl>
      <w:tblPr>
        <w:tblW w:w="14568" w:type="dxa"/>
        <w:tblInd w:w="421" w:type="dxa"/>
        <w:tblLayout w:type="fixed"/>
        <w:tblLook w:val="00A0"/>
      </w:tblPr>
      <w:tblGrid>
        <w:gridCol w:w="1064"/>
        <w:gridCol w:w="3753"/>
        <w:gridCol w:w="851"/>
        <w:gridCol w:w="3400"/>
        <w:gridCol w:w="850"/>
        <w:gridCol w:w="3684"/>
        <w:gridCol w:w="966"/>
      </w:tblGrid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Число,</w:t>
            </w:r>
          </w:p>
          <w:p w:rsidR="003530E5" w:rsidRPr="00F84D5A" w:rsidRDefault="003530E5" w:rsidP="0057515D">
            <w:r w:rsidRPr="00F84D5A">
              <w:t>месяц</w:t>
            </w:r>
          </w:p>
        </w:tc>
        <w:tc>
          <w:tcPr>
            <w:tcW w:w="135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right="-4348"/>
            </w:pPr>
            <w:r w:rsidRPr="00F84D5A">
              <w:rPr>
                <w:b/>
              </w:rPr>
              <w:t>Название раздела, тем. Количество часов (теория/практика)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01.09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Вводное занятие</w:t>
            </w:r>
          </w:p>
          <w:p w:rsidR="003530E5" w:rsidRPr="00F84D5A" w:rsidRDefault="003530E5" w:rsidP="0057515D">
            <w:r w:rsidRPr="00F84D5A">
              <w:t>Инструктаж по технике безопасности и правилам поведения на занятиях.  Обсуждение плана работы на предстоящий год.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8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right="-4348"/>
            </w:pP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4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  <w:p w:rsidR="003530E5" w:rsidRPr="00F84D5A" w:rsidRDefault="003530E5" w:rsidP="0057515D">
            <w:pPr>
              <w:rPr>
                <w:b/>
              </w:rPr>
            </w:pPr>
            <w:r w:rsidRPr="00F84D5A">
              <w:rPr>
                <w:b/>
              </w:rPr>
              <w:t xml:space="preserve">Основы музыкальной и нотной грамоты. </w:t>
            </w:r>
          </w:p>
          <w:p w:rsidR="003530E5" w:rsidRPr="00F84D5A" w:rsidRDefault="003530E5" w:rsidP="0057515D">
            <w:r w:rsidRPr="00F84D5A">
              <w:t xml:space="preserve">                     14 часов (3/11)       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rPr>
                <w:b/>
              </w:rPr>
            </w:pPr>
          </w:p>
          <w:p w:rsidR="003530E5" w:rsidRPr="00F84D5A" w:rsidRDefault="003530E5" w:rsidP="0057515D">
            <w:pPr>
              <w:rPr>
                <w:b/>
              </w:rPr>
            </w:pPr>
            <w:r w:rsidRPr="00F84D5A">
              <w:rPr>
                <w:b/>
              </w:rPr>
              <w:t>Вокально-хоровая работа</w:t>
            </w:r>
          </w:p>
          <w:p w:rsidR="003530E5" w:rsidRPr="00F84D5A" w:rsidRDefault="003530E5" w:rsidP="0057515D">
            <w:r w:rsidRPr="00F84D5A">
              <w:t>17 часов (5/12)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right="-4348"/>
              <w:rPr>
                <w:b/>
              </w:rPr>
            </w:pPr>
          </w:p>
          <w:p w:rsidR="003530E5" w:rsidRPr="00F84D5A" w:rsidRDefault="003530E5" w:rsidP="0057515D">
            <w:pPr>
              <w:ind w:right="-4348"/>
              <w:rPr>
                <w:b/>
              </w:rPr>
            </w:pPr>
            <w:r w:rsidRPr="00F84D5A">
              <w:rPr>
                <w:b/>
              </w:rPr>
              <w:t>Музыкальная деятельность</w:t>
            </w:r>
          </w:p>
          <w:p w:rsidR="003530E5" w:rsidRPr="00F84D5A" w:rsidRDefault="003530E5" w:rsidP="0057515D">
            <w:pPr>
              <w:ind w:right="-4348"/>
            </w:pPr>
            <w:r w:rsidRPr="00F84D5A">
              <w:t>38 часов (8/30)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0E5" w:rsidRPr="00F84D5A" w:rsidRDefault="003530E5" w:rsidP="0057515D">
            <w:pPr>
              <w:spacing w:line="256" w:lineRule="auto"/>
            </w:pP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tabs>
                <w:tab w:val="left" w:pos="2532"/>
              </w:tabs>
            </w:pPr>
            <w:r w:rsidRPr="00F84D5A"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left="-250"/>
            </w:pP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01.09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Подбор репертуара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08.09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Правила певческой установки при работе над музыкальным произведением.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Понятие о сценическом образе и специфических средствах их художественной и эмоциональной выразительности.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15.09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правильным положением корпуса и головы.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left="-573" w:firstLine="141"/>
            </w:pPr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Пение в унисон. Работа над чистотой интонирования.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22.09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ind w:hanging="432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Пение в унисон. Работа над чистотой интонирования.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29.09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Распевание на основе считалок, дразнилок, припевок.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06.10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Упражнения на отработку навыков пения многоголосья.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воплощением сценического замысла в песне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13.10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артикуляцией.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Упражнения с элементами действия на развитие воображения, внимания.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20.10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с элементами сценического действия. Использование при пении танцевальных ритмических движений.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27.10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дыханием. Упражнения «на дыхание»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Упражнения на отработку навыков пения многоголосья.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03.11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Пение с различными приемами звуковедения (легато, стаккато, нон легато)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Поиск актерского решения исполняемой песни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10.11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Распевки для для активизации языка и губ.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дикцией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17.11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Анализ и обсуждение прошедших выступлений.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24.11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плавным и экономным выдохом.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0,5/0,5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Импровизация на основную мелодию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01.12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Отработка быстрого вдоха и задержки дыхания.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0,5/0,5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Импровизация на заданный ритм.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0,5/0,5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08.12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правильным формированием гласных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Импровизация на заданную тему.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0,5/0,5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15.12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звуковедением.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Импровизация на заданную рус. нар. песню.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22.12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Практические упражнения по видам движения мелодии.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умением держаться на сцене. Пение перед зеркалом.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29.12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Упражнения на развитие диапозона.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12.01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ритмом.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Правила пользования микрофоном.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19.01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пением в высокой позиции.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Правила пользования микрофоном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26.01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Мажор и минор, как средство музыкальной выразительности (понятие)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Правила пользования микрофоном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02.02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Анализ прошедших выступлений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09.02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Ноты и их расположение на нотном стане.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дыханием.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16.02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Соотношения литературного текста и мелодии. Работа над дикцией.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Подбор репертуара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02.03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Пение партий сольфеджио.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09.03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16.03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Понятие-фраза, запев, припев.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Значение сценического образа при исполнении вокального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1/0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23.03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30.03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звуковедением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Совершенствование навыков хореографии при исполнении вокального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06.04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pPr>
              <w:spacing w:line="256" w:lineRule="auto"/>
              <w:rPr>
                <w:sz w:val="20"/>
                <w:szCs w:val="20"/>
              </w:rPr>
            </w:pPr>
            <w:r w:rsidRPr="00F84D5A">
              <w:rPr>
                <w:sz w:val="20"/>
                <w:szCs w:val="20"/>
              </w:rPr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13.04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дыханием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динамическим развитием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20.04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27.04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04.05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дыханием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художественной выразительностью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0/1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18.05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Работа над качеством сольного исполнения произведения.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  <w:tr w:rsidR="003530E5" w:rsidRPr="00F84D5A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25.05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Итоговое занятие</w:t>
            </w:r>
          </w:p>
          <w:p w:rsidR="003530E5" w:rsidRPr="00F84D5A" w:rsidRDefault="003530E5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>
            <w:r w:rsidRPr="00F84D5A">
              <w:t>0/2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E5" w:rsidRPr="00F84D5A" w:rsidRDefault="003530E5" w:rsidP="0057515D"/>
        </w:tc>
      </w:tr>
    </w:tbl>
    <w:p w:rsidR="003530E5" w:rsidRDefault="003530E5" w:rsidP="007353FB"/>
    <w:p w:rsidR="003530E5" w:rsidRDefault="003530E5" w:rsidP="007353FB"/>
    <w:p w:rsidR="003530E5" w:rsidRPr="00261906" w:rsidRDefault="003530E5" w:rsidP="007353FB">
      <w:pPr>
        <w:suppressAutoHyphens/>
        <w:ind w:firstLine="708"/>
        <w:jc w:val="both"/>
      </w:pPr>
    </w:p>
    <w:sectPr w:rsidR="003530E5" w:rsidRPr="00261906" w:rsidSect="00ED3A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0E5" w:rsidRDefault="003530E5" w:rsidP="002A4365">
      <w:r>
        <w:separator/>
      </w:r>
    </w:p>
  </w:endnote>
  <w:endnote w:type="continuationSeparator" w:id="1">
    <w:p w:rsidR="003530E5" w:rsidRDefault="003530E5" w:rsidP="002A4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0E5" w:rsidRDefault="003530E5" w:rsidP="002A4365">
      <w:r>
        <w:separator/>
      </w:r>
    </w:p>
  </w:footnote>
  <w:footnote w:type="continuationSeparator" w:id="1">
    <w:p w:rsidR="003530E5" w:rsidRDefault="003530E5" w:rsidP="002A43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192D1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86462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62A1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E3A8E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D986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9A2C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FA28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92B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70D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1E80A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2D"/>
    <w:multiLevelType w:val="singleLevel"/>
    <w:tmpl w:val="0000002D"/>
    <w:name w:val="WW8Num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2F"/>
    <w:multiLevelType w:val="single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12">
    <w:nsid w:val="00000039"/>
    <w:multiLevelType w:val="singleLevel"/>
    <w:tmpl w:val="00000039"/>
    <w:name w:val="WW8Num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3">
    <w:nsid w:val="00000041"/>
    <w:multiLevelType w:val="singleLevel"/>
    <w:tmpl w:val="00000041"/>
    <w:name w:val="WW8Num64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4">
    <w:nsid w:val="00000048"/>
    <w:multiLevelType w:val="singleLevel"/>
    <w:tmpl w:val="00000048"/>
    <w:name w:val="WW8Num7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0000055"/>
    <w:multiLevelType w:val="singleLevel"/>
    <w:tmpl w:val="00000055"/>
    <w:name w:val="WW8Num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6">
    <w:nsid w:val="01E14635"/>
    <w:multiLevelType w:val="hybridMultilevel"/>
    <w:tmpl w:val="62EA3E0A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E606B9"/>
    <w:multiLevelType w:val="hybridMultilevel"/>
    <w:tmpl w:val="19960430"/>
    <w:lvl w:ilvl="0" w:tplc="10E22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068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7AF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44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3E7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65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128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D28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CCC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132F2DD8"/>
    <w:multiLevelType w:val="multilevel"/>
    <w:tmpl w:val="F52E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39C0D26"/>
    <w:multiLevelType w:val="multilevel"/>
    <w:tmpl w:val="EA22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7F544F4"/>
    <w:multiLevelType w:val="hybridMultilevel"/>
    <w:tmpl w:val="8232416A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74784C"/>
    <w:multiLevelType w:val="hybridMultilevel"/>
    <w:tmpl w:val="DC58A4AC"/>
    <w:lvl w:ilvl="0" w:tplc="CF92AC4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C4C5841"/>
    <w:multiLevelType w:val="multilevel"/>
    <w:tmpl w:val="EA22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05337DC"/>
    <w:multiLevelType w:val="hybridMultilevel"/>
    <w:tmpl w:val="E8EC5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476726"/>
    <w:multiLevelType w:val="hybridMultilevel"/>
    <w:tmpl w:val="5810FAC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B826C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4504417"/>
    <w:multiLevelType w:val="hybridMultilevel"/>
    <w:tmpl w:val="8B02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843757"/>
    <w:multiLevelType w:val="hybridMultilevel"/>
    <w:tmpl w:val="906E7286"/>
    <w:lvl w:ilvl="0" w:tplc="0419000F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27">
    <w:nsid w:val="2AE37F42"/>
    <w:multiLevelType w:val="multilevel"/>
    <w:tmpl w:val="EA22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3475D08"/>
    <w:multiLevelType w:val="multilevel"/>
    <w:tmpl w:val="953A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377115B"/>
    <w:multiLevelType w:val="hybridMultilevel"/>
    <w:tmpl w:val="E3D4E3D8"/>
    <w:lvl w:ilvl="0" w:tplc="2D683B8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6F22D90"/>
    <w:multiLevelType w:val="hybridMultilevel"/>
    <w:tmpl w:val="E6B65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73D679E"/>
    <w:multiLevelType w:val="multilevel"/>
    <w:tmpl w:val="DE5282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375D251F"/>
    <w:multiLevelType w:val="hybridMultilevel"/>
    <w:tmpl w:val="B27CC738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76F509B"/>
    <w:multiLevelType w:val="hybridMultilevel"/>
    <w:tmpl w:val="591C0BC0"/>
    <w:lvl w:ilvl="0" w:tplc="7ECE08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E2A03B7"/>
    <w:multiLevelType w:val="hybridMultilevel"/>
    <w:tmpl w:val="7B20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04A20EA"/>
    <w:multiLevelType w:val="hybridMultilevel"/>
    <w:tmpl w:val="E9F4FE88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1D040C"/>
    <w:multiLevelType w:val="hybridMultilevel"/>
    <w:tmpl w:val="B19ADD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991CD9"/>
    <w:multiLevelType w:val="multilevel"/>
    <w:tmpl w:val="E7A4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DC312D"/>
    <w:multiLevelType w:val="multilevel"/>
    <w:tmpl w:val="B4CE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6194300"/>
    <w:multiLevelType w:val="multilevel"/>
    <w:tmpl w:val="4CF6C6F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56C229AC"/>
    <w:multiLevelType w:val="hybridMultilevel"/>
    <w:tmpl w:val="C34264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9776E32"/>
    <w:multiLevelType w:val="multilevel"/>
    <w:tmpl w:val="EA22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CC41648"/>
    <w:multiLevelType w:val="multilevel"/>
    <w:tmpl w:val="F61C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F1C096B"/>
    <w:multiLevelType w:val="hybridMultilevel"/>
    <w:tmpl w:val="423C8712"/>
    <w:lvl w:ilvl="0" w:tplc="B61CDEF6">
      <w:start w:val="1"/>
      <w:numFmt w:val="decimal"/>
      <w:lvlText w:val="%1."/>
      <w:lvlJc w:val="left"/>
      <w:pPr>
        <w:ind w:left="24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1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7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72" w:hanging="180"/>
      </w:pPr>
      <w:rPr>
        <w:rFonts w:cs="Times New Roman"/>
      </w:rPr>
    </w:lvl>
  </w:abstractNum>
  <w:abstractNum w:abstractNumId="44">
    <w:nsid w:val="604D4700"/>
    <w:multiLevelType w:val="multilevel"/>
    <w:tmpl w:val="3902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1DE5EB3"/>
    <w:multiLevelType w:val="hybridMultilevel"/>
    <w:tmpl w:val="A73C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9244A8"/>
    <w:multiLevelType w:val="multilevel"/>
    <w:tmpl w:val="5F06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43D0F00"/>
    <w:multiLevelType w:val="multilevel"/>
    <w:tmpl w:val="54E2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6AC7970"/>
    <w:multiLevelType w:val="hybridMultilevel"/>
    <w:tmpl w:val="565A3CC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823350D"/>
    <w:multiLevelType w:val="multilevel"/>
    <w:tmpl w:val="CE3E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9"/>
  </w:num>
  <w:num w:numId="3">
    <w:abstractNumId w:val="10"/>
  </w:num>
  <w:num w:numId="4">
    <w:abstractNumId w:val="11"/>
  </w:num>
  <w:num w:numId="5">
    <w:abstractNumId w:val="12"/>
  </w:num>
  <w:num w:numId="6">
    <w:abstractNumId w:val="13"/>
  </w:num>
  <w:num w:numId="7">
    <w:abstractNumId w:val="14"/>
  </w:num>
  <w:num w:numId="8">
    <w:abstractNumId w:val="15"/>
  </w:num>
  <w:num w:numId="9">
    <w:abstractNumId w:val="26"/>
  </w:num>
  <w:num w:numId="10">
    <w:abstractNumId w:val="38"/>
  </w:num>
  <w:num w:numId="11">
    <w:abstractNumId w:val="49"/>
  </w:num>
  <w:num w:numId="12">
    <w:abstractNumId w:val="23"/>
  </w:num>
  <w:num w:numId="13">
    <w:abstractNumId w:val="36"/>
  </w:num>
  <w:num w:numId="14">
    <w:abstractNumId w:val="30"/>
  </w:num>
  <w:num w:numId="15">
    <w:abstractNumId w:val="25"/>
  </w:num>
  <w:num w:numId="16">
    <w:abstractNumId w:val="45"/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0"/>
  </w:num>
  <w:num w:numId="20">
    <w:abstractNumId w:val="35"/>
  </w:num>
  <w:num w:numId="21">
    <w:abstractNumId w:val="32"/>
  </w:num>
  <w:num w:numId="22">
    <w:abstractNumId w:val="33"/>
  </w:num>
  <w:num w:numId="23">
    <w:abstractNumId w:val="17"/>
  </w:num>
  <w:num w:numId="24">
    <w:abstractNumId w:val="21"/>
  </w:num>
  <w:num w:numId="25">
    <w:abstractNumId w:val="40"/>
  </w:num>
  <w:num w:numId="26">
    <w:abstractNumId w:val="29"/>
  </w:num>
  <w:num w:numId="27">
    <w:abstractNumId w:val="34"/>
  </w:num>
  <w:num w:numId="28">
    <w:abstractNumId w:val="22"/>
    <w:lvlOverride w:ilvl="0">
      <w:startOverride w:val="2"/>
    </w:lvlOverride>
  </w:num>
  <w:num w:numId="29">
    <w:abstractNumId w:val="41"/>
  </w:num>
  <w:num w:numId="30">
    <w:abstractNumId w:val="46"/>
  </w:num>
  <w:num w:numId="31">
    <w:abstractNumId w:val="47"/>
  </w:num>
  <w:num w:numId="32">
    <w:abstractNumId w:val="28"/>
  </w:num>
  <w:num w:numId="33">
    <w:abstractNumId w:val="27"/>
  </w:num>
  <w:num w:numId="34">
    <w:abstractNumId w:val="37"/>
  </w:num>
  <w:num w:numId="35">
    <w:abstractNumId w:val="19"/>
  </w:num>
  <w:num w:numId="36">
    <w:abstractNumId w:val="18"/>
  </w:num>
  <w:num w:numId="37">
    <w:abstractNumId w:val="42"/>
  </w:num>
  <w:num w:numId="38">
    <w:abstractNumId w:val="44"/>
  </w:num>
  <w:num w:numId="39">
    <w:abstractNumId w:val="43"/>
  </w:num>
  <w:num w:numId="40">
    <w:abstractNumId w:val="48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8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5DF"/>
    <w:rsid w:val="000050F5"/>
    <w:rsid w:val="00005611"/>
    <w:rsid w:val="000208F2"/>
    <w:rsid w:val="000210F6"/>
    <w:rsid w:val="000252D6"/>
    <w:rsid w:val="0003009A"/>
    <w:rsid w:val="00050AB9"/>
    <w:rsid w:val="00057CE6"/>
    <w:rsid w:val="00063BEF"/>
    <w:rsid w:val="00064B03"/>
    <w:rsid w:val="00065F0B"/>
    <w:rsid w:val="00077DF4"/>
    <w:rsid w:val="000A4E98"/>
    <w:rsid w:val="000A73E4"/>
    <w:rsid w:val="000C784B"/>
    <w:rsid w:val="000C7FDE"/>
    <w:rsid w:val="000D7359"/>
    <w:rsid w:val="00106ED9"/>
    <w:rsid w:val="00120D3E"/>
    <w:rsid w:val="00153384"/>
    <w:rsid w:val="00165796"/>
    <w:rsid w:val="00171D5E"/>
    <w:rsid w:val="0017445A"/>
    <w:rsid w:val="001765BB"/>
    <w:rsid w:val="00182174"/>
    <w:rsid w:val="0019007D"/>
    <w:rsid w:val="001A186B"/>
    <w:rsid w:val="001B0168"/>
    <w:rsid w:val="001C15A9"/>
    <w:rsid w:val="001D4F60"/>
    <w:rsid w:val="001E7A32"/>
    <w:rsid w:val="001F06F4"/>
    <w:rsid w:val="001F39A2"/>
    <w:rsid w:val="001F6459"/>
    <w:rsid w:val="00202A4C"/>
    <w:rsid w:val="002118E0"/>
    <w:rsid w:val="002244A5"/>
    <w:rsid w:val="00253F4D"/>
    <w:rsid w:val="00261906"/>
    <w:rsid w:val="00266D2C"/>
    <w:rsid w:val="00271343"/>
    <w:rsid w:val="00285DB9"/>
    <w:rsid w:val="00292719"/>
    <w:rsid w:val="002A4365"/>
    <w:rsid w:val="002D058D"/>
    <w:rsid w:val="002D2FB4"/>
    <w:rsid w:val="0031214D"/>
    <w:rsid w:val="003128BE"/>
    <w:rsid w:val="00314ADB"/>
    <w:rsid w:val="00340CB8"/>
    <w:rsid w:val="00347983"/>
    <w:rsid w:val="003530E5"/>
    <w:rsid w:val="003628C8"/>
    <w:rsid w:val="00367497"/>
    <w:rsid w:val="00373AC3"/>
    <w:rsid w:val="003757E0"/>
    <w:rsid w:val="003774F8"/>
    <w:rsid w:val="003878DC"/>
    <w:rsid w:val="003A560D"/>
    <w:rsid w:val="003C1E53"/>
    <w:rsid w:val="003C55B4"/>
    <w:rsid w:val="003E1B29"/>
    <w:rsid w:val="003E76A1"/>
    <w:rsid w:val="003E7B4A"/>
    <w:rsid w:val="003F0A54"/>
    <w:rsid w:val="003F2747"/>
    <w:rsid w:val="003F39E8"/>
    <w:rsid w:val="00407885"/>
    <w:rsid w:val="00417F46"/>
    <w:rsid w:val="00422784"/>
    <w:rsid w:val="004240D4"/>
    <w:rsid w:val="00424705"/>
    <w:rsid w:val="004267FC"/>
    <w:rsid w:val="004313FB"/>
    <w:rsid w:val="00431788"/>
    <w:rsid w:val="00433E1D"/>
    <w:rsid w:val="0043538B"/>
    <w:rsid w:val="00445EAD"/>
    <w:rsid w:val="00447FF6"/>
    <w:rsid w:val="00460F1A"/>
    <w:rsid w:val="004821E0"/>
    <w:rsid w:val="00485669"/>
    <w:rsid w:val="004A3998"/>
    <w:rsid w:val="004B1084"/>
    <w:rsid w:val="004B34CA"/>
    <w:rsid w:val="004C1E1F"/>
    <w:rsid w:val="004C34F8"/>
    <w:rsid w:val="004D3C86"/>
    <w:rsid w:val="004F7276"/>
    <w:rsid w:val="00520F8F"/>
    <w:rsid w:val="00544A70"/>
    <w:rsid w:val="00545028"/>
    <w:rsid w:val="0054732C"/>
    <w:rsid w:val="0055640D"/>
    <w:rsid w:val="00563504"/>
    <w:rsid w:val="00573C5C"/>
    <w:rsid w:val="0057515D"/>
    <w:rsid w:val="005941EA"/>
    <w:rsid w:val="005B0B7A"/>
    <w:rsid w:val="005D48A8"/>
    <w:rsid w:val="005D6E98"/>
    <w:rsid w:val="005E0200"/>
    <w:rsid w:val="005E460F"/>
    <w:rsid w:val="005F529F"/>
    <w:rsid w:val="00600FFD"/>
    <w:rsid w:val="006146BE"/>
    <w:rsid w:val="00620B94"/>
    <w:rsid w:val="00630318"/>
    <w:rsid w:val="00635A1B"/>
    <w:rsid w:val="0064047E"/>
    <w:rsid w:val="00643D5F"/>
    <w:rsid w:val="00647016"/>
    <w:rsid w:val="00650D4A"/>
    <w:rsid w:val="0065516C"/>
    <w:rsid w:val="00674B15"/>
    <w:rsid w:val="00682B01"/>
    <w:rsid w:val="00691277"/>
    <w:rsid w:val="006A02ED"/>
    <w:rsid w:val="006A464D"/>
    <w:rsid w:val="006B05C5"/>
    <w:rsid w:val="006B4026"/>
    <w:rsid w:val="006D0427"/>
    <w:rsid w:val="006D509C"/>
    <w:rsid w:val="006D67EA"/>
    <w:rsid w:val="006D6ACB"/>
    <w:rsid w:val="006E072A"/>
    <w:rsid w:val="0070090B"/>
    <w:rsid w:val="00727DB9"/>
    <w:rsid w:val="0073068A"/>
    <w:rsid w:val="007312BD"/>
    <w:rsid w:val="00732DAD"/>
    <w:rsid w:val="007353FB"/>
    <w:rsid w:val="0074018E"/>
    <w:rsid w:val="00746BE4"/>
    <w:rsid w:val="00755B4F"/>
    <w:rsid w:val="00755D5C"/>
    <w:rsid w:val="0075684B"/>
    <w:rsid w:val="0076296D"/>
    <w:rsid w:val="00783379"/>
    <w:rsid w:val="00784C32"/>
    <w:rsid w:val="007874AE"/>
    <w:rsid w:val="00790551"/>
    <w:rsid w:val="00792B6B"/>
    <w:rsid w:val="007B1F73"/>
    <w:rsid w:val="007B5548"/>
    <w:rsid w:val="007B63BF"/>
    <w:rsid w:val="007C0991"/>
    <w:rsid w:val="007C3D75"/>
    <w:rsid w:val="007D01C7"/>
    <w:rsid w:val="007D1B14"/>
    <w:rsid w:val="007D1BD7"/>
    <w:rsid w:val="007D3943"/>
    <w:rsid w:val="007D7FD7"/>
    <w:rsid w:val="007E2501"/>
    <w:rsid w:val="00811807"/>
    <w:rsid w:val="008125A3"/>
    <w:rsid w:val="00827E78"/>
    <w:rsid w:val="00833706"/>
    <w:rsid w:val="00840B6D"/>
    <w:rsid w:val="008437B1"/>
    <w:rsid w:val="00847027"/>
    <w:rsid w:val="00896BC5"/>
    <w:rsid w:val="008A263A"/>
    <w:rsid w:val="008B267D"/>
    <w:rsid w:val="008C1156"/>
    <w:rsid w:val="008C30EA"/>
    <w:rsid w:val="008C42AC"/>
    <w:rsid w:val="008C4EE4"/>
    <w:rsid w:val="008D5975"/>
    <w:rsid w:val="008E3009"/>
    <w:rsid w:val="008F01B2"/>
    <w:rsid w:val="009009C8"/>
    <w:rsid w:val="00904184"/>
    <w:rsid w:val="009079A6"/>
    <w:rsid w:val="00916F75"/>
    <w:rsid w:val="0091703D"/>
    <w:rsid w:val="00923DA1"/>
    <w:rsid w:val="00936A2B"/>
    <w:rsid w:val="0094169E"/>
    <w:rsid w:val="00941F5A"/>
    <w:rsid w:val="00946541"/>
    <w:rsid w:val="00953144"/>
    <w:rsid w:val="00992DE8"/>
    <w:rsid w:val="00997002"/>
    <w:rsid w:val="009B198D"/>
    <w:rsid w:val="009C166F"/>
    <w:rsid w:val="009C687D"/>
    <w:rsid w:val="009D32B0"/>
    <w:rsid w:val="009D3F3E"/>
    <w:rsid w:val="009E6BDB"/>
    <w:rsid w:val="009F5E5E"/>
    <w:rsid w:val="00A05BBC"/>
    <w:rsid w:val="00A23AE3"/>
    <w:rsid w:val="00A3755D"/>
    <w:rsid w:val="00A42CBC"/>
    <w:rsid w:val="00A52E69"/>
    <w:rsid w:val="00A915B2"/>
    <w:rsid w:val="00AA06BB"/>
    <w:rsid w:val="00AB16E2"/>
    <w:rsid w:val="00AB4353"/>
    <w:rsid w:val="00AC5440"/>
    <w:rsid w:val="00AC5846"/>
    <w:rsid w:val="00AC6F3C"/>
    <w:rsid w:val="00AC7013"/>
    <w:rsid w:val="00AD01A0"/>
    <w:rsid w:val="00AD7F7F"/>
    <w:rsid w:val="00AE45DF"/>
    <w:rsid w:val="00AF05F1"/>
    <w:rsid w:val="00AF27EF"/>
    <w:rsid w:val="00B062B4"/>
    <w:rsid w:val="00B12E45"/>
    <w:rsid w:val="00B250B5"/>
    <w:rsid w:val="00B3044E"/>
    <w:rsid w:val="00B435D7"/>
    <w:rsid w:val="00B62B02"/>
    <w:rsid w:val="00B62FAB"/>
    <w:rsid w:val="00B800B6"/>
    <w:rsid w:val="00B80C0F"/>
    <w:rsid w:val="00BB0D3A"/>
    <w:rsid w:val="00BB6B9A"/>
    <w:rsid w:val="00BC1341"/>
    <w:rsid w:val="00BC7308"/>
    <w:rsid w:val="00BE3DCD"/>
    <w:rsid w:val="00BE5CD3"/>
    <w:rsid w:val="00C139AE"/>
    <w:rsid w:val="00C17488"/>
    <w:rsid w:val="00C34159"/>
    <w:rsid w:val="00C5229A"/>
    <w:rsid w:val="00C6583A"/>
    <w:rsid w:val="00C67939"/>
    <w:rsid w:val="00C74F1B"/>
    <w:rsid w:val="00C9015D"/>
    <w:rsid w:val="00CA6A12"/>
    <w:rsid w:val="00CA7BCC"/>
    <w:rsid w:val="00CB48EE"/>
    <w:rsid w:val="00CC2883"/>
    <w:rsid w:val="00CC5ADA"/>
    <w:rsid w:val="00CD759E"/>
    <w:rsid w:val="00CE26A2"/>
    <w:rsid w:val="00CF380E"/>
    <w:rsid w:val="00CF6934"/>
    <w:rsid w:val="00CF7DBD"/>
    <w:rsid w:val="00D03701"/>
    <w:rsid w:val="00D059A5"/>
    <w:rsid w:val="00D06174"/>
    <w:rsid w:val="00D10553"/>
    <w:rsid w:val="00D1443A"/>
    <w:rsid w:val="00D226EB"/>
    <w:rsid w:val="00D24290"/>
    <w:rsid w:val="00D3786B"/>
    <w:rsid w:val="00D42959"/>
    <w:rsid w:val="00D47CA0"/>
    <w:rsid w:val="00D54BDA"/>
    <w:rsid w:val="00D5743F"/>
    <w:rsid w:val="00D7036F"/>
    <w:rsid w:val="00D709D2"/>
    <w:rsid w:val="00D9555C"/>
    <w:rsid w:val="00DA27FF"/>
    <w:rsid w:val="00DB10F0"/>
    <w:rsid w:val="00DB1E53"/>
    <w:rsid w:val="00DC5899"/>
    <w:rsid w:val="00DD25A7"/>
    <w:rsid w:val="00DD493B"/>
    <w:rsid w:val="00DD5AD4"/>
    <w:rsid w:val="00DE1033"/>
    <w:rsid w:val="00DE1C4E"/>
    <w:rsid w:val="00DE3568"/>
    <w:rsid w:val="00DE74DF"/>
    <w:rsid w:val="00E13600"/>
    <w:rsid w:val="00E261D9"/>
    <w:rsid w:val="00E36AA0"/>
    <w:rsid w:val="00E3797D"/>
    <w:rsid w:val="00E442D7"/>
    <w:rsid w:val="00E510A9"/>
    <w:rsid w:val="00E541F3"/>
    <w:rsid w:val="00E673BA"/>
    <w:rsid w:val="00E70316"/>
    <w:rsid w:val="00E854A0"/>
    <w:rsid w:val="00E920FA"/>
    <w:rsid w:val="00E9252B"/>
    <w:rsid w:val="00E92A26"/>
    <w:rsid w:val="00E941E9"/>
    <w:rsid w:val="00E948A6"/>
    <w:rsid w:val="00EA76AB"/>
    <w:rsid w:val="00EB20FB"/>
    <w:rsid w:val="00EB4C24"/>
    <w:rsid w:val="00EB5E59"/>
    <w:rsid w:val="00EB738D"/>
    <w:rsid w:val="00EC7554"/>
    <w:rsid w:val="00ED3A8A"/>
    <w:rsid w:val="00ED46B4"/>
    <w:rsid w:val="00ED59C6"/>
    <w:rsid w:val="00ED7553"/>
    <w:rsid w:val="00EE2F45"/>
    <w:rsid w:val="00F1606C"/>
    <w:rsid w:val="00F20A3B"/>
    <w:rsid w:val="00F30BC7"/>
    <w:rsid w:val="00F321A0"/>
    <w:rsid w:val="00F33BCB"/>
    <w:rsid w:val="00F407F4"/>
    <w:rsid w:val="00F50D9A"/>
    <w:rsid w:val="00F6326C"/>
    <w:rsid w:val="00F639E7"/>
    <w:rsid w:val="00F66A00"/>
    <w:rsid w:val="00F67726"/>
    <w:rsid w:val="00F74AC7"/>
    <w:rsid w:val="00F822BB"/>
    <w:rsid w:val="00F84D5A"/>
    <w:rsid w:val="00FB5FE8"/>
    <w:rsid w:val="00FD4780"/>
    <w:rsid w:val="00FF62F9"/>
    <w:rsid w:val="00FF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5DF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047E"/>
    <w:pPr>
      <w:keepNext/>
      <w:keepLines/>
      <w:spacing w:before="40"/>
      <w:outlineLvl w:val="1"/>
    </w:pPr>
    <w:rPr>
      <w:rFonts w:ascii="Calibri Light" w:eastAsia="Calibri" w:hAnsi="Calibri Light"/>
      <w:color w:val="2E74B5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AE45DF"/>
    <w:pPr>
      <w:spacing w:before="100" w:beforeAutospacing="1" w:after="75"/>
      <w:outlineLvl w:val="2"/>
    </w:pPr>
    <w:rPr>
      <w:rFonts w:ascii="Arial" w:eastAsia="Calibri" w:hAnsi="Arial"/>
      <w:b/>
      <w:bCs/>
      <w:color w:val="199043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67726"/>
    <w:pPr>
      <w:keepNext/>
      <w:keepLines/>
      <w:spacing w:before="40"/>
      <w:outlineLvl w:val="4"/>
    </w:pPr>
    <w:rPr>
      <w:rFonts w:ascii="Calibri Light" w:eastAsia="Calibri" w:hAnsi="Calibri Light"/>
      <w:color w:val="2E74B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4047E"/>
    <w:rPr>
      <w:rFonts w:ascii="Calibri Light" w:hAnsi="Calibri Light" w:cs="Times New Roman"/>
      <w:color w:val="2E74B5"/>
      <w:sz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E45DF"/>
    <w:rPr>
      <w:rFonts w:ascii="Arial" w:hAnsi="Arial" w:cs="Times New Roman"/>
      <w:b/>
      <w:color w:val="199043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67726"/>
    <w:rPr>
      <w:rFonts w:ascii="Calibri Light" w:hAnsi="Calibri Light" w:cs="Times New Roman"/>
      <w:color w:val="2E74B5"/>
      <w:sz w:val="24"/>
      <w:lang w:eastAsia="ru-RU"/>
    </w:rPr>
  </w:style>
  <w:style w:type="paragraph" w:styleId="NormalWeb">
    <w:name w:val="Normal (Web)"/>
    <w:basedOn w:val="Normal"/>
    <w:uiPriority w:val="99"/>
    <w:rsid w:val="00AE45DF"/>
    <w:pPr>
      <w:spacing w:before="100" w:beforeAutospacing="1" w:after="100" w:afterAutospacing="1"/>
    </w:pPr>
  </w:style>
  <w:style w:type="paragraph" w:customStyle="1" w:styleId="a">
    <w:name w:val="Содержимое таблицы"/>
    <w:basedOn w:val="BodyText"/>
    <w:uiPriority w:val="99"/>
    <w:rsid w:val="00CE26A2"/>
    <w:pPr>
      <w:widowControl w:val="0"/>
      <w:suppressLineNumbers/>
      <w:suppressAutoHyphens/>
    </w:pPr>
  </w:style>
  <w:style w:type="paragraph" w:styleId="BodyText">
    <w:name w:val="Body Text"/>
    <w:basedOn w:val="Normal"/>
    <w:link w:val="BodyTextChar"/>
    <w:uiPriority w:val="99"/>
    <w:semiHidden/>
    <w:rsid w:val="00CE26A2"/>
    <w:pPr>
      <w:spacing w:after="12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E26A2"/>
    <w:rPr>
      <w:rFonts w:ascii="Times New Roman" w:hAnsi="Times New Roman" w:cs="Times New Roman"/>
      <w:sz w:val="24"/>
      <w:lang w:eastAsia="ru-RU"/>
    </w:rPr>
  </w:style>
  <w:style w:type="character" w:customStyle="1" w:styleId="2">
    <w:name w:val="Заголовок №2_"/>
    <w:link w:val="20"/>
    <w:uiPriority w:val="99"/>
    <w:locked/>
    <w:rsid w:val="00CE26A2"/>
    <w:rPr>
      <w:rFonts w:ascii="Times New Roman" w:hAnsi="Times New Roman"/>
      <w:b/>
      <w:sz w:val="28"/>
      <w:shd w:val="clear" w:color="auto" w:fill="FFFFFF"/>
    </w:rPr>
  </w:style>
  <w:style w:type="character" w:customStyle="1" w:styleId="21">
    <w:name w:val="Основной текст (2)"/>
    <w:uiPriority w:val="99"/>
    <w:rsid w:val="00CE26A2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a0">
    <w:name w:val="Колонтитул_"/>
    <w:link w:val="a1"/>
    <w:uiPriority w:val="99"/>
    <w:locked/>
    <w:rsid w:val="00CE26A2"/>
    <w:rPr>
      <w:rFonts w:ascii="Times New Roman" w:hAnsi="Times New Roman"/>
      <w:b/>
      <w:sz w:val="19"/>
      <w:shd w:val="clear" w:color="auto" w:fill="FFFFFF"/>
    </w:rPr>
  </w:style>
  <w:style w:type="character" w:customStyle="1" w:styleId="22">
    <w:name w:val="Основной текст (2) + Полужирный"/>
    <w:uiPriority w:val="99"/>
    <w:rsid w:val="00CE26A2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5">
    <w:name w:val="Основной текст (5)_"/>
    <w:link w:val="50"/>
    <w:uiPriority w:val="99"/>
    <w:locked/>
    <w:rsid w:val="00CE26A2"/>
    <w:rPr>
      <w:rFonts w:ascii="Times New Roman" w:hAnsi="Times New Roman"/>
      <w:b/>
      <w:sz w:val="28"/>
      <w:shd w:val="clear" w:color="auto" w:fill="FFFFFF"/>
    </w:rPr>
  </w:style>
  <w:style w:type="character" w:customStyle="1" w:styleId="51">
    <w:name w:val="Основной текст (5) + Не полужирный"/>
    <w:uiPriority w:val="99"/>
    <w:rsid w:val="00CE26A2"/>
    <w:rPr>
      <w:rFonts w:ascii="Times New Roman" w:hAnsi="Times New Roman"/>
      <w:b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6">
    <w:name w:val="Основной текст (6)_"/>
    <w:link w:val="60"/>
    <w:uiPriority w:val="99"/>
    <w:locked/>
    <w:rsid w:val="00CE26A2"/>
    <w:rPr>
      <w:rFonts w:ascii="Times New Roman" w:hAnsi="Times New Roman"/>
      <w:i/>
      <w:sz w:val="28"/>
      <w:shd w:val="clear" w:color="auto" w:fill="FFFFFF"/>
    </w:rPr>
  </w:style>
  <w:style w:type="character" w:customStyle="1" w:styleId="61">
    <w:name w:val="Основной текст (6) + Полужирный"/>
    <w:uiPriority w:val="99"/>
    <w:rsid w:val="00CE26A2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62">
    <w:name w:val="Основной текст (6) + Не курсив"/>
    <w:uiPriority w:val="99"/>
    <w:rsid w:val="00CE26A2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7">
    <w:name w:val="Основной текст (7)_"/>
    <w:link w:val="70"/>
    <w:uiPriority w:val="99"/>
    <w:locked/>
    <w:rsid w:val="00CE26A2"/>
    <w:rPr>
      <w:rFonts w:ascii="Times New Roman" w:hAnsi="Times New Roman"/>
      <w:b/>
      <w:sz w:val="20"/>
      <w:shd w:val="clear" w:color="auto" w:fill="FFFFFF"/>
    </w:rPr>
  </w:style>
  <w:style w:type="character" w:customStyle="1" w:styleId="210">
    <w:name w:val="Основной текст (2) + Полужирный1"/>
    <w:aliases w:val="Курсив"/>
    <w:uiPriority w:val="99"/>
    <w:rsid w:val="00CE26A2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3">
    <w:name w:val="Основной текст (2) + Курсив"/>
    <w:uiPriority w:val="99"/>
    <w:rsid w:val="00CE26A2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 w:eastAsia="ru-RU"/>
    </w:rPr>
  </w:style>
  <w:style w:type="paragraph" w:customStyle="1" w:styleId="20">
    <w:name w:val="Заголовок №2"/>
    <w:basedOn w:val="Normal"/>
    <w:link w:val="2"/>
    <w:uiPriority w:val="99"/>
    <w:rsid w:val="00CE26A2"/>
    <w:pPr>
      <w:widowControl w:val="0"/>
      <w:shd w:val="clear" w:color="auto" w:fill="FFFFFF"/>
      <w:spacing w:before="5400" w:line="240" w:lineRule="atLeast"/>
      <w:ind w:hanging="400"/>
      <w:jc w:val="center"/>
      <w:outlineLvl w:val="1"/>
    </w:pPr>
    <w:rPr>
      <w:rFonts w:eastAsia="Calibri"/>
      <w:b/>
      <w:sz w:val="28"/>
      <w:szCs w:val="20"/>
    </w:rPr>
  </w:style>
  <w:style w:type="paragraph" w:customStyle="1" w:styleId="a1">
    <w:name w:val="Колонтитул"/>
    <w:basedOn w:val="Normal"/>
    <w:link w:val="a0"/>
    <w:uiPriority w:val="99"/>
    <w:rsid w:val="00CE26A2"/>
    <w:pPr>
      <w:widowControl w:val="0"/>
      <w:shd w:val="clear" w:color="auto" w:fill="FFFFFF"/>
      <w:spacing w:line="240" w:lineRule="atLeast"/>
      <w:jc w:val="center"/>
    </w:pPr>
    <w:rPr>
      <w:rFonts w:eastAsia="Calibri"/>
      <w:b/>
      <w:sz w:val="19"/>
      <w:szCs w:val="20"/>
    </w:rPr>
  </w:style>
  <w:style w:type="paragraph" w:customStyle="1" w:styleId="50">
    <w:name w:val="Основной текст (5)"/>
    <w:basedOn w:val="Normal"/>
    <w:link w:val="5"/>
    <w:uiPriority w:val="99"/>
    <w:rsid w:val="00CE26A2"/>
    <w:pPr>
      <w:widowControl w:val="0"/>
      <w:shd w:val="clear" w:color="auto" w:fill="FFFFFF"/>
      <w:spacing w:line="322" w:lineRule="exact"/>
      <w:jc w:val="both"/>
    </w:pPr>
    <w:rPr>
      <w:rFonts w:eastAsia="Calibri"/>
      <w:b/>
      <w:sz w:val="28"/>
      <w:szCs w:val="20"/>
    </w:rPr>
  </w:style>
  <w:style w:type="paragraph" w:customStyle="1" w:styleId="60">
    <w:name w:val="Основной текст (6)"/>
    <w:basedOn w:val="Normal"/>
    <w:link w:val="6"/>
    <w:uiPriority w:val="99"/>
    <w:rsid w:val="00CE26A2"/>
    <w:pPr>
      <w:widowControl w:val="0"/>
      <w:shd w:val="clear" w:color="auto" w:fill="FFFFFF"/>
      <w:spacing w:line="317" w:lineRule="exact"/>
      <w:jc w:val="both"/>
    </w:pPr>
    <w:rPr>
      <w:rFonts w:eastAsia="Calibri"/>
      <w:i/>
      <w:sz w:val="28"/>
      <w:szCs w:val="20"/>
    </w:rPr>
  </w:style>
  <w:style w:type="paragraph" w:customStyle="1" w:styleId="70">
    <w:name w:val="Основной текст (7)"/>
    <w:basedOn w:val="Normal"/>
    <w:link w:val="7"/>
    <w:uiPriority w:val="99"/>
    <w:rsid w:val="00CE26A2"/>
    <w:pPr>
      <w:widowControl w:val="0"/>
      <w:shd w:val="clear" w:color="auto" w:fill="FFFFFF"/>
      <w:spacing w:line="240" w:lineRule="atLeast"/>
      <w:jc w:val="center"/>
    </w:pPr>
    <w:rPr>
      <w:rFonts w:eastAsia="Calibri"/>
      <w:b/>
      <w:sz w:val="20"/>
      <w:szCs w:val="20"/>
    </w:rPr>
  </w:style>
  <w:style w:type="character" w:customStyle="1" w:styleId="24">
    <w:name w:val="Основной текст (2)_"/>
    <w:uiPriority w:val="99"/>
    <w:rsid w:val="001D4F60"/>
    <w:rPr>
      <w:rFonts w:ascii="Times New Roman" w:hAnsi="Times New Roman"/>
      <w:sz w:val="28"/>
      <w:u w:val="none"/>
    </w:rPr>
  </w:style>
  <w:style w:type="character" w:styleId="Strong">
    <w:name w:val="Strong"/>
    <w:basedOn w:val="DefaultParagraphFont"/>
    <w:uiPriority w:val="99"/>
    <w:qFormat/>
    <w:rsid w:val="005F529F"/>
    <w:rPr>
      <w:rFonts w:cs="Times New Roman"/>
      <w:b/>
    </w:rPr>
  </w:style>
  <w:style w:type="paragraph" w:styleId="Header">
    <w:name w:val="header"/>
    <w:basedOn w:val="Normal"/>
    <w:link w:val="HeaderChar"/>
    <w:uiPriority w:val="99"/>
    <w:rsid w:val="002A436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A4365"/>
    <w:rPr>
      <w:rFonts w:ascii="Times New Roman" w:hAnsi="Times New Roman" w:cs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2A436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A4365"/>
    <w:rPr>
      <w:rFonts w:ascii="Times New Roman" w:hAnsi="Times New Roman" w:cs="Times New Roman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A52E69"/>
    <w:pPr>
      <w:ind w:left="720"/>
      <w:contextualSpacing/>
    </w:pPr>
  </w:style>
  <w:style w:type="paragraph" w:customStyle="1" w:styleId="1">
    <w:name w:val="1"/>
    <w:basedOn w:val="Normal"/>
    <w:uiPriority w:val="99"/>
    <w:rsid w:val="00630318"/>
    <w:pPr>
      <w:spacing w:after="150"/>
    </w:pPr>
  </w:style>
  <w:style w:type="paragraph" w:customStyle="1" w:styleId="1cxspmiddle">
    <w:name w:val="1cxspmiddle"/>
    <w:basedOn w:val="Normal"/>
    <w:uiPriority w:val="99"/>
    <w:rsid w:val="00630318"/>
    <w:pPr>
      <w:spacing w:after="150"/>
    </w:pPr>
  </w:style>
  <w:style w:type="paragraph" w:customStyle="1" w:styleId="1cxsplast">
    <w:name w:val="1cxsplast"/>
    <w:basedOn w:val="Normal"/>
    <w:uiPriority w:val="99"/>
    <w:rsid w:val="00630318"/>
    <w:pPr>
      <w:spacing w:after="150"/>
    </w:pPr>
  </w:style>
  <w:style w:type="character" w:customStyle="1" w:styleId="c5">
    <w:name w:val="c5"/>
    <w:uiPriority w:val="99"/>
    <w:rsid w:val="00923DA1"/>
  </w:style>
  <w:style w:type="paragraph" w:customStyle="1" w:styleId="c3">
    <w:name w:val="c3"/>
    <w:basedOn w:val="Normal"/>
    <w:uiPriority w:val="99"/>
    <w:rsid w:val="00923DA1"/>
    <w:pPr>
      <w:spacing w:before="100" w:beforeAutospacing="1" w:after="100" w:afterAutospacing="1"/>
    </w:pPr>
  </w:style>
  <w:style w:type="character" w:customStyle="1" w:styleId="c40">
    <w:name w:val="c40"/>
    <w:uiPriority w:val="99"/>
    <w:rsid w:val="00923DA1"/>
  </w:style>
  <w:style w:type="paragraph" w:customStyle="1" w:styleId="c132">
    <w:name w:val="c132"/>
    <w:basedOn w:val="Normal"/>
    <w:uiPriority w:val="99"/>
    <w:rsid w:val="00F30BC7"/>
    <w:pPr>
      <w:spacing w:before="100" w:beforeAutospacing="1" w:after="100" w:afterAutospacing="1"/>
    </w:pPr>
  </w:style>
  <w:style w:type="paragraph" w:customStyle="1" w:styleId="c121">
    <w:name w:val="c121"/>
    <w:basedOn w:val="Normal"/>
    <w:uiPriority w:val="99"/>
    <w:rsid w:val="00F30BC7"/>
    <w:pPr>
      <w:spacing w:before="100" w:beforeAutospacing="1" w:after="100" w:afterAutospacing="1"/>
    </w:pPr>
  </w:style>
  <w:style w:type="paragraph" w:customStyle="1" w:styleId="c10">
    <w:name w:val="c10"/>
    <w:basedOn w:val="Normal"/>
    <w:uiPriority w:val="99"/>
    <w:rsid w:val="00F30BC7"/>
    <w:pPr>
      <w:spacing w:before="100" w:beforeAutospacing="1" w:after="100" w:afterAutospacing="1"/>
    </w:pPr>
  </w:style>
  <w:style w:type="character" w:customStyle="1" w:styleId="c1">
    <w:name w:val="c1"/>
    <w:uiPriority w:val="99"/>
    <w:rsid w:val="00F30BC7"/>
  </w:style>
  <w:style w:type="paragraph" w:customStyle="1" w:styleId="c4">
    <w:name w:val="c4"/>
    <w:basedOn w:val="Normal"/>
    <w:uiPriority w:val="99"/>
    <w:rsid w:val="00F30BC7"/>
    <w:pPr>
      <w:spacing w:before="100" w:beforeAutospacing="1" w:after="100" w:afterAutospacing="1"/>
    </w:pPr>
  </w:style>
  <w:style w:type="character" w:customStyle="1" w:styleId="c94">
    <w:name w:val="c94"/>
    <w:uiPriority w:val="99"/>
    <w:rsid w:val="00F30BC7"/>
  </w:style>
  <w:style w:type="paragraph" w:customStyle="1" w:styleId="c89">
    <w:name w:val="c89"/>
    <w:basedOn w:val="Normal"/>
    <w:uiPriority w:val="99"/>
    <w:rsid w:val="00F30BC7"/>
    <w:pPr>
      <w:spacing w:before="100" w:beforeAutospacing="1" w:after="100" w:afterAutospacing="1"/>
    </w:pPr>
  </w:style>
  <w:style w:type="character" w:customStyle="1" w:styleId="c6">
    <w:name w:val="c6"/>
    <w:uiPriority w:val="99"/>
    <w:rsid w:val="00F30BC7"/>
  </w:style>
  <w:style w:type="paragraph" w:customStyle="1" w:styleId="c53">
    <w:name w:val="c53"/>
    <w:basedOn w:val="Normal"/>
    <w:uiPriority w:val="99"/>
    <w:rsid w:val="00F30BC7"/>
    <w:pPr>
      <w:spacing w:before="100" w:beforeAutospacing="1" w:after="100" w:afterAutospacing="1"/>
    </w:pPr>
  </w:style>
  <w:style w:type="character" w:customStyle="1" w:styleId="c83">
    <w:name w:val="c83"/>
    <w:uiPriority w:val="99"/>
    <w:rsid w:val="00F30BC7"/>
  </w:style>
  <w:style w:type="paragraph" w:customStyle="1" w:styleId="10">
    <w:name w:val="Абзац списка1"/>
    <w:basedOn w:val="Normal"/>
    <w:uiPriority w:val="99"/>
    <w:rsid w:val="00050AB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C4EE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691277"/>
  </w:style>
  <w:style w:type="character" w:customStyle="1" w:styleId="NoSpacingChar">
    <w:name w:val="No Spacing Char"/>
    <w:link w:val="NoSpacing"/>
    <w:uiPriority w:val="99"/>
    <w:locked/>
    <w:rsid w:val="00691277"/>
    <w:rPr>
      <w:sz w:val="22"/>
      <w:lang w:val="ru-RU" w:eastAsia="ru-RU"/>
    </w:rPr>
  </w:style>
  <w:style w:type="paragraph" w:customStyle="1" w:styleId="Default">
    <w:name w:val="Default"/>
    <w:uiPriority w:val="99"/>
    <w:rsid w:val="00827E7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rsid w:val="0073068A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31</Pages>
  <Words>6330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Маркова</dc:creator>
  <cp:keywords/>
  <dc:description/>
  <cp:lastModifiedBy>Екатерина</cp:lastModifiedBy>
  <cp:revision>7</cp:revision>
  <cp:lastPrinted>2018-06-09T13:04:00Z</cp:lastPrinted>
  <dcterms:created xsi:type="dcterms:W3CDTF">2018-12-05T10:37:00Z</dcterms:created>
  <dcterms:modified xsi:type="dcterms:W3CDTF">2019-03-19T19:19:00Z</dcterms:modified>
</cp:coreProperties>
</file>